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51BE2" w14:textId="7C2A50CD" w:rsidR="007D3D31" w:rsidRDefault="007D3D31" w:rsidP="00DA7846">
      <w:pPr>
        <w:spacing w:line="276" w:lineRule="auto"/>
        <w:ind w:right="-1"/>
        <w:jc w:val="center"/>
        <w:rPr>
          <w:rFonts w:ascii="Arial" w:hAnsi="Arial" w:cs="Arial"/>
          <w:b/>
        </w:rPr>
      </w:pPr>
      <w:r w:rsidRPr="00506F22">
        <w:rPr>
          <w:rFonts w:ascii="Arial" w:hAnsi="Arial" w:cs="Arial"/>
          <w:b/>
        </w:rPr>
        <w:t>ANEXO</w:t>
      </w:r>
    </w:p>
    <w:p w14:paraId="0CEB9A47" w14:textId="77777777" w:rsidR="007D3D31" w:rsidRDefault="007D3D31" w:rsidP="007D3D31">
      <w:pPr>
        <w:widowControl w:val="0"/>
        <w:spacing w:line="280" w:lineRule="exact"/>
        <w:ind w:right="-1"/>
        <w:jc w:val="center"/>
        <w:rPr>
          <w:rFonts w:ascii="Arial" w:hAnsi="Arial" w:cs="Arial"/>
          <w:b/>
        </w:rPr>
      </w:pPr>
    </w:p>
    <w:p w14:paraId="458A3BDB" w14:textId="6EE0D5A7" w:rsidR="007D3D31" w:rsidRPr="00647CC5" w:rsidRDefault="007D3D31" w:rsidP="007D3D31">
      <w:pPr>
        <w:widowControl w:val="0"/>
        <w:spacing w:line="280" w:lineRule="exact"/>
        <w:ind w:right="-1"/>
        <w:jc w:val="center"/>
        <w:rPr>
          <w:rFonts w:ascii="Arial" w:hAnsi="Arial" w:cs="Arial"/>
          <w:bCs/>
        </w:rPr>
      </w:pPr>
      <w:r w:rsidRPr="00647CC5">
        <w:rPr>
          <w:rFonts w:ascii="Arial" w:hAnsi="Arial" w:cs="Arial"/>
          <w:bCs/>
        </w:rPr>
        <w:t xml:space="preserve">SOLICITUD DE PARTICIPACIÓN EN LAS ACTIVIDADES </w:t>
      </w:r>
      <w:r>
        <w:rPr>
          <w:rFonts w:ascii="Arial" w:hAnsi="Arial" w:cs="Arial"/>
          <w:bCs/>
        </w:rPr>
        <w:t>D</w:t>
      </w:r>
      <w:r w:rsidRPr="00647CC5">
        <w:rPr>
          <w:rFonts w:ascii="Arial" w:hAnsi="Arial" w:cs="Arial"/>
          <w:bCs/>
        </w:rPr>
        <w:t xml:space="preserve">EL CRIE DE </w:t>
      </w:r>
      <w:r w:rsidR="00F362A4">
        <w:rPr>
          <w:rFonts w:ascii="Arial" w:hAnsi="Arial" w:cs="Arial"/>
          <w:bCs/>
        </w:rPr>
        <w:t>BERLANGA</w:t>
      </w:r>
      <w:r>
        <w:rPr>
          <w:rFonts w:ascii="Arial" w:hAnsi="Arial" w:cs="Arial"/>
          <w:bCs/>
        </w:rPr>
        <w:t xml:space="preserve"> DURANTE EL CURSO 202</w:t>
      </w:r>
      <w:r w:rsidR="00EE1C33">
        <w:rPr>
          <w:rFonts w:ascii="Arial" w:hAnsi="Arial" w:cs="Arial"/>
          <w:bCs/>
        </w:rPr>
        <w:t>6</w:t>
      </w:r>
      <w:r w:rsidR="005E62F9">
        <w:rPr>
          <w:rFonts w:ascii="Arial" w:hAnsi="Arial" w:cs="Arial"/>
          <w:bCs/>
        </w:rPr>
        <w:t>-202</w:t>
      </w:r>
      <w:r w:rsidR="00EE1C33">
        <w:rPr>
          <w:rFonts w:ascii="Arial" w:hAnsi="Arial" w:cs="Arial"/>
          <w:bCs/>
        </w:rPr>
        <w:t>7</w:t>
      </w:r>
    </w:p>
    <w:p w14:paraId="632724E3" w14:textId="77777777" w:rsidR="007D3D31" w:rsidRDefault="007D3D31" w:rsidP="007D3D31">
      <w:pPr>
        <w:widowControl w:val="0"/>
        <w:spacing w:line="280" w:lineRule="exact"/>
        <w:ind w:right="-1"/>
        <w:jc w:val="both"/>
        <w:rPr>
          <w:rFonts w:ascii="Arial" w:hAnsi="Arial" w:cs="Arial"/>
          <w:b/>
        </w:rPr>
      </w:pPr>
    </w:p>
    <w:p w14:paraId="6FBEFA9E" w14:textId="04C8152C" w:rsidR="007D3D31" w:rsidRDefault="007D3D31" w:rsidP="007D3D31">
      <w:pPr>
        <w:widowControl w:val="0"/>
        <w:spacing w:line="360" w:lineRule="auto"/>
        <w:ind w:right="-1"/>
        <w:jc w:val="both"/>
        <w:rPr>
          <w:rFonts w:ascii="Arial" w:hAnsi="Arial" w:cs="Arial"/>
        </w:rPr>
      </w:pPr>
      <w:r w:rsidRPr="00DC5F7E">
        <w:rPr>
          <w:rFonts w:ascii="Arial" w:hAnsi="Arial" w:cs="Arial"/>
        </w:rPr>
        <w:t>D./Dña</w:t>
      </w:r>
      <w:r w:rsidR="00B633E2">
        <w:rPr>
          <w:rFonts w:ascii="Arial" w:hAnsi="Arial" w:cs="Arial"/>
        </w:rPr>
        <w:t xml:space="preserve">. </w:t>
      </w:r>
      <w:sdt>
        <w:sdtPr>
          <w:rPr>
            <w:rFonts w:ascii="Arial" w:hAnsi="Arial" w:cs="Arial"/>
          </w:rPr>
          <w:id w:val="1040170286"/>
          <w:placeholder>
            <w:docPart w:val="7B8212C946684C9086B31BDEE9AF79E9"/>
          </w:placeholder>
          <w:showingPlcHdr/>
          <w:text/>
        </w:sdtPr>
        <w:sdtEndPr/>
        <w:sdtContent>
          <w:r w:rsidR="00B633E2" w:rsidRPr="00B633E2">
            <w:rPr>
              <w:rFonts w:ascii="Arial Narrow" w:hAnsi="Arial Narrow" w:cs="Arial"/>
              <w:sz w:val="18"/>
              <w:szCs w:val="18"/>
            </w:rPr>
            <w:t>Nombre y apellidos del director/a</w:t>
          </w:r>
        </w:sdtContent>
      </w:sdt>
      <w:r w:rsidRPr="00DC5F7E">
        <w:rPr>
          <w:rFonts w:ascii="Arial" w:hAnsi="Arial" w:cs="Arial"/>
        </w:rPr>
        <w:t xml:space="preserve"> con DNI </w:t>
      </w:r>
      <w:sdt>
        <w:sdtPr>
          <w:rPr>
            <w:rFonts w:ascii="Arial Narrow" w:hAnsi="Arial Narrow" w:cs="Arial"/>
            <w:sz w:val="18"/>
            <w:szCs w:val="18"/>
          </w:rPr>
          <w:id w:val="1660193673"/>
          <w:placeholder>
            <w:docPart w:val="DefaultPlaceholder_-1854013440"/>
          </w:placeholder>
          <w:text/>
        </w:sdtPr>
        <w:sdtEndPr/>
        <w:sdtContent>
          <w:proofErr w:type="spellStart"/>
          <w:r w:rsidR="00B633E2" w:rsidRPr="00B633E2">
            <w:rPr>
              <w:rFonts w:ascii="Arial Narrow" w:hAnsi="Arial Narrow" w:cs="Arial"/>
              <w:sz w:val="18"/>
              <w:szCs w:val="18"/>
            </w:rPr>
            <w:t>Nº</w:t>
          </w:r>
          <w:proofErr w:type="spellEnd"/>
          <w:r w:rsidR="00B633E2" w:rsidRPr="00B633E2">
            <w:rPr>
              <w:rFonts w:ascii="Arial Narrow" w:hAnsi="Arial Narrow" w:cs="Arial"/>
              <w:sz w:val="18"/>
              <w:szCs w:val="18"/>
            </w:rPr>
            <w:t xml:space="preserve"> documento</w:t>
          </w:r>
        </w:sdtContent>
      </w:sdt>
      <w:r>
        <w:rPr>
          <w:rFonts w:ascii="Arial" w:hAnsi="Arial" w:cs="Arial"/>
        </w:rPr>
        <w:t xml:space="preserve"> </w:t>
      </w:r>
      <w:proofErr w:type="gramStart"/>
      <w:r w:rsidRPr="00DC5F7E">
        <w:rPr>
          <w:rFonts w:ascii="Arial" w:hAnsi="Arial" w:cs="Arial"/>
        </w:rPr>
        <w:t>Director</w:t>
      </w:r>
      <w:proofErr w:type="gramEnd"/>
      <w:r w:rsidRPr="00DC5F7E">
        <w:rPr>
          <w:rFonts w:ascii="Arial" w:hAnsi="Arial" w:cs="Arial"/>
        </w:rPr>
        <w:t xml:space="preserve">/a del centro </w:t>
      </w:r>
      <w:sdt>
        <w:sdtPr>
          <w:rPr>
            <w:rFonts w:ascii="Arial" w:hAnsi="Arial" w:cs="Arial"/>
          </w:rPr>
          <w:id w:val="-1704398585"/>
          <w:placeholder>
            <w:docPart w:val="DefaultPlaceholder_-1854013440"/>
          </w:placeholder>
          <w:text/>
        </w:sdtPr>
        <w:sdtEndPr/>
        <w:sdtContent>
          <w:r w:rsidR="00B633E2" w:rsidRPr="00B633E2">
            <w:rPr>
              <w:rFonts w:ascii="Arial Narrow" w:hAnsi="Arial Narrow" w:cs="Arial"/>
              <w:sz w:val="18"/>
              <w:szCs w:val="18"/>
            </w:rPr>
            <w:t>Nombre oficial del centro educativo</w:t>
          </w:r>
        </w:sdtContent>
      </w:sdt>
      <w:r>
        <w:rPr>
          <w:rFonts w:ascii="Arial" w:hAnsi="Arial" w:cs="Arial"/>
        </w:rPr>
        <w:t xml:space="preserve">, solicita participar en la convocatoria de actividades programadas por el Centro Rural de Innovación Educativa de </w:t>
      </w:r>
      <w:r w:rsidR="00F362A4">
        <w:rPr>
          <w:rFonts w:ascii="Arial" w:hAnsi="Arial" w:cs="Arial"/>
        </w:rPr>
        <w:t>Berlanga</w:t>
      </w:r>
      <w:r>
        <w:rPr>
          <w:rFonts w:ascii="Arial" w:hAnsi="Arial" w:cs="Arial"/>
        </w:rPr>
        <w:t xml:space="preserve"> </w:t>
      </w:r>
      <w:r w:rsidR="00F362A4">
        <w:rPr>
          <w:rFonts w:ascii="Arial" w:hAnsi="Arial" w:cs="Arial"/>
        </w:rPr>
        <w:t xml:space="preserve">de Duero </w:t>
      </w:r>
      <w:r>
        <w:rPr>
          <w:rFonts w:ascii="Arial" w:hAnsi="Arial" w:cs="Arial"/>
        </w:rPr>
        <w:t>(Soria) durante el curso 202</w:t>
      </w:r>
      <w:r w:rsidR="00EE1C33">
        <w:rPr>
          <w:rFonts w:ascii="Arial" w:hAnsi="Arial" w:cs="Arial"/>
        </w:rPr>
        <w:t>6</w:t>
      </w:r>
      <w:r w:rsidR="005E62F9">
        <w:rPr>
          <w:rFonts w:ascii="Arial" w:hAnsi="Arial" w:cs="Arial"/>
        </w:rPr>
        <w:t>-202</w:t>
      </w:r>
      <w:r w:rsidR="00EE1C33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14:paraId="0CA17DA8" w14:textId="77777777" w:rsidR="007D3D31" w:rsidRPr="00DC5F7E" w:rsidRDefault="007D3D31" w:rsidP="007D3D31">
      <w:pPr>
        <w:widowControl w:val="0"/>
        <w:spacing w:line="360" w:lineRule="auto"/>
        <w:ind w:right="-1"/>
        <w:jc w:val="both"/>
        <w:rPr>
          <w:rFonts w:ascii="Arial" w:hAnsi="Arial" w:cs="Arial"/>
          <w:b/>
        </w:rPr>
      </w:pPr>
    </w:p>
    <w:p w14:paraId="2A5E4C0E" w14:textId="77777777" w:rsidR="007D3D31" w:rsidRDefault="007D3D31" w:rsidP="007D3D31">
      <w:pPr>
        <w:widowControl w:val="0"/>
        <w:ind w:right="-1" w:hanging="142"/>
        <w:rPr>
          <w:rFonts w:ascii="Arial" w:hAnsi="Arial" w:cs="Arial"/>
          <w:b/>
        </w:rPr>
      </w:pPr>
      <w:r w:rsidRPr="00506F22">
        <w:rPr>
          <w:rFonts w:ascii="Arial" w:hAnsi="Arial" w:cs="Arial"/>
          <w:b/>
        </w:rPr>
        <w:t>DATOS DEL CENTRO</w:t>
      </w:r>
    </w:p>
    <w:p w14:paraId="7E988D7F" w14:textId="77777777" w:rsidR="007D3D31" w:rsidRPr="00B60046" w:rsidRDefault="007D3D31" w:rsidP="007D3D31">
      <w:pPr>
        <w:widowControl w:val="0"/>
        <w:ind w:right="-1"/>
        <w:rPr>
          <w:rFonts w:ascii="Arial" w:hAnsi="Arial" w:cs="Arial"/>
          <w:b/>
          <w:sz w:val="10"/>
          <w:szCs w:val="10"/>
        </w:rPr>
      </w:pPr>
    </w:p>
    <w:tbl>
      <w:tblPr>
        <w:tblW w:w="85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376"/>
        <w:gridCol w:w="1460"/>
        <w:gridCol w:w="2551"/>
      </w:tblGrid>
      <w:tr w:rsidR="00B633E2" w:rsidRPr="00506F22" w14:paraId="71BAE21B" w14:textId="77777777" w:rsidTr="003F06B1">
        <w:trPr>
          <w:trHeight w:val="454"/>
          <w:jc w:val="center"/>
        </w:trPr>
        <w:tc>
          <w:tcPr>
            <w:tcW w:w="5955" w:type="dxa"/>
            <w:gridSpan w:val="3"/>
            <w:vAlign w:val="center"/>
          </w:tcPr>
          <w:p w14:paraId="27BCB776" w14:textId="09A8F553" w:rsidR="00B633E2" w:rsidRPr="00506F22" w:rsidRDefault="00B633E2" w:rsidP="0047671E">
            <w:pPr>
              <w:widowControl w:val="0"/>
              <w:spacing w:line="280" w:lineRule="exact"/>
              <w:ind w:right="-1"/>
              <w:rPr>
                <w:rFonts w:ascii="Arial" w:hAnsi="Arial" w:cs="Arial"/>
              </w:rPr>
            </w:pPr>
            <w:r w:rsidRPr="00506F22">
              <w:rPr>
                <w:rFonts w:ascii="Arial" w:hAnsi="Arial" w:cs="Arial"/>
              </w:rPr>
              <w:t>Nombre del centro: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-1064108340"/>
                <w:placeholder>
                  <w:docPart w:val="AD6FA1CE05904B378E965CF5530F5661"/>
                </w:placeholder>
                <w:showingPlcHdr/>
                <w:text/>
              </w:sdtPr>
              <w:sdtEndPr/>
              <w:sdtContent>
                <w:r w:rsidRPr="00B633E2">
                  <w:rPr>
                    <w:rStyle w:val="Textodelmarcadordeposicin"/>
                    <w:rFonts w:ascii="Arial Narrow" w:hAnsi="Arial Narrow"/>
                    <w:sz w:val="18"/>
                    <w:szCs w:val="18"/>
                  </w:rPr>
                  <w:t>Nombre del centro educativo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4D63E5B6" w14:textId="778A1A91" w:rsidR="00B633E2" w:rsidRPr="00506F22" w:rsidRDefault="00B633E2" w:rsidP="0047671E">
            <w:pPr>
              <w:widowControl w:val="0"/>
              <w:spacing w:line="280" w:lineRule="exact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Código </w:t>
            </w:r>
          </w:p>
          <w:sdt>
            <w:sdtPr>
              <w:rPr>
                <w:rFonts w:ascii="Arial" w:hAnsi="Arial" w:cs="Arial"/>
              </w:rPr>
              <w:id w:val="689874166"/>
              <w:placeholder>
                <w:docPart w:val="FA93063F48E74A1B87655110B6C7AC70"/>
              </w:placeholder>
              <w:showingPlcHdr/>
              <w:text/>
            </w:sdtPr>
            <w:sdtEndPr/>
            <w:sdtContent>
              <w:p w14:paraId="3D794E3A" w14:textId="67DD012B" w:rsidR="00B633E2" w:rsidRPr="00506F22" w:rsidRDefault="00B633E2" w:rsidP="0047671E">
                <w:pPr>
                  <w:widowControl w:val="0"/>
                  <w:spacing w:line="280" w:lineRule="exact"/>
                  <w:ind w:right="-1"/>
                  <w:rPr>
                    <w:rFonts w:ascii="Arial" w:hAnsi="Arial" w:cs="Arial"/>
                  </w:rPr>
                </w:pPr>
                <w:r>
                  <w:rPr>
                    <w:rStyle w:val="Textodelmarcadordeposicin"/>
                    <w:rFonts w:ascii="Arial Narrow" w:hAnsi="Arial Narrow"/>
                    <w:sz w:val="18"/>
                    <w:szCs w:val="18"/>
                  </w:rPr>
                  <w:t>C</w:t>
                </w:r>
                <w:r w:rsidRPr="00A7667A">
                  <w:rPr>
                    <w:rStyle w:val="Textodelmarcadordeposicin"/>
                    <w:rFonts w:ascii="Arial Narrow" w:hAnsi="Arial Narrow"/>
                    <w:sz w:val="18"/>
                    <w:szCs w:val="18"/>
                  </w:rPr>
                  <w:t>ódigo del centro</w:t>
                </w:r>
              </w:p>
            </w:sdtContent>
          </w:sdt>
        </w:tc>
      </w:tr>
      <w:tr w:rsidR="007D3D31" w:rsidRPr="00506F22" w14:paraId="58D8C737" w14:textId="77777777" w:rsidTr="0047671E">
        <w:trPr>
          <w:trHeight w:val="454"/>
          <w:jc w:val="center"/>
        </w:trPr>
        <w:tc>
          <w:tcPr>
            <w:tcW w:w="8506" w:type="dxa"/>
            <w:gridSpan w:val="4"/>
            <w:vAlign w:val="center"/>
          </w:tcPr>
          <w:p w14:paraId="29811A40" w14:textId="36A09B10" w:rsidR="007D3D31" w:rsidRPr="00506F22" w:rsidRDefault="007D3D31" w:rsidP="002D18C1">
            <w:pPr>
              <w:widowControl w:val="0"/>
              <w:spacing w:line="280" w:lineRule="exact"/>
              <w:ind w:right="-1"/>
              <w:rPr>
                <w:rFonts w:ascii="Arial" w:hAnsi="Arial" w:cs="Arial"/>
              </w:rPr>
            </w:pPr>
            <w:r w:rsidRPr="00506F22">
              <w:rPr>
                <w:rFonts w:ascii="Arial" w:hAnsi="Arial" w:cs="Arial"/>
              </w:rPr>
              <w:t>Dirección:</w:t>
            </w:r>
            <w:r w:rsidR="00C47E2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015457977"/>
                <w:placeholder>
                  <w:docPart w:val="8ACFA3A059D44F2F86382B8254A772CE"/>
                </w:placeholder>
                <w:showingPlcHdr/>
                <w:text/>
              </w:sdtPr>
              <w:sdtEndPr/>
              <w:sdtContent>
                <w:r w:rsidR="00C47E27" w:rsidRPr="00C47E27">
                  <w:rPr>
                    <w:rStyle w:val="Textodelmarcadordeposicin"/>
                    <w:rFonts w:ascii="Arial Narrow" w:hAnsi="Arial Narrow"/>
                    <w:sz w:val="18"/>
                    <w:szCs w:val="18"/>
                  </w:rPr>
                  <w:t>Escriba la calle y el número</w:t>
                </w:r>
              </w:sdtContent>
            </w:sdt>
          </w:p>
        </w:tc>
      </w:tr>
      <w:tr w:rsidR="007D3D31" w:rsidRPr="00506F22" w14:paraId="78E4179E" w14:textId="77777777" w:rsidTr="0047671E">
        <w:trPr>
          <w:trHeight w:val="454"/>
          <w:jc w:val="center"/>
        </w:trPr>
        <w:tc>
          <w:tcPr>
            <w:tcW w:w="3119" w:type="dxa"/>
            <w:vAlign w:val="center"/>
          </w:tcPr>
          <w:p w14:paraId="0F5F6B24" w14:textId="103311BC" w:rsidR="007D3D31" w:rsidRPr="00506F22" w:rsidRDefault="007D3D31" w:rsidP="002D18C1">
            <w:pPr>
              <w:widowControl w:val="0"/>
              <w:spacing w:line="280" w:lineRule="exact"/>
              <w:ind w:right="-1"/>
              <w:rPr>
                <w:rFonts w:ascii="Arial" w:hAnsi="Arial" w:cs="Arial"/>
              </w:rPr>
            </w:pPr>
            <w:r w:rsidRPr="00506F22">
              <w:rPr>
                <w:rFonts w:ascii="Arial" w:hAnsi="Arial" w:cs="Arial"/>
              </w:rPr>
              <w:t>Código Postal:</w:t>
            </w:r>
            <w:r w:rsidR="00B633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954216419"/>
                <w:placeholder>
                  <w:docPart w:val="8CE69C8D2D10426CB7AA190DC19887A9"/>
                </w:placeholder>
                <w:showingPlcHdr/>
                <w:text/>
              </w:sdtPr>
              <w:sdtEndPr/>
              <w:sdtContent>
                <w:r w:rsidR="00B633E2" w:rsidRPr="0025165D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5387" w:type="dxa"/>
            <w:gridSpan w:val="3"/>
            <w:vAlign w:val="center"/>
          </w:tcPr>
          <w:p w14:paraId="5A9DF59B" w14:textId="7BD04235" w:rsidR="007D3D31" w:rsidRPr="00506F22" w:rsidRDefault="007D3D31" w:rsidP="002D18C1">
            <w:pPr>
              <w:widowControl w:val="0"/>
              <w:spacing w:line="280" w:lineRule="exact"/>
              <w:ind w:right="-1"/>
              <w:rPr>
                <w:rFonts w:ascii="Arial" w:hAnsi="Arial" w:cs="Arial"/>
              </w:rPr>
            </w:pPr>
            <w:r w:rsidRPr="00506F22">
              <w:rPr>
                <w:rFonts w:ascii="Arial" w:hAnsi="Arial" w:cs="Arial"/>
              </w:rPr>
              <w:t>Localidad</w:t>
            </w:r>
            <w:r>
              <w:rPr>
                <w:rFonts w:ascii="Arial" w:hAnsi="Arial" w:cs="Arial"/>
              </w:rPr>
              <w:t xml:space="preserve"> y provincia</w:t>
            </w:r>
            <w:r w:rsidRPr="00506F22">
              <w:rPr>
                <w:rFonts w:ascii="Arial" w:hAnsi="Arial" w:cs="Arial"/>
              </w:rPr>
              <w:t>:</w:t>
            </w:r>
            <w:sdt>
              <w:sdtPr>
                <w:rPr>
                  <w:rFonts w:ascii="Arial" w:hAnsi="Arial" w:cs="Arial"/>
                </w:rPr>
                <w:id w:val="-2068092437"/>
                <w:placeholder>
                  <w:docPart w:val="516B4AEDE7D240A9A4A6BA96FE1004E7"/>
                </w:placeholder>
                <w:showingPlcHdr/>
                <w:text/>
              </w:sdtPr>
              <w:sdtEndPr/>
              <w:sdtContent>
                <w:r w:rsidR="00B633E2" w:rsidRPr="0025165D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7D3D31" w:rsidRPr="00506F22" w14:paraId="06528BE8" w14:textId="77777777" w:rsidTr="0047671E">
        <w:trPr>
          <w:trHeight w:val="454"/>
          <w:jc w:val="center"/>
        </w:trPr>
        <w:tc>
          <w:tcPr>
            <w:tcW w:w="4495" w:type="dxa"/>
            <w:gridSpan w:val="2"/>
            <w:vAlign w:val="center"/>
          </w:tcPr>
          <w:p w14:paraId="616B0035" w14:textId="71F80F94" w:rsidR="007D3D31" w:rsidRPr="00506F22" w:rsidRDefault="007D3D31" w:rsidP="002D18C1">
            <w:pPr>
              <w:widowControl w:val="0"/>
              <w:spacing w:line="280" w:lineRule="exact"/>
              <w:ind w:right="-1"/>
              <w:rPr>
                <w:rFonts w:ascii="Arial" w:hAnsi="Arial" w:cs="Arial"/>
              </w:rPr>
            </w:pPr>
            <w:r w:rsidRPr="00506F22">
              <w:rPr>
                <w:rFonts w:ascii="Arial" w:hAnsi="Arial" w:cs="Arial"/>
              </w:rPr>
              <w:t>Teléfono</w:t>
            </w:r>
            <w:r>
              <w:rPr>
                <w:rFonts w:ascii="Arial" w:hAnsi="Arial" w:cs="Arial"/>
              </w:rPr>
              <w:t xml:space="preserve"> fijo</w:t>
            </w:r>
            <w:r w:rsidRPr="00506F22">
              <w:rPr>
                <w:rFonts w:ascii="Arial" w:hAnsi="Arial" w:cs="Arial"/>
              </w:rPr>
              <w:t>:</w:t>
            </w:r>
            <w:sdt>
              <w:sdtPr>
                <w:rPr>
                  <w:rFonts w:ascii="Arial" w:hAnsi="Arial" w:cs="Arial"/>
                </w:rPr>
                <w:id w:val="45637200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/>
            </w:sdt>
          </w:p>
        </w:tc>
        <w:tc>
          <w:tcPr>
            <w:tcW w:w="4011" w:type="dxa"/>
            <w:gridSpan w:val="2"/>
            <w:vAlign w:val="center"/>
          </w:tcPr>
          <w:p w14:paraId="60F3DC2D" w14:textId="20093374" w:rsidR="007D3D31" w:rsidRPr="00506F22" w:rsidRDefault="007D3D31" w:rsidP="002D18C1">
            <w:pPr>
              <w:widowControl w:val="0"/>
              <w:spacing w:line="280" w:lineRule="exact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Teléfono móvil:</w:t>
            </w:r>
            <w:sdt>
              <w:sdtPr>
                <w:rPr>
                  <w:rFonts w:ascii="Arial" w:hAnsi="Arial" w:cs="Arial"/>
                </w:rPr>
                <w:id w:val="820398449"/>
                <w:placeholder>
                  <w:docPart w:val="7C8BDADCCAFB4E1D94D020E663301172"/>
                </w:placeholder>
                <w:showingPlcHdr/>
                <w:text/>
              </w:sdtPr>
              <w:sdtEndPr/>
              <w:sdtContent>
                <w:r w:rsidR="00B633E2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7D3D31" w:rsidRPr="00506F22" w14:paraId="265A614D" w14:textId="77777777" w:rsidTr="0047671E">
        <w:trPr>
          <w:trHeight w:val="454"/>
          <w:jc w:val="center"/>
        </w:trPr>
        <w:tc>
          <w:tcPr>
            <w:tcW w:w="8506" w:type="dxa"/>
            <w:gridSpan w:val="4"/>
            <w:vAlign w:val="center"/>
          </w:tcPr>
          <w:p w14:paraId="27CE09CA" w14:textId="3D64642D" w:rsidR="007D3D31" w:rsidRPr="00506F22" w:rsidRDefault="007D3D31" w:rsidP="002D18C1">
            <w:pPr>
              <w:widowControl w:val="0"/>
              <w:spacing w:line="280" w:lineRule="exact"/>
              <w:ind w:right="-1"/>
              <w:rPr>
                <w:rFonts w:ascii="Arial" w:hAnsi="Arial" w:cs="Arial"/>
              </w:rPr>
            </w:pPr>
            <w:r w:rsidRPr="00506F22">
              <w:rPr>
                <w:rFonts w:ascii="Arial" w:hAnsi="Arial" w:cs="Arial"/>
              </w:rPr>
              <w:t>Correo electrónico:</w:t>
            </w:r>
            <w:r w:rsidR="00B633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90288984"/>
                <w:placeholder>
                  <w:docPart w:val="FC6927C04D194E98AD1F5BB5EC45E81F"/>
                </w:placeholder>
                <w:showingPlcHdr/>
                <w:text/>
              </w:sdtPr>
              <w:sdtEndPr/>
              <w:sdtContent>
                <w:r w:rsidR="00B633E2" w:rsidRPr="00B633E2">
                  <w:rPr>
                    <w:rStyle w:val="Textodelmarcadordeposicin"/>
                    <w:rFonts w:ascii="Arial Narrow" w:hAnsi="Arial Narrow"/>
                    <w:sz w:val="18"/>
                    <w:szCs w:val="18"/>
                  </w:rPr>
                  <w:t>Correo oficial del centro.</w:t>
                </w:r>
              </w:sdtContent>
            </w:sdt>
          </w:p>
        </w:tc>
      </w:tr>
    </w:tbl>
    <w:p w14:paraId="7453956B" w14:textId="77777777" w:rsidR="007D3D31" w:rsidRDefault="007D3D31" w:rsidP="007D3D31">
      <w:pPr>
        <w:widowControl w:val="0"/>
        <w:spacing w:line="280" w:lineRule="exact"/>
        <w:ind w:right="-1"/>
        <w:jc w:val="center"/>
        <w:rPr>
          <w:rFonts w:ascii="Arial" w:hAnsi="Arial" w:cs="Arial"/>
          <w:b/>
        </w:rPr>
      </w:pPr>
    </w:p>
    <w:p w14:paraId="459830E4" w14:textId="77777777" w:rsidR="007D3D31" w:rsidRDefault="007D3D31" w:rsidP="007D3D31">
      <w:pPr>
        <w:widowControl w:val="0"/>
        <w:ind w:right="-1" w:hanging="142"/>
        <w:rPr>
          <w:rFonts w:ascii="Arial" w:hAnsi="Arial" w:cs="Arial"/>
          <w:b/>
        </w:rPr>
      </w:pPr>
      <w:r w:rsidRPr="00506F22">
        <w:rPr>
          <w:rFonts w:ascii="Arial" w:hAnsi="Arial" w:cs="Arial"/>
          <w:b/>
        </w:rPr>
        <w:t>ALUMNADO PARTICIPANTE</w:t>
      </w:r>
    </w:p>
    <w:p w14:paraId="7A9880F4" w14:textId="77777777" w:rsidR="007D3D31" w:rsidRPr="00647CC5" w:rsidRDefault="007D3D31" w:rsidP="007D3D31">
      <w:pPr>
        <w:widowControl w:val="0"/>
        <w:ind w:right="-1"/>
        <w:rPr>
          <w:rFonts w:ascii="Arial" w:hAnsi="Arial" w:cs="Arial"/>
          <w:b/>
          <w:sz w:val="10"/>
          <w:szCs w:val="10"/>
        </w:rPr>
      </w:pPr>
    </w:p>
    <w:tbl>
      <w:tblPr>
        <w:tblW w:w="85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984"/>
        <w:gridCol w:w="1414"/>
        <w:gridCol w:w="1421"/>
        <w:gridCol w:w="2126"/>
      </w:tblGrid>
      <w:tr w:rsidR="007D3D31" w:rsidRPr="00506F22" w14:paraId="7183085F" w14:textId="77777777" w:rsidTr="0047671E">
        <w:trPr>
          <w:trHeight w:val="749"/>
          <w:jc w:val="center"/>
        </w:trPr>
        <w:tc>
          <w:tcPr>
            <w:tcW w:w="4959" w:type="dxa"/>
            <w:gridSpan w:val="3"/>
            <w:vAlign w:val="center"/>
          </w:tcPr>
          <w:p w14:paraId="47980095" w14:textId="46ED0662" w:rsidR="007D3D31" w:rsidRDefault="007D3D31" w:rsidP="002D18C1">
            <w:pPr>
              <w:widowControl w:val="0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Marcar1"/>
            <w:r>
              <w:rPr>
                <w:rFonts w:ascii="Arial" w:hAnsi="Arial" w:cs="Arial"/>
              </w:rPr>
              <w:instrText xml:space="preserve"> FORMCHECKBOX </w:instrText>
            </w:r>
            <w:r w:rsidR="00EE1C33">
              <w:rPr>
                <w:rFonts w:ascii="Arial" w:hAnsi="Arial" w:cs="Arial"/>
              </w:rPr>
            </w:r>
            <w:r w:rsidR="00EE1C3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>
              <w:rPr>
                <w:rFonts w:ascii="Arial" w:hAnsi="Arial" w:cs="Arial"/>
              </w:rPr>
              <w:t xml:space="preserve"> 5º curso Educación Primaria</w:t>
            </w:r>
          </w:p>
          <w:p w14:paraId="2D5B3C5B" w14:textId="34D65AE0" w:rsidR="007D3D31" w:rsidRPr="00506F22" w:rsidRDefault="007D3D31" w:rsidP="002D18C1">
            <w:pPr>
              <w:widowControl w:val="0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E1C33">
              <w:rPr>
                <w:rFonts w:ascii="Arial" w:hAnsi="Arial" w:cs="Arial"/>
              </w:rPr>
            </w:r>
            <w:r w:rsidR="00EE1C3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6º curso Educación Primaria</w:t>
            </w:r>
          </w:p>
        </w:tc>
        <w:tc>
          <w:tcPr>
            <w:tcW w:w="3547" w:type="dxa"/>
            <w:gridSpan w:val="2"/>
            <w:vAlign w:val="center"/>
          </w:tcPr>
          <w:p w14:paraId="20273BF0" w14:textId="65477DCA" w:rsidR="007D3D31" w:rsidRDefault="007D3D31" w:rsidP="002D18C1">
            <w:pPr>
              <w:widowControl w:val="0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Nº de alumnos     </w:t>
            </w:r>
            <w:r w:rsidR="00EC2150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C2150">
              <w:rPr>
                <w:rFonts w:ascii="Arial" w:hAnsi="Arial" w:cs="Arial"/>
              </w:rPr>
              <w:instrText xml:space="preserve"> FORMTEXT </w:instrText>
            </w:r>
            <w:r w:rsidR="00EC2150">
              <w:rPr>
                <w:rFonts w:ascii="Arial" w:hAnsi="Arial" w:cs="Arial"/>
              </w:rPr>
            </w:r>
            <w:r w:rsidR="00EC2150">
              <w:rPr>
                <w:rFonts w:ascii="Arial" w:hAnsi="Arial" w:cs="Arial"/>
              </w:rPr>
              <w:fldChar w:fldCharType="separate"/>
            </w:r>
            <w:r w:rsidR="00EC2150">
              <w:rPr>
                <w:rFonts w:ascii="Arial" w:hAnsi="Arial" w:cs="Arial"/>
                <w:noProof/>
              </w:rPr>
              <w:t> </w:t>
            </w:r>
            <w:r w:rsidR="00EC2150">
              <w:rPr>
                <w:rFonts w:ascii="Arial" w:hAnsi="Arial" w:cs="Arial"/>
                <w:noProof/>
              </w:rPr>
              <w:t> </w:t>
            </w:r>
            <w:r w:rsidR="00EC2150">
              <w:rPr>
                <w:rFonts w:ascii="Arial" w:hAnsi="Arial" w:cs="Arial"/>
                <w:noProof/>
              </w:rPr>
              <w:t> </w:t>
            </w:r>
            <w:r w:rsidR="00EC2150">
              <w:rPr>
                <w:rFonts w:ascii="Arial" w:hAnsi="Arial" w:cs="Arial"/>
                <w:noProof/>
              </w:rPr>
              <w:t> </w:t>
            </w:r>
            <w:r w:rsidR="00EC2150">
              <w:rPr>
                <w:rFonts w:ascii="Arial" w:hAnsi="Arial" w:cs="Arial"/>
                <w:noProof/>
              </w:rPr>
              <w:t> </w:t>
            </w:r>
            <w:r w:rsidR="00EC2150">
              <w:rPr>
                <w:rFonts w:ascii="Arial" w:hAnsi="Arial" w:cs="Arial"/>
              </w:rPr>
              <w:fldChar w:fldCharType="end"/>
            </w:r>
          </w:p>
          <w:p w14:paraId="1C33279A" w14:textId="77777777" w:rsidR="007D3D31" w:rsidRPr="00506F22" w:rsidRDefault="007D3D31" w:rsidP="002D18C1">
            <w:pPr>
              <w:widowControl w:val="0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Nº de alumnas     </w:t>
            </w: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7FF1" w:rsidRPr="00506F22" w14:paraId="2F5C96C8" w14:textId="77777777" w:rsidTr="00570F93">
        <w:trPr>
          <w:trHeight w:val="974"/>
          <w:jc w:val="center"/>
        </w:trPr>
        <w:tc>
          <w:tcPr>
            <w:tcW w:w="1561" w:type="dxa"/>
            <w:vAlign w:val="center"/>
          </w:tcPr>
          <w:p w14:paraId="4AE52503" w14:textId="77777777" w:rsidR="00627FF1" w:rsidRPr="00506F22" w:rsidRDefault="00627FF1" w:rsidP="002446BA">
            <w:pPr>
              <w:widowControl w:val="0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Nº total de alumnado</w:t>
            </w:r>
          </w:p>
        </w:tc>
        <w:tc>
          <w:tcPr>
            <w:tcW w:w="1984" w:type="dxa"/>
            <w:vAlign w:val="center"/>
          </w:tcPr>
          <w:p w14:paraId="53C9D1B6" w14:textId="77777777" w:rsidR="00627FF1" w:rsidRPr="00506F22" w:rsidRDefault="00627FF1" w:rsidP="002446BA">
            <w:pPr>
              <w:widowControl w:val="0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Nº alumnos/as con NEE</w:t>
            </w:r>
          </w:p>
        </w:tc>
        <w:tc>
          <w:tcPr>
            <w:tcW w:w="2835" w:type="dxa"/>
            <w:gridSpan w:val="2"/>
            <w:vAlign w:val="center"/>
          </w:tcPr>
          <w:p w14:paraId="007F02FF" w14:textId="161E2A94" w:rsidR="00627FF1" w:rsidRPr="00506F22" w:rsidRDefault="00627FF1" w:rsidP="002D18C1">
            <w:pPr>
              <w:widowControl w:val="0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4208A">
              <w:rPr>
                <w:rFonts w:ascii="Arial" w:hAnsi="Arial" w:cs="Arial"/>
              </w:rPr>
              <w:t> </w:t>
            </w:r>
            <w:r w:rsidR="00C4208A">
              <w:rPr>
                <w:rFonts w:ascii="Arial" w:hAnsi="Arial" w:cs="Arial"/>
              </w:rPr>
              <w:t> </w:t>
            </w:r>
            <w:r w:rsidR="00C4208A">
              <w:rPr>
                <w:rFonts w:ascii="Arial" w:hAnsi="Arial" w:cs="Arial"/>
              </w:rPr>
              <w:t> </w:t>
            </w:r>
            <w:r w:rsidR="00C4208A">
              <w:rPr>
                <w:rFonts w:ascii="Arial" w:hAnsi="Arial" w:cs="Arial"/>
              </w:rPr>
              <w:t> </w:t>
            </w:r>
            <w:r w:rsidR="00C4208A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Nº alumnos/as con trastornos alimenticios, medicación, alergias…</w:t>
            </w:r>
          </w:p>
        </w:tc>
        <w:tc>
          <w:tcPr>
            <w:tcW w:w="2126" w:type="dxa"/>
            <w:vAlign w:val="center"/>
          </w:tcPr>
          <w:p w14:paraId="23A295E1" w14:textId="77777777" w:rsidR="00627FF1" w:rsidRPr="00506F22" w:rsidRDefault="00627FF1" w:rsidP="002D18C1">
            <w:pPr>
              <w:widowControl w:val="0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Nº de profesores/as que acompañan</w:t>
            </w:r>
          </w:p>
        </w:tc>
      </w:tr>
    </w:tbl>
    <w:p w14:paraId="0E1144EC" w14:textId="77777777" w:rsidR="007D3D31" w:rsidRPr="00506F22" w:rsidRDefault="007D3D31" w:rsidP="007D3D31">
      <w:pPr>
        <w:widowControl w:val="0"/>
        <w:spacing w:line="280" w:lineRule="exact"/>
        <w:ind w:right="-1"/>
        <w:jc w:val="center"/>
        <w:rPr>
          <w:rFonts w:ascii="Arial" w:hAnsi="Arial" w:cs="Arial"/>
          <w:b/>
        </w:rPr>
      </w:pPr>
    </w:p>
    <w:p w14:paraId="478DCDCA" w14:textId="77777777" w:rsidR="007D3D31" w:rsidRDefault="007D3D31" w:rsidP="007D3D31">
      <w:pPr>
        <w:widowControl w:val="0"/>
        <w:ind w:right="-1" w:hanging="142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Ha participado con anterioridad en este CRIE:  SI   </w:t>
      </w:r>
      <w:r>
        <w:rPr>
          <w:rFonts w:ascii="Arial" w:hAnsi="Arial" w:cs="Arial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EE1C33">
        <w:rPr>
          <w:rFonts w:ascii="Arial" w:hAnsi="Arial" w:cs="Arial"/>
        </w:rPr>
      </w:r>
      <w:r w:rsidR="00EE1C33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  <w:b/>
        </w:rPr>
        <w:tab/>
        <w:t xml:space="preserve">        NO    </w:t>
      </w:r>
      <w:r>
        <w:rPr>
          <w:rFonts w:ascii="Arial" w:hAnsi="Arial" w:cs="Arial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EE1C33">
        <w:rPr>
          <w:rFonts w:ascii="Arial" w:hAnsi="Arial" w:cs="Arial"/>
        </w:rPr>
      </w:r>
      <w:r w:rsidR="00EE1C33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</w:p>
    <w:p w14:paraId="261C9B7C" w14:textId="77777777" w:rsidR="007D3D31" w:rsidRDefault="007D3D31" w:rsidP="007D3D31">
      <w:pPr>
        <w:widowControl w:val="0"/>
        <w:ind w:right="-1" w:hanging="142"/>
        <w:rPr>
          <w:rFonts w:ascii="Arial" w:hAnsi="Arial" w:cs="Arial"/>
          <w:b/>
        </w:rPr>
      </w:pPr>
    </w:p>
    <w:p w14:paraId="32859ECB" w14:textId="77777777" w:rsidR="007D3D31" w:rsidRDefault="007D3D31" w:rsidP="007D3D31">
      <w:pPr>
        <w:widowControl w:val="0"/>
        <w:ind w:right="-1" w:hanging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CARACTERÍSTICAS DEL CENTRO</w:t>
      </w:r>
    </w:p>
    <w:p w14:paraId="4B2994CE" w14:textId="77777777" w:rsidR="007D3D31" w:rsidRPr="002446BA" w:rsidRDefault="007D3D31" w:rsidP="007D3D31">
      <w:pPr>
        <w:widowControl w:val="0"/>
        <w:ind w:right="-1" w:hanging="142"/>
        <w:rPr>
          <w:rFonts w:ascii="Arial" w:hAnsi="Arial" w:cs="Arial"/>
          <w:b/>
          <w:sz w:val="10"/>
          <w:szCs w:val="10"/>
        </w:rPr>
      </w:pPr>
    </w:p>
    <w:p w14:paraId="153E927B" w14:textId="77777777" w:rsidR="007D3D31" w:rsidRPr="002446BA" w:rsidRDefault="007D3D31" w:rsidP="007D3D31">
      <w:pPr>
        <w:widowControl w:val="0"/>
        <w:ind w:right="-1"/>
        <w:rPr>
          <w:rFonts w:ascii="Arial" w:hAnsi="Arial" w:cs="Arial"/>
          <w:b/>
          <w:bCs/>
        </w:rPr>
      </w:pPr>
      <w:r w:rsidRPr="002446BA">
        <w:rPr>
          <w:rFonts w:ascii="Arial" w:hAnsi="Arial" w:cs="Arial"/>
          <w:b/>
          <w:bCs/>
        </w:rPr>
        <w:t>Contexto del centro solicitante</w:t>
      </w:r>
      <w:r w:rsidR="002446BA">
        <w:rPr>
          <w:rFonts w:ascii="Arial" w:hAnsi="Arial" w:cs="Arial"/>
          <w:b/>
          <w:bCs/>
        </w:rPr>
        <w:t>:</w:t>
      </w:r>
    </w:p>
    <w:p w14:paraId="1C8644E3" w14:textId="77777777" w:rsidR="007D3D31" w:rsidRDefault="007D3D31" w:rsidP="007D3D31">
      <w:pPr>
        <w:widowControl w:val="0"/>
        <w:ind w:right="-1"/>
        <w:rPr>
          <w:rFonts w:ascii="Arial" w:hAnsi="Arial" w:cs="Arial"/>
          <w:b/>
          <w:sz w:val="10"/>
          <w:szCs w:val="10"/>
        </w:rPr>
      </w:pPr>
    </w:p>
    <w:tbl>
      <w:tblPr>
        <w:tblW w:w="8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</w:tblGrid>
      <w:tr w:rsidR="007D3D31" w14:paraId="3022FDFC" w14:textId="77777777" w:rsidTr="0047671E">
        <w:trPr>
          <w:jc w:val="center"/>
        </w:trPr>
        <w:tc>
          <w:tcPr>
            <w:tcW w:w="8472" w:type="dxa"/>
          </w:tcPr>
          <w:p w14:paraId="660D87E3" w14:textId="77777777" w:rsidR="007D3D31" w:rsidRPr="002D18C1" w:rsidRDefault="007D3D31" w:rsidP="002D18C1">
            <w:pPr>
              <w:widowControl w:val="0"/>
              <w:ind w:right="-1"/>
              <w:jc w:val="both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t>Explicar brevemente las características del contexto del centro, destacar la situación socioeconómica, cultural, educativa, demográfica, orográfica y de infraestructuras varias, así como otros datos relevantes que permitan valorar las características de su ámbito.</w:t>
            </w:r>
          </w:p>
        </w:tc>
      </w:tr>
      <w:tr w:rsidR="007D3D31" w14:paraId="7B1F1D10" w14:textId="77777777" w:rsidTr="0047671E">
        <w:trPr>
          <w:jc w:val="center"/>
        </w:trPr>
        <w:tc>
          <w:tcPr>
            <w:tcW w:w="8472" w:type="dxa"/>
          </w:tcPr>
          <w:sdt>
            <w:sdtPr>
              <w:rPr>
                <w:rFonts w:ascii="Arial" w:hAnsi="Arial" w:cs="Arial"/>
              </w:rPr>
              <w:id w:val="626671337"/>
              <w:placeholder>
                <w:docPart w:val="376509C619EA4994BE513D3531902669"/>
              </w:placeholder>
              <w:showingPlcHdr/>
            </w:sdtPr>
            <w:sdtEndPr/>
            <w:sdtContent>
              <w:p w14:paraId="4CB05B7E" w14:textId="6A28B3DA" w:rsidR="002446BA" w:rsidRPr="002D18C1" w:rsidRDefault="00A7667A" w:rsidP="002D18C1">
                <w:pPr>
                  <w:widowControl w:val="0"/>
                  <w:spacing w:line="280" w:lineRule="exact"/>
                  <w:ind w:right="-1"/>
                  <w:jc w:val="both"/>
                  <w:rPr>
                    <w:rFonts w:ascii="Arial" w:hAnsi="Arial" w:cs="Arial"/>
                  </w:rPr>
                </w:pPr>
                <w:r w:rsidRPr="00C47E27">
                  <w:rPr>
                    <w:rStyle w:val="Textodelmarcadordeposicin"/>
                    <w:rFonts w:ascii="Arial Narrow" w:hAnsi="Arial Narrow"/>
                    <w:sz w:val="18"/>
                    <w:szCs w:val="18"/>
                  </w:rPr>
                  <w:t>Escriba toda la información relevante</w:t>
                </w:r>
                <w:r w:rsidR="00C47E27" w:rsidRPr="00C47E27">
                  <w:rPr>
                    <w:rStyle w:val="Textodelmarcadordeposicin"/>
                    <w:rFonts w:ascii="Arial Narrow" w:hAnsi="Arial Narrow"/>
                    <w:sz w:val="18"/>
                    <w:szCs w:val="18"/>
                  </w:rPr>
                  <w:t xml:space="preserve"> sobre el contexto</w:t>
                </w:r>
                <w:r w:rsidRPr="00C47E27">
                  <w:rPr>
                    <w:rStyle w:val="Textodelmarcadordeposicin"/>
                    <w:rFonts w:ascii="Arial Narrow" w:hAnsi="Arial Narrow"/>
                    <w:sz w:val="18"/>
                    <w:szCs w:val="18"/>
                  </w:rPr>
                  <w:t xml:space="preserve"> del centro</w:t>
                </w:r>
                <w:r w:rsidRPr="00352EAB">
                  <w:rPr>
                    <w:rStyle w:val="Textodelmarcadordeposicin"/>
                  </w:rPr>
                  <w:t>.</w:t>
                </w:r>
              </w:p>
            </w:sdtContent>
          </w:sdt>
          <w:p w14:paraId="752EC80B" w14:textId="77777777" w:rsidR="007D3D31" w:rsidRDefault="007D3D31" w:rsidP="002D18C1">
            <w:pPr>
              <w:widowControl w:val="0"/>
              <w:spacing w:line="280" w:lineRule="exact"/>
              <w:ind w:right="-1"/>
              <w:jc w:val="both"/>
              <w:rPr>
                <w:rFonts w:ascii="Arial" w:hAnsi="Arial" w:cs="Arial"/>
              </w:rPr>
            </w:pPr>
          </w:p>
          <w:p w14:paraId="5B1B1E23" w14:textId="77777777" w:rsidR="00C47E27" w:rsidRDefault="00C47E27" w:rsidP="002D18C1">
            <w:pPr>
              <w:widowControl w:val="0"/>
              <w:spacing w:line="280" w:lineRule="exact"/>
              <w:ind w:right="-1"/>
              <w:jc w:val="both"/>
              <w:rPr>
                <w:rFonts w:ascii="Arial" w:hAnsi="Arial" w:cs="Arial"/>
              </w:rPr>
            </w:pPr>
          </w:p>
          <w:p w14:paraId="13C8D051" w14:textId="77777777" w:rsidR="00C47E27" w:rsidRDefault="00C47E27" w:rsidP="002D18C1">
            <w:pPr>
              <w:widowControl w:val="0"/>
              <w:spacing w:line="280" w:lineRule="exact"/>
              <w:ind w:right="-1"/>
              <w:jc w:val="both"/>
              <w:rPr>
                <w:rFonts w:ascii="Arial" w:hAnsi="Arial" w:cs="Arial"/>
              </w:rPr>
            </w:pPr>
          </w:p>
          <w:p w14:paraId="1ECAAEE5" w14:textId="77777777" w:rsidR="00EC2150" w:rsidRDefault="00EC2150" w:rsidP="002D18C1">
            <w:pPr>
              <w:widowControl w:val="0"/>
              <w:spacing w:line="280" w:lineRule="exact"/>
              <w:ind w:right="-1"/>
              <w:jc w:val="both"/>
              <w:rPr>
                <w:rFonts w:ascii="Arial" w:hAnsi="Arial" w:cs="Arial"/>
              </w:rPr>
            </w:pPr>
          </w:p>
          <w:p w14:paraId="1D2BDDFB" w14:textId="77777777" w:rsidR="00C47E27" w:rsidRDefault="00C47E27" w:rsidP="002D18C1">
            <w:pPr>
              <w:widowControl w:val="0"/>
              <w:spacing w:line="280" w:lineRule="exact"/>
              <w:ind w:right="-1"/>
              <w:jc w:val="both"/>
              <w:rPr>
                <w:rFonts w:ascii="Arial" w:hAnsi="Arial" w:cs="Arial"/>
              </w:rPr>
            </w:pPr>
          </w:p>
          <w:p w14:paraId="24B2D196" w14:textId="77777777" w:rsidR="00C47E27" w:rsidRPr="002D18C1" w:rsidRDefault="00C47E27" w:rsidP="002D18C1">
            <w:pPr>
              <w:widowControl w:val="0"/>
              <w:spacing w:line="280" w:lineRule="exact"/>
              <w:ind w:right="-1"/>
              <w:jc w:val="both"/>
              <w:rPr>
                <w:rFonts w:ascii="Arial" w:hAnsi="Arial" w:cs="Arial"/>
              </w:rPr>
            </w:pPr>
          </w:p>
        </w:tc>
      </w:tr>
    </w:tbl>
    <w:p w14:paraId="73AAEA24" w14:textId="2C3EC07A" w:rsidR="00F362A4" w:rsidRDefault="00F362A4" w:rsidP="007D3D31">
      <w:pPr>
        <w:widowControl w:val="0"/>
        <w:ind w:right="-1"/>
        <w:rPr>
          <w:rFonts w:ascii="Arial" w:hAnsi="Arial" w:cs="Arial"/>
          <w:b/>
        </w:rPr>
      </w:pPr>
    </w:p>
    <w:p w14:paraId="7E6AC289" w14:textId="77777777" w:rsidR="00F362A4" w:rsidRDefault="00F362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8D7DCCF" w14:textId="77777777" w:rsidR="007D3D31" w:rsidRDefault="007D3D31" w:rsidP="007D3D31">
      <w:pPr>
        <w:widowControl w:val="0"/>
        <w:ind w:right="-1"/>
        <w:rPr>
          <w:rFonts w:ascii="Arial" w:hAnsi="Arial" w:cs="Arial"/>
          <w:b/>
        </w:rPr>
      </w:pPr>
    </w:p>
    <w:p w14:paraId="7EE566AD" w14:textId="77777777" w:rsidR="007D3D31" w:rsidRDefault="002446BA" w:rsidP="002446BA">
      <w:pPr>
        <w:widowControl w:val="0"/>
        <w:ind w:right="-1" w:hanging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UBICACIÓN DEL CENTRO:</w:t>
      </w:r>
    </w:p>
    <w:p w14:paraId="41A107F0" w14:textId="77777777" w:rsidR="007D3D31" w:rsidRPr="002446BA" w:rsidRDefault="007D3D31" w:rsidP="0047671E">
      <w:pPr>
        <w:widowControl w:val="0"/>
        <w:ind w:right="-1"/>
        <w:jc w:val="both"/>
        <w:rPr>
          <w:rFonts w:ascii="Arial" w:hAnsi="Arial" w:cs="Arial"/>
          <w:b/>
          <w:sz w:val="10"/>
          <w:szCs w:val="10"/>
        </w:rPr>
      </w:pPr>
    </w:p>
    <w:p w14:paraId="59BA5D39" w14:textId="77777777" w:rsidR="007D3D31" w:rsidRDefault="007D3D31" w:rsidP="0047671E">
      <w:pPr>
        <w:widowControl w:val="0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El número de habitantes se refiere a la localidad en la que está ubicado el centro y en el caso de los CRA a la localidad de procedencia del grupo participante.</w:t>
      </w:r>
    </w:p>
    <w:p w14:paraId="5D974825" w14:textId="77777777" w:rsidR="007D3D31" w:rsidRDefault="007D3D31" w:rsidP="007D3D31">
      <w:pPr>
        <w:widowControl w:val="0"/>
        <w:ind w:right="-1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D3D31" w:rsidRPr="002D18C1" w14:paraId="6EBAB78C" w14:textId="77777777" w:rsidTr="0047671E">
        <w:trPr>
          <w:jc w:val="center"/>
        </w:trPr>
        <w:tc>
          <w:tcPr>
            <w:tcW w:w="8494" w:type="dxa"/>
          </w:tcPr>
          <w:p w14:paraId="0FB797A0" w14:textId="77777777" w:rsidR="007D3D31" w:rsidRPr="002D18C1" w:rsidRDefault="007D3D31" w:rsidP="002D18C1">
            <w:pPr>
              <w:widowControl w:val="0"/>
              <w:ind w:right="-1"/>
              <w:rPr>
                <w:rFonts w:ascii="Arial" w:hAnsi="Arial" w:cs="Arial"/>
                <w:sz w:val="10"/>
                <w:szCs w:val="10"/>
              </w:rPr>
            </w:pPr>
          </w:p>
          <w:p w14:paraId="114082FC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EE1C33">
              <w:rPr>
                <w:rFonts w:ascii="Arial" w:hAnsi="Arial" w:cs="Arial"/>
              </w:rPr>
            </w:r>
            <w:r w:rsidR="00EE1C33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Menos de 400 habitantes</w:t>
            </w:r>
          </w:p>
          <w:p w14:paraId="72EDB750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EE1C33">
              <w:rPr>
                <w:rFonts w:ascii="Arial" w:hAnsi="Arial" w:cs="Arial"/>
              </w:rPr>
            </w:r>
            <w:r w:rsidR="00EE1C33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Entre 401 y 1.000 habitantes</w:t>
            </w:r>
          </w:p>
          <w:p w14:paraId="249E79FD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EE1C33">
              <w:rPr>
                <w:rFonts w:ascii="Arial" w:hAnsi="Arial" w:cs="Arial"/>
              </w:rPr>
            </w:r>
            <w:r w:rsidR="00EE1C33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Más de 1.001 habitantes</w:t>
            </w:r>
          </w:p>
        </w:tc>
      </w:tr>
    </w:tbl>
    <w:p w14:paraId="0C20717F" w14:textId="77777777" w:rsidR="007D3D31" w:rsidRDefault="007D3D31" w:rsidP="007D3D31">
      <w:pPr>
        <w:widowControl w:val="0"/>
        <w:ind w:right="-1"/>
        <w:rPr>
          <w:rFonts w:ascii="Arial" w:hAnsi="Arial" w:cs="Arial"/>
        </w:rPr>
      </w:pPr>
    </w:p>
    <w:p w14:paraId="53AEBD86" w14:textId="77777777" w:rsidR="007D3D31" w:rsidRPr="005D28DF" w:rsidRDefault="002446BA" w:rsidP="002446BA">
      <w:pPr>
        <w:widowControl w:val="0"/>
        <w:ind w:right="-1" w:hanging="142"/>
        <w:rPr>
          <w:rFonts w:ascii="Arial" w:hAnsi="Arial" w:cs="Arial"/>
          <w:b/>
        </w:rPr>
      </w:pPr>
      <w:r w:rsidRPr="005D28DF">
        <w:rPr>
          <w:rFonts w:ascii="Arial" w:hAnsi="Arial" w:cs="Arial"/>
          <w:b/>
        </w:rPr>
        <w:t>TIPO DE CENTRO:</w:t>
      </w:r>
    </w:p>
    <w:p w14:paraId="71A993D8" w14:textId="77777777" w:rsidR="007D3D31" w:rsidRPr="002446BA" w:rsidRDefault="007D3D31" w:rsidP="007D3D31">
      <w:pPr>
        <w:widowControl w:val="0"/>
        <w:ind w:right="-1"/>
        <w:rPr>
          <w:rFonts w:ascii="Arial" w:hAnsi="Arial"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D3D31" w:rsidRPr="002D18C1" w14:paraId="77A1DEE8" w14:textId="77777777" w:rsidTr="0047671E">
        <w:trPr>
          <w:jc w:val="center"/>
        </w:trPr>
        <w:tc>
          <w:tcPr>
            <w:tcW w:w="8494" w:type="dxa"/>
          </w:tcPr>
          <w:p w14:paraId="1199C154" w14:textId="77777777" w:rsidR="007D3D31" w:rsidRPr="002D18C1" w:rsidRDefault="007D3D31" w:rsidP="002D18C1">
            <w:pPr>
              <w:widowControl w:val="0"/>
              <w:spacing w:line="276" w:lineRule="auto"/>
              <w:ind w:right="-1" w:firstLine="313"/>
              <w:rPr>
                <w:rFonts w:ascii="Arial" w:hAnsi="Arial" w:cs="Arial"/>
                <w:sz w:val="10"/>
                <w:szCs w:val="10"/>
              </w:rPr>
            </w:pPr>
          </w:p>
          <w:p w14:paraId="529A70BB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EE1C33">
              <w:rPr>
                <w:rFonts w:ascii="Arial" w:hAnsi="Arial" w:cs="Arial"/>
              </w:rPr>
            </w:r>
            <w:r w:rsidR="00EE1C33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CEIP con 1 unidad de Educación Primaria en funcionamiento</w:t>
            </w:r>
          </w:p>
          <w:p w14:paraId="09E39F23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EE1C33">
              <w:rPr>
                <w:rFonts w:ascii="Arial" w:hAnsi="Arial" w:cs="Arial"/>
              </w:rPr>
            </w:r>
            <w:r w:rsidR="00EE1C33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CEIP con menos de 6 unidades de Educación Primaria en funcionamiento</w:t>
            </w:r>
          </w:p>
          <w:p w14:paraId="7C5CB616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EE1C33">
              <w:rPr>
                <w:rFonts w:ascii="Arial" w:hAnsi="Arial" w:cs="Arial"/>
              </w:rPr>
            </w:r>
            <w:r w:rsidR="00EE1C33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CEIP con 6 unidades de Educación Primaria en funcionamiento</w:t>
            </w:r>
          </w:p>
          <w:p w14:paraId="0BC268ED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EE1C33">
              <w:rPr>
                <w:rFonts w:ascii="Arial" w:hAnsi="Arial" w:cs="Arial"/>
              </w:rPr>
            </w:r>
            <w:r w:rsidR="00EE1C33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CEIP más de 6 unidades de Educación Primaria en funcionamiento</w:t>
            </w:r>
          </w:p>
          <w:p w14:paraId="3C3FF42F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EE1C33">
              <w:rPr>
                <w:rFonts w:ascii="Arial" w:hAnsi="Arial" w:cs="Arial"/>
              </w:rPr>
            </w:r>
            <w:r w:rsidR="00EE1C33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CRA</w:t>
            </w:r>
          </w:p>
          <w:p w14:paraId="7C878FBA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EE1C33">
              <w:rPr>
                <w:rFonts w:ascii="Arial" w:hAnsi="Arial" w:cs="Arial"/>
              </w:rPr>
            </w:r>
            <w:r w:rsidR="00EE1C33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Otro</w:t>
            </w:r>
          </w:p>
        </w:tc>
      </w:tr>
    </w:tbl>
    <w:p w14:paraId="17F172BA" w14:textId="77777777" w:rsidR="007D3D31" w:rsidRDefault="007D3D31" w:rsidP="007D3D31">
      <w:pPr>
        <w:widowControl w:val="0"/>
        <w:ind w:right="-1"/>
        <w:rPr>
          <w:rFonts w:ascii="Arial" w:hAnsi="Arial" w:cs="Arial"/>
        </w:rPr>
      </w:pPr>
    </w:p>
    <w:p w14:paraId="24CB1A92" w14:textId="77777777" w:rsidR="002446BA" w:rsidRDefault="00D9331A" w:rsidP="00570F93">
      <w:pPr>
        <w:widowControl w:val="0"/>
        <w:ind w:right="-1" w:hanging="142"/>
        <w:rPr>
          <w:rFonts w:ascii="Arial" w:hAnsi="Arial" w:cs="Arial"/>
        </w:rPr>
      </w:pPr>
      <w:r>
        <w:rPr>
          <w:rFonts w:ascii="Arial" w:hAnsi="Arial" w:cs="Arial"/>
          <w:b/>
        </w:rPr>
        <w:t>Participa</w:t>
      </w:r>
      <w:r w:rsidR="002446BA">
        <w:rPr>
          <w:rFonts w:ascii="Arial" w:hAnsi="Arial" w:cs="Arial"/>
          <w:b/>
        </w:rPr>
        <w:t xml:space="preserve"> en Proyectos de Innovación Educativa </w:t>
      </w:r>
      <w:r w:rsidRPr="00D9331A">
        <w:rPr>
          <w:rFonts w:ascii="Arial" w:hAnsi="Arial" w:cs="Arial"/>
          <w:bCs/>
        </w:rPr>
        <w:t>(</w:t>
      </w:r>
      <w:r w:rsidR="002446BA" w:rsidRPr="00D9331A">
        <w:rPr>
          <w:rFonts w:ascii="Arial" w:hAnsi="Arial" w:cs="Arial"/>
          <w:bCs/>
        </w:rPr>
        <w:t>dos últimos cursos</w:t>
      </w:r>
      <w:proofErr w:type="gramStart"/>
      <w:r w:rsidRPr="00D9331A">
        <w:rPr>
          <w:rFonts w:ascii="Arial" w:hAnsi="Arial" w:cs="Arial"/>
          <w:bCs/>
        </w:rPr>
        <w:t>)</w:t>
      </w:r>
      <w:r w:rsidR="002446BA" w:rsidRPr="00D9331A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>..</w:t>
      </w:r>
      <w:proofErr w:type="gramEnd"/>
      <w:r>
        <w:rPr>
          <w:rFonts w:ascii="Arial" w:hAnsi="Arial" w:cs="Arial"/>
          <w:bCs/>
        </w:rPr>
        <w:t xml:space="preserve">  </w:t>
      </w:r>
      <w:r w:rsidR="002446BA">
        <w:rPr>
          <w:rFonts w:ascii="Arial" w:hAnsi="Arial" w:cs="Arial"/>
          <w:b/>
        </w:rPr>
        <w:t xml:space="preserve">SI   </w:t>
      </w:r>
      <w:r w:rsidR="002446BA">
        <w:rPr>
          <w:rFonts w:ascii="Arial" w:hAnsi="Arial" w:cs="Arial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2446BA">
        <w:rPr>
          <w:rFonts w:ascii="Arial" w:hAnsi="Arial" w:cs="Arial"/>
        </w:rPr>
        <w:instrText xml:space="preserve"> FORMCHECKBOX </w:instrText>
      </w:r>
      <w:r w:rsidR="00EE1C33">
        <w:rPr>
          <w:rFonts w:ascii="Arial" w:hAnsi="Arial" w:cs="Arial"/>
        </w:rPr>
      </w:r>
      <w:r w:rsidR="00EE1C33">
        <w:rPr>
          <w:rFonts w:ascii="Arial" w:hAnsi="Arial" w:cs="Arial"/>
        </w:rPr>
        <w:fldChar w:fldCharType="separate"/>
      </w:r>
      <w:r w:rsidR="002446BA">
        <w:rPr>
          <w:rFonts w:ascii="Arial" w:hAnsi="Arial" w:cs="Arial"/>
        </w:rPr>
        <w:fldChar w:fldCharType="end"/>
      </w:r>
      <w:r w:rsidR="002446B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</w:t>
      </w:r>
      <w:r w:rsidR="002446BA">
        <w:rPr>
          <w:rFonts w:ascii="Arial" w:hAnsi="Arial" w:cs="Arial"/>
          <w:b/>
        </w:rPr>
        <w:t xml:space="preserve"> NO    </w:t>
      </w:r>
      <w:r w:rsidR="002446BA">
        <w:rPr>
          <w:rFonts w:ascii="Arial" w:hAnsi="Arial" w:cs="Arial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2446BA">
        <w:rPr>
          <w:rFonts w:ascii="Arial" w:hAnsi="Arial" w:cs="Arial"/>
        </w:rPr>
        <w:instrText xml:space="preserve"> FORMCHECKBOX </w:instrText>
      </w:r>
      <w:r w:rsidR="00EE1C33">
        <w:rPr>
          <w:rFonts w:ascii="Arial" w:hAnsi="Arial" w:cs="Arial"/>
        </w:rPr>
      </w:r>
      <w:r w:rsidR="00EE1C33">
        <w:rPr>
          <w:rFonts w:ascii="Arial" w:hAnsi="Arial" w:cs="Arial"/>
        </w:rPr>
        <w:fldChar w:fldCharType="separate"/>
      </w:r>
      <w:r w:rsidR="002446BA">
        <w:rPr>
          <w:rFonts w:ascii="Arial" w:hAnsi="Arial" w:cs="Arial"/>
        </w:rPr>
        <w:fldChar w:fldCharType="end"/>
      </w:r>
    </w:p>
    <w:p w14:paraId="1EC71414" w14:textId="77777777" w:rsidR="007D3D31" w:rsidRDefault="007D3D31" w:rsidP="007D3D31">
      <w:pPr>
        <w:widowControl w:val="0"/>
        <w:ind w:right="-1"/>
        <w:rPr>
          <w:rFonts w:ascii="Arial" w:hAnsi="Arial" w:cs="Arial"/>
        </w:rPr>
      </w:pPr>
    </w:p>
    <w:p w14:paraId="565A1037" w14:textId="77777777" w:rsidR="002446BA" w:rsidRDefault="002446BA" w:rsidP="007D3D31">
      <w:pPr>
        <w:widowControl w:val="0"/>
        <w:ind w:right="-1"/>
        <w:rPr>
          <w:rFonts w:ascii="Arial" w:hAnsi="Arial" w:cs="Arial"/>
        </w:rPr>
      </w:pPr>
    </w:p>
    <w:p w14:paraId="582CFCB9" w14:textId="77777777" w:rsidR="002446BA" w:rsidRDefault="002446BA" w:rsidP="007D3D31">
      <w:pPr>
        <w:widowControl w:val="0"/>
        <w:ind w:right="-1"/>
        <w:rPr>
          <w:rFonts w:ascii="Arial" w:hAnsi="Arial" w:cs="Arial"/>
        </w:rPr>
      </w:pPr>
    </w:p>
    <w:p w14:paraId="50E830E1" w14:textId="2AEB06E9" w:rsidR="007D3D31" w:rsidRPr="00647CC5" w:rsidRDefault="007D3D31" w:rsidP="007D3D31">
      <w:pPr>
        <w:widowControl w:val="0"/>
        <w:ind w:right="-1"/>
        <w:jc w:val="center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647CC5">
        <w:rPr>
          <w:rFonts w:ascii="Arial" w:hAnsi="Arial" w:cs="Arial"/>
        </w:rPr>
        <w:t>n……………</w:t>
      </w:r>
      <w:proofErr w:type="gramStart"/>
      <w:r w:rsidRPr="00647CC5">
        <w:rPr>
          <w:rFonts w:ascii="Arial" w:hAnsi="Arial" w:cs="Arial"/>
        </w:rPr>
        <w:t>…….</w:t>
      </w:r>
      <w:proofErr w:type="gramEnd"/>
      <w:r w:rsidRPr="00647C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4767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, a</w:t>
      </w:r>
      <w:r w:rsidR="0047671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50924950"/>
          <w:placeholder>
            <w:docPart w:val="E6BE4078A6B0455CB78FEEEE00BC2FDE"/>
          </w:placeholder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EC2150" w:rsidRPr="00EC2150">
            <w:rPr>
              <w:rFonts w:ascii="Arial Narrow" w:hAnsi="Arial Narrow" w:cs="Arial"/>
              <w:sz w:val="18"/>
              <w:szCs w:val="18"/>
            </w:rPr>
            <w:t>Seleccionar fecha</w:t>
          </w:r>
        </w:sdtContent>
      </w:sdt>
    </w:p>
    <w:p w14:paraId="76A80240" w14:textId="77777777" w:rsidR="007D3D31" w:rsidRPr="00647CC5" w:rsidRDefault="007D3D31" w:rsidP="007D3D31">
      <w:pPr>
        <w:widowControl w:val="0"/>
        <w:ind w:right="-1"/>
        <w:jc w:val="center"/>
        <w:rPr>
          <w:rFonts w:ascii="Arial" w:hAnsi="Arial" w:cs="Arial"/>
        </w:rPr>
      </w:pPr>
    </w:p>
    <w:p w14:paraId="266B3B47" w14:textId="77777777" w:rsidR="007D3D31" w:rsidRPr="00647CC5" w:rsidRDefault="007D3D31" w:rsidP="007D3D31">
      <w:pPr>
        <w:widowControl w:val="0"/>
        <w:ind w:right="-1"/>
        <w:jc w:val="center"/>
        <w:rPr>
          <w:rFonts w:ascii="Arial" w:hAnsi="Arial" w:cs="Arial"/>
        </w:rPr>
      </w:pPr>
      <w:r w:rsidRPr="00647CC5">
        <w:rPr>
          <w:rFonts w:ascii="Arial" w:hAnsi="Arial" w:cs="Arial"/>
        </w:rPr>
        <w:t xml:space="preserve">El/La </w:t>
      </w:r>
      <w:r w:rsidR="000C0C24">
        <w:rPr>
          <w:rFonts w:ascii="Arial" w:hAnsi="Arial" w:cs="Arial"/>
        </w:rPr>
        <w:t>d</w:t>
      </w:r>
      <w:r w:rsidRPr="00647CC5">
        <w:rPr>
          <w:rFonts w:ascii="Arial" w:hAnsi="Arial" w:cs="Arial"/>
        </w:rPr>
        <w:t>irector/a del centro</w:t>
      </w:r>
    </w:p>
    <w:p w14:paraId="7ACDC72A" w14:textId="77777777" w:rsidR="007D3D31" w:rsidRDefault="007D3D31" w:rsidP="007D3D31">
      <w:pPr>
        <w:widowControl w:val="0"/>
        <w:spacing w:line="280" w:lineRule="exact"/>
        <w:ind w:right="-1"/>
        <w:jc w:val="center"/>
        <w:rPr>
          <w:rFonts w:ascii="Arial" w:hAnsi="Arial" w:cs="Arial"/>
        </w:rPr>
      </w:pPr>
    </w:p>
    <w:p w14:paraId="435E9530" w14:textId="77777777" w:rsidR="007D3D31" w:rsidRDefault="007D3D31" w:rsidP="007D3D31">
      <w:pPr>
        <w:widowControl w:val="0"/>
        <w:spacing w:line="280" w:lineRule="exact"/>
        <w:ind w:right="-1"/>
        <w:jc w:val="center"/>
        <w:rPr>
          <w:rFonts w:ascii="Arial" w:hAnsi="Arial" w:cs="Arial"/>
        </w:rPr>
      </w:pPr>
    </w:p>
    <w:p w14:paraId="1E8E20E4" w14:textId="77777777" w:rsidR="002446BA" w:rsidRDefault="002446BA" w:rsidP="007D3D31">
      <w:pPr>
        <w:widowControl w:val="0"/>
        <w:spacing w:line="280" w:lineRule="exact"/>
        <w:ind w:right="-1"/>
        <w:jc w:val="center"/>
        <w:rPr>
          <w:rFonts w:ascii="Arial" w:hAnsi="Arial" w:cs="Arial"/>
        </w:rPr>
      </w:pPr>
    </w:p>
    <w:p w14:paraId="4D90851F" w14:textId="77777777" w:rsidR="007D3D31" w:rsidRPr="00647CC5" w:rsidRDefault="007D3D31" w:rsidP="007D3D31">
      <w:pPr>
        <w:widowControl w:val="0"/>
        <w:spacing w:line="280" w:lineRule="exact"/>
        <w:ind w:right="-1"/>
        <w:jc w:val="center"/>
        <w:rPr>
          <w:rFonts w:ascii="Arial" w:hAnsi="Arial" w:cs="Arial"/>
        </w:rPr>
      </w:pPr>
    </w:p>
    <w:p w14:paraId="3C4FDC3D" w14:textId="40FC171C" w:rsidR="007D3D31" w:rsidRPr="00647CC5" w:rsidRDefault="007D3D31" w:rsidP="007D3D31">
      <w:pPr>
        <w:widowControl w:val="0"/>
        <w:spacing w:line="280" w:lineRule="exact"/>
        <w:ind w:right="-1"/>
        <w:jc w:val="center"/>
        <w:rPr>
          <w:rFonts w:ascii="Arial" w:hAnsi="Arial" w:cs="Arial"/>
        </w:rPr>
      </w:pPr>
      <w:r w:rsidRPr="00647CC5">
        <w:rPr>
          <w:rFonts w:ascii="Arial" w:hAnsi="Arial" w:cs="Arial"/>
        </w:rPr>
        <w:t>Fdo.:</w:t>
      </w:r>
      <w:sdt>
        <w:sdtPr>
          <w:rPr>
            <w:rFonts w:ascii="Arial Narrow" w:hAnsi="Arial Narrow" w:cs="Arial"/>
            <w:sz w:val="18"/>
            <w:szCs w:val="18"/>
          </w:rPr>
          <w:id w:val="343371167"/>
          <w:placeholder>
            <w:docPart w:val="8F6F37D091B943D0B90BF44640A7C97B"/>
          </w:placeholder>
          <w:showingPlcHdr/>
          <w:text/>
        </w:sdtPr>
        <w:sdtEndPr/>
        <w:sdtContent>
          <w:r w:rsidR="00EC2150" w:rsidRPr="00EC2150">
            <w:rPr>
              <w:rStyle w:val="Textodelmarcadordeposicin"/>
              <w:rFonts w:ascii="Arial Narrow" w:hAnsi="Arial Narrow"/>
              <w:sz w:val="18"/>
              <w:szCs w:val="18"/>
            </w:rPr>
            <w:t>Nombre y apellidos del director/a.</w:t>
          </w:r>
        </w:sdtContent>
      </w:sdt>
      <w:r w:rsidRPr="00647CC5">
        <w:rPr>
          <w:rFonts w:ascii="Arial" w:hAnsi="Arial" w:cs="Arial"/>
        </w:rPr>
        <w:tab/>
      </w:r>
    </w:p>
    <w:p w14:paraId="5EC0F22A" w14:textId="77777777" w:rsidR="007D3D31" w:rsidRDefault="007D3D31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2B172594" w14:textId="77777777" w:rsidR="007D3D31" w:rsidRDefault="007D3D31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32095CF5" w14:textId="77777777" w:rsidR="007D3D31" w:rsidRDefault="007D3D31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2C3FF3B4" w14:textId="77777777" w:rsidR="007D3D31" w:rsidRDefault="007D3D31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2C750BEB" w14:textId="77777777" w:rsidR="007D3D31" w:rsidRDefault="007D3D31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215713CF" w14:textId="77777777" w:rsidR="002446BA" w:rsidRDefault="002446BA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249FB315" w14:textId="77777777" w:rsidR="002446BA" w:rsidRDefault="002446BA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1DA60007" w14:textId="77777777" w:rsidR="002446BA" w:rsidRDefault="002446BA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4F9253DB" w14:textId="77777777" w:rsidR="00B85037" w:rsidRDefault="00B85037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4FD6A67F" w14:textId="1E285439" w:rsidR="007D3D31" w:rsidRPr="00506F22" w:rsidRDefault="007D3D31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  <w:r w:rsidRPr="00506F22">
        <w:rPr>
          <w:rFonts w:ascii="Arial" w:hAnsi="Arial" w:cs="Arial"/>
          <w:b/>
        </w:rPr>
        <w:t xml:space="preserve">SR. DIRECTOR PROVINCIAL DE EDUCACIÓN DE </w:t>
      </w:r>
      <w:sdt>
        <w:sdtPr>
          <w:rPr>
            <w:rFonts w:ascii="Arial" w:hAnsi="Arial" w:cs="Arial"/>
            <w:b/>
          </w:rPr>
          <w:id w:val="908351841"/>
          <w:placeholder>
            <w:docPart w:val="DefaultPlaceholder_-1854013438"/>
          </w:placeholder>
          <w:showingPlcHdr/>
          <w:comboBox>
            <w:listItem w:value="Elija un elemento."/>
            <w:listItem w:displayText="SALAMANCA" w:value="SALAMANCA"/>
            <w:listItem w:displayText="VALLADOLID" w:value="VALLADOLID"/>
          </w:comboBox>
        </w:sdtPr>
        <w:sdtEndPr/>
        <w:sdtContent>
          <w:r w:rsidR="00F362A4" w:rsidRPr="00F362A4">
            <w:rPr>
              <w:rStyle w:val="Textodelmarcadordeposicin"/>
              <w:rFonts w:ascii="Arial" w:hAnsi="Arial" w:cs="Arial"/>
            </w:rPr>
            <w:t>Elija un elemento.</w:t>
          </w:r>
        </w:sdtContent>
      </w:sdt>
    </w:p>
    <w:p w14:paraId="327184EF" w14:textId="77777777" w:rsidR="009E0247" w:rsidRDefault="009E0247" w:rsidP="007D3D31">
      <w:pPr>
        <w:widowControl w:val="0"/>
        <w:ind w:right="-1"/>
        <w:jc w:val="center"/>
        <w:rPr>
          <w:rFonts w:ascii="Arial" w:hAnsi="Arial" w:cs="Arial"/>
          <w:i/>
          <w:sz w:val="16"/>
          <w:szCs w:val="16"/>
        </w:rPr>
      </w:pPr>
    </w:p>
    <w:p w14:paraId="48059838" w14:textId="6342BDE1" w:rsidR="00E90F33" w:rsidRPr="007D3D31" w:rsidRDefault="007D3D31" w:rsidP="009E0247">
      <w:pPr>
        <w:widowControl w:val="0"/>
        <w:ind w:left="-142" w:right="-1"/>
        <w:jc w:val="both"/>
        <w:rPr>
          <w:rFonts w:ascii="Arial" w:hAnsi="Arial" w:cs="Arial"/>
          <w:i/>
          <w:sz w:val="15"/>
          <w:szCs w:val="15"/>
        </w:rPr>
      </w:pPr>
      <w:r w:rsidRPr="00CA730F">
        <w:rPr>
          <w:rFonts w:ascii="Arial" w:hAnsi="Arial" w:cs="Arial"/>
          <w:i/>
          <w:sz w:val="15"/>
          <w:szCs w:val="15"/>
        </w:rPr>
        <w:t xml:space="preserve">Los datos de carácter personal facilitados en este formulario serán utilizados por la Dirección Provincial de Educación de Soria, con carácter único y exclusivo, para la participación en las actividades del CRIE de </w:t>
      </w:r>
      <w:r w:rsidR="00F362A4">
        <w:rPr>
          <w:rFonts w:ascii="Arial" w:hAnsi="Arial" w:cs="Arial"/>
          <w:i/>
          <w:sz w:val="15"/>
          <w:szCs w:val="15"/>
        </w:rPr>
        <w:t>Berlanga</w:t>
      </w:r>
      <w:r w:rsidRPr="00CA730F">
        <w:rPr>
          <w:rFonts w:ascii="Arial" w:hAnsi="Arial" w:cs="Arial"/>
          <w:i/>
          <w:sz w:val="15"/>
          <w:szCs w:val="15"/>
        </w:rPr>
        <w:t xml:space="preserve"> El tratamiento de estos datos es necesario para el cumplimiento de una misión realizada de interés público en el ejercicio de poderes públicos. Sus datos no van a ser cedidos a terceros, salvo obligación legal. Tiene derecho a acceder, rectificar y suprimir los datos, así como otros derechos recogidos en la información adicional. Puede consultar la información adicional y detallada sobre protección de datos en la página web del Portal de Educación donde se publicite la convocatoria. </w:t>
      </w:r>
    </w:p>
    <w:sectPr w:rsidR="00E90F33" w:rsidRPr="007D3D31" w:rsidSect="00A43ADE">
      <w:headerReference w:type="default" r:id="rId8"/>
      <w:footerReference w:type="default" r:id="rId9"/>
      <w:pgSz w:w="11906" w:h="16838" w:code="9"/>
      <w:pgMar w:top="2687" w:right="1701" w:bottom="153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31990" w14:textId="77777777" w:rsidR="00B5132D" w:rsidRDefault="00B5132D">
      <w:r>
        <w:separator/>
      </w:r>
    </w:p>
  </w:endnote>
  <w:endnote w:type="continuationSeparator" w:id="0">
    <w:p w14:paraId="0757CABB" w14:textId="77777777" w:rsidR="00B5132D" w:rsidRDefault="00B5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4D2F" w14:textId="6BF71C30" w:rsidR="00BD7AB1" w:rsidRDefault="00F35631">
    <w:pPr>
      <w:pStyle w:val="Piedepgina"/>
      <w:jc w:val="center"/>
      <w:rPr>
        <w:lang w:val="es-ES_tradnl"/>
      </w:rPr>
    </w:pPr>
    <w:r w:rsidRPr="00AB4BF5">
      <w:rPr>
        <w:noProof/>
        <w:lang w:val="es-ES_tradn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C04DAC" wp14:editId="5BEE9C82">
              <wp:simplePos x="0" y="0"/>
              <wp:positionH relativeFrom="page">
                <wp:posOffset>6737350</wp:posOffset>
              </wp:positionH>
              <wp:positionV relativeFrom="page">
                <wp:posOffset>10109835</wp:posOffset>
              </wp:positionV>
              <wp:extent cx="565785" cy="191770"/>
              <wp:effectExtent l="0" t="0" r="0" b="0"/>
              <wp:wrapNone/>
              <wp:docPr id="73400968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70810C" w14:textId="77777777" w:rsidR="00AB4BF5" w:rsidRPr="00AB4BF5" w:rsidRDefault="00AB4BF5" w:rsidP="00AB4BF5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</w:pPr>
                          <w:r w:rsidRPr="00AB4BF5">
                            <w:fldChar w:fldCharType="begin"/>
                          </w:r>
                          <w:r w:rsidRPr="00AB4BF5">
                            <w:instrText>PAGE   \* MERGEFORMAT</w:instrText>
                          </w:r>
                          <w:r w:rsidRPr="00AB4BF5">
                            <w:fldChar w:fldCharType="separate"/>
                          </w:r>
                          <w:r w:rsidR="00C11D0D">
                            <w:rPr>
                              <w:noProof/>
                            </w:rPr>
                            <w:t>7</w:t>
                          </w:r>
                          <w:r w:rsidRPr="00AB4BF5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3BC04DAC" id="Rectangle 2" o:spid="_x0000_s1026" style="position:absolute;left:0;text-align:left;margin-left:530.5pt;margin-top:796.05pt;width:44.55pt;height:15.1pt;rotation:18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" filled="f" fillcolor="#c0504d" stroked="f" strokecolor="#5c83b4" strokeweight="2.25pt">
              <v:textbox inset=",0,,0">
                <w:txbxContent>
                  <w:p w14:paraId="5B70810C" w14:textId="77777777" w:rsidR="00AB4BF5" w:rsidRPr="00AB4BF5" w:rsidRDefault="00AB4BF5" w:rsidP="00AB4BF5">
                    <w:pPr>
                      <w:pBdr>
                        <w:top w:val="single" w:sz="4" w:space="1" w:color="7F7F7F"/>
                      </w:pBdr>
                      <w:jc w:val="center"/>
                    </w:pPr>
                    <w:r w:rsidRPr="00AB4BF5">
                      <w:fldChar w:fldCharType="begin"/>
                    </w:r>
                    <w:r w:rsidRPr="00AB4BF5">
                      <w:instrText>PAGE   \* MERGEFORMAT</w:instrText>
                    </w:r>
                    <w:r w:rsidRPr="00AB4BF5">
                      <w:fldChar w:fldCharType="separate"/>
                    </w:r>
                    <w:r w:rsidR="00C11D0D">
                      <w:rPr>
                        <w:noProof/>
                      </w:rPr>
                      <w:t>7</w:t>
                    </w:r>
                    <w:r w:rsidRPr="00AB4BF5"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00FC1" w14:textId="77777777" w:rsidR="00B5132D" w:rsidRDefault="00B5132D">
      <w:r>
        <w:separator/>
      </w:r>
    </w:p>
  </w:footnote>
  <w:footnote w:type="continuationSeparator" w:id="0">
    <w:p w14:paraId="0FF8E3C2" w14:textId="77777777" w:rsidR="00B5132D" w:rsidRDefault="00B51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CD8A5" w14:textId="246B2629" w:rsidR="00BD7AB1" w:rsidRDefault="00F35631" w:rsidP="00A43ADE">
    <w:pPr>
      <w:pStyle w:val="Encabezado"/>
      <w:rPr>
        <w:rFonts w:ascii="Tahoma" w:hAnsi="Tahoma"/>
        <w:b/>
      </w:rPr>
    </w:pPr>
    <w:r>
      <w:rPr>
        <w:noProof/>
      </w:rPr>
      <w:drawing>
        <wp:anchor distT="0" distB="0" distL="114300" distR="114300" simplePos="0" relativeHeight="251656704" behindDoc="0" locked="0" layoutInCell="0" allowOverlap="1" wp14:anchorId="0BB86326" wp14:editId="487AA726">
          <wp:simplePos x="0" y="0"/>
          <wp:positionH relativeFrom="column">
            <wp:posOffset>-687705</wp:posOffset>
          </wp:positionH>
          <wp:positionV relativeFrom="paragraph">
            <wp:posOffset>50800</wp:posOffset>
          </wp:positionV>
          <wp:extent cx="2394585" cy="1155700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585" cy="1155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0CC5"/>
    <w:multiLevelType w:val="hybridMultilevel"/>
    <w:tmpl w:val="7F7666EE"/>
    <w:lvl w:ilvl="0" w:tplc="D8745348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2A76059"/>
    <w:multiLevelType w:val="hybridMultilevel"/>
    <w:tmpl w:val="16B0D360"/>
    <w:lvl w:ilvl="0" w:tplc="EA7A0B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90A54"/>
    <w:multiLevelType w:val="hybridMultilevel"/>
    <w:tmpl w:val="E138C410"/>
    <w:lvl w:ilvl="0" w:tplc="EA7A0B6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49750CC"/>
    <w:multiLevelType w:val="hybridMultilevel"/>
    <w:tmpl w:val="E7AC36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D4543"/>
    <w:multiLevelType w:val="hybridMultilevel"/>
    <w:tmpl w:val="D426340C"/>
    <w:lvl w:ilvl="0" w:tplc="EA7A0B6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D360397"/>
    <w:multiLevelType w:val="hybridMultilevel"/>
    <w:tmpl w:val="D1483D8A"/>
    <w:lvl w:ilvl="0" w:tplc="396AF71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AA319C"/>
    <w:multiLevelType w:val="hybridMultilevel"/>
    <w:tmpl w:val="F498FB6C"/>
    <w:lvl w:ilvl="0" w:tplc="EA7A0B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97E5C"/>
    <w:multiLevelType w:val="hybridMultilevel"/>
    <w:tmpl w:val="B65448D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3E5448"/>
    <w:multiLevelType w:val="hybridMultilevel"/>
    <w:tmpl w:val="07D845E0"/>
    <w:lvl w:ilvl="0" w:tplc="EA7A0B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A7238"/>
    <w:multiLevelType w:val="hybridMultilevel"/>
    <w:tmpl w:val="5374F3F4"/>
    <w:lvl w:ilvl="0" w:tplc="C8BA3E9C">
      <w:start w:val="3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31C65AC"/>
    <w:multiLevelType w:val="hybridMultilevel"/>
    <w:tmpl w:val="097C4EA4"/>
    <w:lvl w:ilvl="0" w:tplc="62BC39BA">
      <w:start w:val="1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6104821"/>
    <w:multiLevelType w:val="hybridMultilevel"/>
    <w:tmpl w:val="BAA85F6E"/>
    <w:lvl w:ilvl="0" w:tplc="AE2EC17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E5328B"/>
    <w:multiLevelType w:val="hybridMultilevel"/>
    <w:tmpl w:val="53D4549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5437B"/>
    <w:multiLevelType w:val="hybridMultilevel"/>
    <w:tmpl w:val="0F5CB4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A2D00"/>
    <w:multiLevelType w:val="hybridMultilevel"/>
    <w:tmpl w:val="075E20CC"/>
    <w:lvl w:ilvl="0" w:tplc="0C0A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15" w15:restartNumberingAfterBreak="0">
    <w:nsid w:val="3CD57C01"/>
    <w:multiLevelType w:val="multilevel"/>
    <w:tmpl w:val="26C483A6"/>
    <w:lvl w:ilvl="0">
      <w:start w:val="1"/>
      <w:numFmt w:val="bullet"/>
      <w:lvlText w:val="a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F1C4559"/>
    <w:multiLevelType w:val="multilevel"/>
    <w:tmpl w:val="AAC257A6"/>
    <w:lvl w:ilvl="0">
      <w:start w:val="1"/>
      <w:numFmt w:val="bullet"/>
      <w:lvlText w:val="a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FB00C40"/>
    <w:multiLevelType w:val="hybridMultilevel"/>
    <w:tmpl w:val="26C483A6"/>
    <w:lvl w:ilvl="0" w:tplc="481236D0">
      <w:start w:val="1"/>
      <w:numFmt w:val="bullet"/>
      <w:lvlText w:val="a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10C1E3A"/>
    <w:multiLevelType w:val="hybridMultilevel"/>
    <w:tmpl w:val="BE6CAD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C835CB"/>
    <w:multiLevelType w:val="hybridMultilevel"/>
    <w:tmpl w:val="EEBAE5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75E18"/>
    <w:multiLevelType w:val="hybridMultilevel"/>
    <w:tmpl w:val="3252FF94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 w15:restartNumberingAfterBreak="0">
    <w:nsid w:val="48FB7691"/>
    <w:multiLevelType w:val="hybridMultilevel"/>
    <w:tmpl w:val="F85ED4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85F46"/>
    <w:multiLevelType w:val="hybridMultilevel"/>
    <w:tmpl w:val="AAC257A6"/>
    <w:lvl w:ilvl="0" w:tplc="481236D0">
      <w:start w:val="1"/>
      <w:numFmt w:val="bullet"/>
      <w:lvlText w:val="a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36E606D"/>
    <w:multiLevelType w:val="hybridMultilevel"/>
    <w:tmpl w:val="FAB4549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F32B9"/>
    <w:multiLevelType w:val="hybridMultilevel"/>
    <w:tmpl w:val="3628F792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8E41DA"/>
    <w:multiLevelType w:val="hybridMultilevel"/>
    <w:tmpl w:val="22B4C3C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67181E"/>
    <w:multiLevelType w:val="hybridMultilevel"/>
    <w:tmpl w:val="D6EE238E"/>
    <w:lvl w:ilvl="0" w:tplc="AE2EC17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F16FD"/>
    <w:multiLevelType w:val="hybridMultilevel"/>
    <w:tmpl w:val="378A2A52"/>
    <w:lvl w:ilvl="0" w:tplc="4B7C3CE8">
      <w:start w:val="1"/>
      <w:numFmt w:val="bullet"/>
      <w:lvlText w:val="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2AC3D47"/>
    <w:multiLevelType w:val="hybridMultilevel"/>
    <w:tmpl w:val="A8AA21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37324"/>
    <w:multiLevelType w:val="hybridMultilevel"/>
    <w:tmpl w:val="E81E78BE"/>
    <w:lvl w:ilvl="0" w:tplc="1EB454F0">
      <w:start w:val="1"/>
      <w:numFmt w:val="bullet"/>
      <w:lvlText w:val=""/>
      <w:lvlJc w:val="left"/>
      <w:pPr>
        <w:tabs>
          <w:tab w:val="num" w:pos="1396"/>
        </w:tabs>
        <w:ind w:left="139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92"/>
        </w:tabs>
        <w:ind w:left="18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12"/>
        </w:tabs>
        <w:ind w:left="26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Wingdings" w:hAnsi="Wingdings" w:hint="default"/>
      </w:rPr>
    </w:lvl>
  </w:abstractNum>
  <w:abstractNum w:abstractNumId="30" w15:restartNumberingAfterBreak="0">
    <w:nsid w:val="653858C9"/>
    <w:multiLevelType w:val="hybridMultilevel"/>
    <w:tmpl w:val="DF3224D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1929EE"/>
    <w:multiLevelType w:val="hybridMultilevel"/>
    <w:tmpl w:val="D1483D8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9B874F2"/>
    <w:multiLevelType w:val="hybridMultilevel"/>
    <w:tmpl w:val="FE88456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E5C2F"/>
    <w:multiLevelType w:val="hybridMultilevel"/>
    <w:tmpl w:val="93A00CA2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FDC2609"/>
    <w:multiLevelType w:val="hybridMultilevel"/>
    <w:tmpl w:val="D42C3B9C"/>
    <w:lvl w:ilvl="0" w:tplc="AE2EC17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09A1EC6"/>
    <w:multiLevelType w:val="hybridMultilevel"/>
    <w:tmpl w:val="F8428CE6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38169BF"/>
    <w:multiLevelType w:val="hybridMultilevel"/>
    <w:tmpl w:val="5D2E0C9E"/>
    <w:lvl w:ilvl="0" w:tplc="8E8404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E395C"/>
    <w:multiLevelType w:val="hybridMultilevel"/>
    <w:tmpl w:val="BC00EB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8E3A0C"/>
    <w:multiLevelType w:val="hybridMultilevel"/>
    <w:tmpl w:val="3D9CE4AC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347D5D"/>
    <w:multiLevelType w:val="hybridMultilevel"/>
    <w:tmpl w:val="5C941CF6"/>
    <w:lvl w:ilvl="0" w:tplc="EA7A0B6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D905BDC"/>
    <w:multiLevelType w:val="multilevel"/>
    <w:tmpl w:val="93A00CA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E1D0165"/>
    <w:multiLevelType w:val="hybridMultilevel"/>
    <w:tmpl w:val="3CE6C468"/>
    <w:lvl w:ilvl="0" w:tplc="EA7A0B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2"/>
  </w:num>
  <w:num w:numId="3">
    <w:abstractNumId w:val="24"/>
  </w:num>
  <w:num w:numId="4">
    <w:abstractNumId w:val="23"/>
  </w:num>
  <w:num w:numId="5">
    <w:abstractNumId w:val="25"/>
  </w:num>
  <w:num w:numId="6">
    <w:abstractNumId w:val="2"/>
  </w:num>
  <w:num w:numId="7">
    <w:abstractNumId w:val="6"/>
  </w:num>
  <w:num w:numId="8">
    <w:abstractNumId w:val="41"/>
  </w:num>
  <w:num w:numId="9">
    <w:abstractNumId w:val="1"/>
  </w:num>
  <w:num w:numId="10">
    <w:abstractNumId w:val="8"/>
  </w:num>
  <w:num w:numId="11">
    <w:abstractNumId w:val="30"/>
  </w:num>
  <w:num w:numId="12">
    <w:abstractNumId w:val="18"/>
  </w:num>
  <w:num w:numId="13">
    <w:abstractNumId w:val="14"/>
  </w:num>
  <w:num w:numId="14">
    <w:abstractNumId w:val="39"/>
  </w:num>
  <w:num w:numId="15">
    <w:abstractNumId w:val="22"/>
  </w:num>
  <w:num w:numId="16">
    <w:abstractNumId w:val="16"/>
  </w:num>
  <w:num w:numId="17">
    <w:abstractNumId w:val="9"/>
  </w:num>
  <w:num w:numId="18">
    <w:abstractNumId w:val="17"/>
  </w:num>
  <w:num w:numId="19">
    <w:abstractNumId w:val="15"/>
  </w:num>
  <w:num w:numId="20">
    <w:abstractNumId w:val="4"/>
  </w:num>
  <w:num w:numId="21">
    <w:abstractNumId w:val="33"/>
  </w:num>
  <w:num w:numId="22">
    <w:abstractNumId w:val="40"/>
  </w:num>
  <w:num w:numId="23">
    <w:abstractNumId w:val="27"/>
  </w:num>
  <w:num w:numId="24">
    <w:abstractNumId w:val="0"/>
  </w:num>
  <w:num w:numId="25">
    <w:abstractNumId w:val="34"/>
  </w:num>
  <w:num w:numId="26">
    <w:abstractNumId w:val="26"/>
  </w:num>
  <w:num w:numId="27">
    <w:abstractNumId w:val="11"/>
  </w:num>
  <w:num w:numId="28">
    <w:abstractNumId w:val="29"/>
  </w:num>
  <w:num w:numId="29">
    <w:abstractNumId w:val="3"/>
  </w:num>
  <w:num w:numId="30">
    <w:abstractNumId w:val="19"/>
  </w:num>
  <w:num w:numId="31">
    <w:abstractNumId w:val="37"/>
  </w:num>
  <w:num w:numId="32">
    <w:abstractNumId w:val="5"/>
  </w:num>
  <w:num w:numId="33">
    <w:abstractNumId w:val="13"/>
  </w:num>
  <w:num w:numId="34">
    <w:abstractNumId w:val="35"/>
  </w:num>
  <w:num w:numId="35">
    <w:abstractNumId w:val="20"/>
  </w:num>
  <w:num w:numId="36">
    <w:abstractNumId w:val="36"/>
  </w:num>
  <w:num w:numId="37">
    <w:abstractNumId w:val="38"/>
  </w:num>
  <w:num w:numId="38">
    <w:abstractNumId w:val="28"/>
  </w:num>
  <w:num w:numId="39">
    <w:abstractNumId w:val="10"/>
  </w:num>
  <w:num w:numId="40">
    <w:abstractNumId w:val="21"/>
  </w:num>
  <w:num w:numId="41">
    <w:abstractNumId w:val="31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pz2Tpix7EoCScani9+rNWK+jTErUXRf99x2CQ/aV1TUOlQ4n7Chzcoh5S0UuAxFEHOBZYD2H7aAhpWZNRpP4Q==" w:salt="Nq2RIWQyLAiDOIBejsn3m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B8"/>
    <w:rsid w:val="00004544"/>
    <w:rsid w:val="00014F7F"/>
    <w:rsid w:val="000433AD"/>
    <w:rsid w:val="0007405F"/>
    <w:rsid w:val="00095FA7"/>
    <w:rsid w:val="000B4173"/>
    <w:rsid w:val="000B6931"/>
    <w:rsid w:val="000C0C24"/>
    <w:rsid w:val="000D6D44"/>
    <w:rsid w:val="0012781A"/>
    <w:rsid w:val="00141F39"/>
    <w:rsid w:val="00156EC8"/>
    <w:rsid w:val="0016360F"/>
    <w:rsid w:val="00190F1F"/>
    <w:rsid w:val="001A0477"/>
    <w:rsid w:val="001A67F3"/>
    <w:rsid w:val="001C1412"/>
    <w:rsid w:val="001C3F3E"/>
    <w:rsid w:val="001D0D38"/>
    <w:rsid w:val="001D4977"/>
    <w:rsid w:val="001E4296"/>
    <w:rsid w:val="001F314D"/>
    <w:rsid w:val="0023235B"/>
    <w:rsid w:val="002446BA"/>
    <w:rsid w:val="00251405"/>
    <w:rsid w:val="00251F91"/>
    <w:rsid w:val="0026064D"/>
    <w:rsid w:val="00261246"/>
    <w:rsid w:val="00263B80"/>
    <w:rsid w:val="002661F2"/>
    <w:rsid w:val="002735F0"/>
    <w:rsid w:val="00282E5A"/>
    <w:rsid w:val="002861F9"/>
    <w:rsid w:val="002A11A0"/>
    <w:rsid w:val="002A1CCE"/>
    <w:rsid w:val="002A2632"/>
    <w:rsid w:val="002B24B4"/>
    <w:rsid w:val="002B441F"/>
    <w:rsid w:val="002D18C1"/>
    <w:rsid w:val="002E62DF"/>
    <w:rsid w:val="00310BF6"/>
    <w:rsid w:val="00310CF5"/>
    <w:rsid w:val="00310D06"/>
    <w:rsid w:val="00312339"/>
    <w:rsid w:val="003142E1"/>
    <w:rsid w:val="00321E3F"/>
    <w:rsid w:val="003437B5"/>
    <w:rsid w:val="003721AD"/>
    <w:rsid w:val="00375340"/>
    <w:rsid w:val="00385570"/>
    <w:rsid w:val="0039442A"/>
    <w:rsid w:val="003A2395"/>
    <w:rsid w:val="003A6601"/>
    <w:rsid w:val="003A6F44"/>
    <w:rsid w:val="003B3528"/>
    <w:rsid w:val="003B611A"/>
    <w:rsid w:val="003B7562"/>
    <w:rsid w:val="003D50EE"/>
    <w:rsid w:val="003D79D3"/>
    <w:rsid w:val="003E0B78"/>
    <w:rsid w:val="003F5640"/>
    <w:rsid w:val="003F65AD"/>
    <w:rsid w:val="00415A7B"/>
    <w:rsid w:val="00416B50"/>
    <w:rsid w:val="00424E68"/>
    <w:rsid w:val="0044022D"/>
    <w:rsid w:val="004471EE"/>
    <w:rsid w:val="004471EF"/>
    <w:rsid w:val="004521F6"/>
    <w:rsid w:val="0046375B"/>
    <w:rsid w:val="00466EB1"/>
    <w:rsid w:val="0047671E"/>
    <w:rsid w:val="0048524A"/>
    <w:rsid w:val="004A19C7"/>
    <w:rsid w:val="004A2F87"/>
    <w:rsid w:val="004B4E56"/>
    <w:rsid w:val="004B6916"/>
    <w:rsid w:val="004C111E"/>
    <w:rsid w:val="004C729D"/>
    <w:rsid w:val="004E79FB"/>
    <w:rsid w:val="004F51D9"/>
    <w:rsid w:val="0050191F"/>
    <w:rsid w:val="005050E8"/>
    <w:rsid w:val="00513193"/>
    <w:rsid w:val="00513789"/>
    <w:rsid w:val="005138BF"/>
    <w:rsid w:val="00515544"/>
    <w:rsid w:val="005204D1"/>
    <w:rsid w:val="0052085C"/>
    <w:rsid w:val="00532181"/>
    <w:rsid w:val="0053263C"/>
    <w:rsid w:val="00533B0D"/>
    <w:rsid w:val="00534B40"/>
    <w:rsid w:val="0054612D"/>
    <w:rsid w:val="005572C3"/>
    <w:rsid w:val="00566A97"/>
    <w:rsid w:val="00570F93"/>
    <w:rsid w:val="00572C4C"/>
    <w:rsid w:val="00590F39"/>
    <w:rsid w:val="005A4D01"/>
    <w:rsid w:val="005B04F3"/>
    <w:rsid w:val="005C781E"/>
    <w:rsid w:val="005C7A5A"/>
    <w:rsid w:val="005D0CBA"/>
    <w:rsid w:val="005D3907"/>
    <w:rsid w:val="005D7941"/>
    <w:rsid w:val="005E31E7"/>
    <w:rsid w:val="005E4125"/>
    <w:rsid w:val="005E62F9"/>
    <w:rsid w:val="005F3176"/>
    <w:rsid w:val="005F32A7"/>
    <w:rsid w:val="005F6037"/>
    <w:rsid w:val="005F623B"/>
    <w:rsid w:val="00627FF1"/>
    <w:rsid w:val="006305E2"/>
    <w:rsid w:val="00635FDB"/>
    <w:rsid w:val="006411F2"/>
    <w:rsid w:val="00642313"/>
    <w:rsid w:val="0064494E"/>
    <w:rsid w:val="006503F4"/>
    <w:rsid w:val="00651457"/>
    <w:rsid w:val="0066044F"/>
    <w:rsid w:val="00667AD1"/>
    <w:rsid w:val="00670E95"/>
    <w:rsid w:val="00675261"/>
    <w:rsid w:val="00682BBB"/>
    <w:rsid w:val="00691ABC"/>
    <w:rsid w:val="00691C66"/>
    <w:rsid w:val="006B01EA"/>
    <w:rsid w:val="006D3A4A"/>
    <w:rsid w:val="006E5D7A"/>
    <w:rsid w:val="006F57E3"/>
    <w:rsid w:val="006F6A64"/>
    <w:rsid w:val="00707924"/>
    <w:rsid w:val="007102BF"/>
    <w:rsid w:val="00715BE8"/>
    <w:rsid w:val="007211ED"/>
    <w:rsid w:val="007425BC"/>
    <w:rsid w:val="00753E2D"/>
    <w:rsid w:val="0075440F"/>
    <w:rsid w:val="007610EE"/>
    <w:rsid w:val="00772FD4"/>
    <w:rsid w:val="00774F79"/>
    <w:rsid w:val="00783563"/>
    <w:rsid w:val="00787A24"/>
    <w:rsid w:val="007B39AC"/>
    <w:rsid w:val="007B4284"/>
    <w:rsid w:val="007B5A42"/>
    <w:rsid w:val="007C46FC"/>
    <w:rsid w:val="007C589D"/>
    <w:rsid w:val="007C6D89"/>
    <w:rsid w:val="007D3D31"/>
    <w:rsid w:val="007D4447"/>
    <w:rsid w:val="007F02F1"/>
    <w:rsid w:val="007F3804"/>
    <w:rsid w:val="0080721C"/>
    <w:rsid w:val="00810216"/>
    <w:rsid w:val="008128E1"/>
    <w:rsid w:val="00813DB0"/>
    <w:rsid w:val="008167AA"/>
    <w:rsid w:val="00844091"/>
    <w:rsid w:val="00846C76"/>
    <w:rsid w:val="0085385E"/>
    <w:rsid w:val="008550DB"/>
    <w:rsid w:val="00871524"/>
    <w:rsid w:val="00875817"/>
    <w:rsid w:val="00877EE8"/>
    <w:rsid w:val="00890F70"/>
    <w:rsid w:val="0089565C"/>
    <w:rsid w:val="008A22CD"/>
    <w:rsid w:val="008B084E"/>
    <w:rsid w:val="008B5769"/>
    <w:rsid w:val="008C21AD"/>
    <w:rsid w:val="008D5609"/>
    <w:rsid w:val="008D7E52"/>
    <w:rsid w:val="008E22BF"/>
    <w:rsid w:val="008E475A"/>
    <w:rsid w:val="008E5C31"/>
    <w:rsid w:val="008F2AF2"/>
    <w:rsid w:val="00903226"/>
    <w:rsid w:val="009143F3"/>
    <w:rsid w:val="00926D0F"/>
    <w:rsid w:val="0093499F"/>
    <w:rsid w:val="00934C29"/>
    <w:rsid w:val="00937613"/>
    <w:rsid w:val="009508ED"/>
    <w:rsid w:val="00954052"/>
    <w:rsid w:val="00955B3E"/>
    <w:rsid w:val="00960D33"/>
    <w:rsid w:val="00970A2F"/>
    <w:rsid w:val="00974F8B"/>
    <w:rsid w:val="00976097"/>
    <w:rsid w:val="00986CF7"/>
    <w:rsid w:val="00990F57"/>
    <w:rsid w:val="00996942"/>
    <w:rsid w:val="00997722"/>
    <w:rsid w:val="009B7D45"/>
    <w:rsid w:val="009E0247"/>
    <w:rsid w:val="009E15CE"/>
    <w:rsid w:val="009E1C6E"/>
    <w:rsid w:val="009F2189"/>
    <w:rsid w:val="009F33B4"/>
    <w:rsid w:val="00A026EB"/>
    <w:rsid w:val="00A03CD6"/>
    <w:rsid w:val="00A049BF"/>
    <w:rsid w:val="00A051E1"/>
    <w:rsid w:val="00A2066E"/>
    <w:rsid w:val="00A33DB8"/>
    <w:rsid w:val="00A33FD1"/>
    <w:rsid w:val="00A33FFB"/>
    <w:rsid w:val="00A436E3"/>
    <w:rsid w:val="00A43ADE"/>
    <w:rsid w:val="00A65AAE"/>
    <w:rsid w:val="00A67F01"/>
    <w:rsid w:val="00A70F84"/>
    <w:rsid w:val="00A76476"/>
    <w:rsid w:val="00A7667A"/>
    <w:rsid w:val="00A97ED2"/>
    <w:rsid w:val="00AB0B33"/>
    <w:rsid w:val="00AB4081"/>
    <w:rsid w:val="00AB4BF5"/>
    <w:rsid w:val="00AB5636"/>
    <w:rsid w:val="00AB76A8"/>
    <w:rsid w:val="00AC2C0A"/>
    <w:rsid w:val="00AD1D22"/>
    <w:rsid w:val="00AE17AA"/>
    <w:rsid w:val="00AE75DD"/>
    <w:rsid w:val="00AF020B"/>
    <w:rsid w:val="00AF781B"/>
    <w:rsid w:val="00B1638A"/>
    <w:rsid w:val="00B21B53"/>
    <w:rsid w:val="00B4427C"/>
    <w:rsid w:val="00B47120"/>
    <w:rsid w:val="00B501B0"/>
    <w:rsid w:val="00B5132D"/>
    <w:rsid w:val="00B532EF"/>
    <w:rsid w:val="00B633E2"/>
    <w:rsid w:val="00B64F17"/>
    <w:rsid w:val="00B807D6"/>
    <w:rsid w:val="00B85037"/>
    <w:rsid w:val="00BA5368"/>
    <w:rsid w:val="00BB3A56"/>
    <w:rsid w:val="00BB6382"/>
    <w:rsid w:val="00BD7AB1"/>
    <w:rsid w:val="00BE34B8"/>
    <w:rsid w:val="00BE3987"/>
    <w:rsid w:val="00C010B4"/>
    <w:rsid w:val="00C04F8A"/>
    <w:rsid w:val="00C0509E"/>
    <w:rsid w:val="00C11D0D"/>
    <w:rsid w:val="00C138F7"/>
    <w:rsid w:val="00C22522"/>
    <w:rsid w:val="00C36075"/>
    <w:rsid w:val="00C368B3"/>
    <w:rsid w:val="00C4208A"/>
    <w:rsid w:val="00C47E27"/>
    <w:rsid w:val="00C652B0"/>
    <w:rsid w:val="00CA6442"/>
    <w:rsid w:val="00CB535F"/>
    <w:rsid w:val="00CC23B2"/>
    <w:rsid w:val="00CD07FA"/>
    <w:rsid w:val="00CE14AB"/>
    <w:rsid w:val="00CE764A"/>
    <w:rsid w:val="00D16E1A"/>
    <w:rsid w:val="00D2039E"/>
    <w:rsid w:val="00D22681"/>
    <w:rsid w:val="00D22CB1"/>
    <w:rsid w:val="00D31900"/>
    <w:rsid w:val="00D4655C"/>
    <w:rsid w:val="00D4784E"/>
    <w:rsid w:val="00D52043"/>
    <w:rsid w:val="00D53748"/>
    <w:rsid w:val="00D62E20"/>
    <w:rsid w:val="00D634D9"/>
    <w:rsid w:val="00D63655"/>
    <w:rsid w:val="00D64EFC"/>
    <w:rsid w:val="00D746EC"/>
    <w:rsid w:val="00D8070A"/>
    <w:rsid w:val="00D812FF"/>
    <w:rsid w:val="00D82D6E"/>
    <w:rsid w:val="00D91A12"/>
    <w:rsid w:val="00D9331A"/>
    <w:rsid w:val="00D949C8"/>
    <w:rsid w:val="00D94DAA"/>
    <w:rsid w:val="00D963A4"/>
    <w:rsid w:val="00DA4737"/>
    <w:rsid w:val="00DA6591"/>
    <w:rsid w:val="00DA7846"/>
    <w:rsid w:val="00DA7DD7"/>
    <w:rsid w:val="00DB5CA2"/>
    <w:rsid w:val="00DC0AE8"/>
    <w:rsid w:val="00DD1027"/>
    <w:rsid w:val="00E0446D"/>
    <w:rsid w:val="00E137CD"/>
    <w:rsid w:val="00E2287C"/>
    <w:rsid w:val="00E2398D"/>
    <w:rsid w:val="00E25596"/>
    <w:rsid w:val="00E26D29"/>
    <w:rsid w:val="00E410D2"/>
    <w:rsid w:val="00E4146E"/>
    <w:rsid w:val="00E42E6C"/>
    <w:rsid w:val="00E53119"/>
    <w:rsid w:val="00E7475C"/>
    <w:rsid w:val="00E90F33"/>
    <w:rsid w:val="00EA38B3"/>
    <w:rsid w:val="00EB37A1"/>
    <w:rsid w:val="00EC2150"/>
    <w:rsid w:val="00EC6D95"/>
    <w:rsid w:val="00ED0569"/>
    <w:rsid w:val="00EE1C33"/>
    <w:rsid w:val="00EE42B0"/>
    <w:rsid w:val="00F15622"/>
    <w:rsid w:val="00F16EFB"/>
    <w:rsid w:val="00F21798"/>
    <w:rsid w:val="00F27136"/>
    <w:rsid w:val="00F33A41"/>
    <w:rsid w:val="00F34EB0"/>
    <w:rsid w:val="00F35631"/>
    <w:rsid w:val="00F362A4"/>
    <w:rsid w:val="00F509A2"/>
    <w:rsid w:val="00F57BFF"/>
    <w:rsid w:val="00F62429"/>
    <w:rsid w:val="00F818AA"/>
    <w:rsid w:val="00FA3751"/>
    <w:rsid w:val="00FA3DB5"/>
    <w:rsid w:val="00FA3E90"/>
    <w:rsid w:val="00FB0115"/>
    <w:rsid w:val="00FB0827"/>
    <w:rsid w:val="00FB1468"/>
    <w:rsid w:val="00FB5D5E"/>
    <w:rsid w:val="00FD73DC"/>
    <w:rsid w:val="00FE74F8"/>
    <w:rsid w:val="00FF100A"/>
    <w:rsid w:val="00FF3698"/>
    <w:rsid w:val="00FF6A20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4D414CE8"/>
  <w15:chartTrackingRefBased/>
  <w15:docId w15:val="{4CBABE19-7427-4029-98A7-DF44DC3A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color w:val="FFFFFF"/>
      <w:sz w:val="28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707924"/>
    <w:rPr>
      <w:rFonts w:ascii="Tahoma" w:hAnsi="Tahoma" w:cs="Tahoma"/>
      <w:sz w:val="16"/>
      <w:szCs w:val="16"/>
    </w:rPr>
  </w:style>
  <w:style w:type="character" w:styleId="Hipervnculo">
    <w:name w:val="Hyperlink"/>
    <w:rsid w:val="00095FA7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E90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3D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A7667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omruicr\Mis%20documentos\ModelosPlantillas\MEMBRETE%20DP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BE4078A6B0455CB78FEEEE00BC2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8C508-3E4D-40C8-B36F-01ED1CAD2C51}"/>
      </w:docPartPr>
      <w:docPartBody>
        <w:p w:rsidR="00A91356" w:rsidRDefault="00A91356" w:rsidP="00A91356">
          <w:pPr>
            <w:pStyle w:val="E6BE4078A6B0455CB78FEEEE00BC2FDE1"/>
          </w:pPr>
          <w:r w:rsidRPr="00A7667A">
            <w:rPr>
              <w:rStyle w:val="Textodelmarcadordeposicin"/>
              <w:rFonts w:ascii="Arial Narrow" w:hAnsi="Arial Narrow"/>
            </w:rPr>
            <w:t xml:space="preserve">Haga clic aquí o pulse para escribir </w:t>
          </w:r>
          <w:r>
            <w:rPr>
              <w:rStyle w:val="Textodelmarcadordeposicin"/>
              <w:rFonts w:ascii="Arial Narrow" w:hAnsi="Arial Narrow"/>
            </w:rPr>
            <w:t>l</w:t>
          </w:r>
          <w:r w:rsidRPr="00A7667A">
            <w:rPr>
              <w:rStyle w:val="Textodelmarcadordeposicin"/>
              <w:rFonts w:ascii="Arial Narrow" w:hAnsi="Arial Narrow"/>
            </w:rPr>
            <w:t>a fecha.</w:t>
          </w:r>
        </w:p>
      </w:docPartBody>
    </w:docPart>
    <w:docPart>
      <w:docPartPr>
        <w:name w:val="8ACFA3A059D44F2F86382B8254A77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A762B-B321-401F-9D33-5DF163CE6E6E}"/>
      </w:docPartPr>
      <w:docPartBody>
        <w:p w:rsidR="00A91356" w:rsidRDefault="00277D96" w:rsidP="00277D96">
          <w:pPr>
            <w:pStyle w:val="8ACFA3A059D44F2F86382B8254A772CE1"/>
          </w:pPr>
          <w:r w:rsidRPr="00C47E27">
            <w:rPr>
              <w:rStyle w:val="Textodelmarcadordeposicin"/>
              <w:rFonts w:ascii="Arial Narrow" w:hAnsi="Arial Narrow"/>
              <w:sz w:val="18"/>
              <w:szCs w:val="18"/>
            </w:rPr>
            <w:t>Escriba la calle y el número</w:t>
          </w:r>
        </w:p>
      </w:docPartBody>
    </w:docPart>
    <w:docPart>
      <w:docPartPr>
        <w:name w:val="376509C619EA4994BE513D3531902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76ECE-7AE5-40F5-9A15-A78537941762}"/>
      </w:docPartPr>
      <w:docPartBody>
        <w:p w:rsidR="00A91356" w:rsidRDefault="00277D96" w:rsidP="00277D96">
          <w:pPr>
            <w:pStyle w:val="376509C619EA4994BE513D35319026691"/>
          </w:pPr>
          <w:r w:rsidRPr="00C47E27">
            <w:rPr>
              <w:rStyle w:val="Textodelmarcadordeposicin"/>
              <w:rFonts w:ascii="Arial Narrow" w:hAnsi="Arial Narrow"/>
              <w:sz w:val="18"/>
              <w:szCs w:val="18"/>
            </w:rPr>
            <w:t>Escriba toda la información relevante sobre el contexto del centro</w:t>
          </w:r>
          <w:r w:rsidRPr="00352EAB">
            <w:rPr>
              <w:rStyle w:val="Textodelmarcadordeposicin"/>
            </w:rPr>
            <w:t>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BE71D-B092-42E0-9F1F-8F73816DC9FA}"/>
      </w:docPartPr>
      <w:docPartBody>
        <w:p w:rsidR="00E9446C" w:rsidRDefault="00E9446C">
          <w:r w:rsidRPr="0025165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D6FA1CE05904B378E965CF5530F5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B41BC-6E88-4F32-B74C-FE77005DAA4A}"/>
      </w:docPartPr>
      <w:docPartBody>
        <w:p w:rsidR="00E9446C" w:rsidRDefault="00277D96" w:rsidP="00277D96">
          <w:pPr>
            <w:pStyle w:val="AD6FA1CE05904B378E965CF5530F56611"/>
          </w:pPr>
          <w:r w:rsidRPr="00B633E2">
            <w:rPr>
              <w:rStyle w:val="Textodelmarcadordeposicin"/>
              <w:rFonts w:ascii="Arial Narrow" w:hAnsi="Arial Narrow"/>
              <w:sz w:val="18"/>
              <w:szCs w:val="18"/>
            </w:rPr>
            <w:t>Nombre del centro educativo</w:t>
          </w:r>
        </w:p>
      </w:docPartBody>
    </w:docPart>
    <w:docPart>
      <w:docPartPr>
        <w:name w:val="FA93063F48E74A1B87655110B6C7A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86968-BF89-473E-BB70-953A5107C4FB}"/>
      </w:docPartPr>
      <w:docPartBody>
        <w:p w:rsidR="00E9446C" w:rsidRDefault="00277D96" w:rsidP="00277D96">
          <w:pPr>
            <w:pStyle w:val="FA93063F48E74A1B87655110B6C7AC701"/>
          </w:pPr>
          <w:r>
            <w:rPr>
              <w:rStyle w:val="Textodelmarcadordeposicin"/>
              <w:rFonts w:ascii="Arial Narrow" w:hAnsi="Arial Narrow"/>
              <w:sz w:val="18"/>
              <w:szCs w:val="18"/>
            </w:rPr>
            <w:t>C</w:t>
          </w:r>
          <w:r w:rsidRPr="00A7667A">
            <w:rPr>
              <w:rStyle w:val="Textodelmarcadordeposicin"/>
              <w:rFonts w:ascii="Arial Narrow" w:hAnsi="Arial Narrow"/>
              <w:sz w:val="18"/>
              <w:szCs w:val="18"/>
            </w:rPr>
            <w:t>ódigo del centro</w:t>
          </w:r>
        </w:p>
      </w:docPartBody>
    </w:docPart>
    <w:docPart>
      <w:docPartPr>
        <w:name w:val="7B8212C946684C9086B31BDEE9AF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9DA55-15EC-4AC5-9E20-9137ADBB525C}"/>
      </w:docPartPr>
      <w:docPartBody>
        <w:p w:rsidR="00277D96" w:rsidRDefault="00277D96" w:rsidP="00277D96">
          <w:pPr>
            <w:pStyle w:val="7B8212C946684C9086B31BDEE9AF79E9"/>
          </w:pPr>
          <w:r w:rsidRPr="00B633E2">
            <w:rPr>
              <w:rFonts w:ascii="Arial Narrow" w:hAnsi="Arial Narrow" w:cs="Arial"/>
              <w:sz w:val="18"/>
              <w:szCs w:val="18"/>
            </w:rPr>
            <w:t>Nombre y apellidos del director/a</w:t>
          </w:r>
        </w:p>
      </w:docPartBody>
    </w:docPart>
    <w:docPart>
      <w:docPartPr>
        <w:name w:val="8CE69C8D2D10426CB7AA190DC1988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9BDC8-733D-4311-BA5C-8E4718DE8022}"/>
      </w:docPartPr>
      <w:docPartBody>
        <w:p w:rsidR="00277D96" w:rsidRDefault="00277D96" w:rsidP="00277D96">
          <w:pPr>
            <w:pStyle w:val="8CE69C8D2D10426CB7AA190DC19887A9"/>
          </w:pPr>
          <w:r w:rsidRPr="0025165D">
            <w:rPr>
              <w:rStyle w:val="Textodelmarcadordeposicin"/>
            </w:rPr>
            <w:t>.</w:t>
          </w:r>
        </w:p>
      </w:docPartBody>
    </w:docPart>
    <w:docPart>
      <w:docPartPr>
        <w:name w:val="516B4AEDE7D240A9A4A6BA96FE100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1863F-2D5C-42CA-A8F7-6B463BBFC5EF}"/>
      </w:docPartPr>
      <w:docPartBody>
        <w:p w:rsidR="00277D96" w:rsidRDefault="00277D96" w:rsidP="00277D96">
          <w:pPr>
            <w:pStyle w:val="516B4AEDE7D240A9A4A6BA96FE1004E7"/>
          </w:pPr>
          <w:r w:rsidRPr="0025165D">
            <w:rPr>
              <w:rStyle w:val="Textodelmarcadordeposicin"/>
            </w:rPr>
            <w:t>.</w:t>
          </w:r>
        </w:p>
      </w:docPartBody>
    </w:docPart>
    <w:docPart>
      <w:docPartPr>
        <w:name w:val="7C8BDADCCAFB4E1D94D020E66330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1D793-A232-4EB9-A9D9-62616CC74C99}"/>
      </w:docPartPr>
      <w:docPartBody>
        <w:p w:rsidR="00277D96" w:rsidRDefault="00277D96" w:rsidP="00277D96">
          <w:pPr>
            <w:pStyle w:val="7C8BDADCCAFB4E1D94D020E663301172"/>
          </w:pPr>
          <w:r>
            <w:rPr>
              <w:rStyle w:val="Textodelmarcadordeposicin"/>
            </w:rPr>
            <w:t>.</w:t>
          </w:r>
        </w:p>
      </w:docPartBody>
    </w:docPart>
    <w:docPart>
      <w:docPartPr>
        <w:name w:val="FC6927C04D194E98AD1F5BB5EC45E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489F5-CE7E-441A-8AEE-1B73172B5492}"/>
      </w:docPartPr>
      <w:docPartBody>
        <w:p w:rsidR="00277D96" w:rsidRDefault="00277D96" w:rsidP="00277D96">
          <w:pPr>
            <w:pStyle w:val="FC6927C04D194E98AD1F5BB5EC45E81F"/>
          </w:pPr>
          <w:r w:rsidRPr="00B633E2">
            <w:rPr>
              <w:rStyle w:val="Textodelmarcadordeposicin"/>
              <w:rFonts w:ascii="Arial Narrow" w:hAnsi="Arial Narrow"/>
              <w:sz w:val="18"/>
              <w:szCs w:val="18"/>
            </w:rPr>
            <w:t>Correo oficial del centro.</w:t>
          </w:r>
        </w:p>
      </w:docPartBody>
    </w:docPart>
    <w:docPart>
      <w:docPartPr>
        <w:name w:val="8F6F37D091B943D0B90BF44640A7C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60935-BA23-4078-B0C1-1F44D9611232}"/>
      </w:docPartPr>
      <w:docPartBody>
        <w:p w:rsidR="00277D96" w:rsidRDefault="00277D96" w:rsidP="00277D96">
          <w:pPr>
            <w:pStyle w:val="8F6F37D091B943D0B90BF44640A7C97B"/>
          </w:pPr>
          <w:r w:rsidRPr="00EC2150">
            <w:rPr>
              <w:rStyle w:val="Textodelmarcadordeposicin"/>
              <w:rFonts w:ascii="Arial Narrow" w:hAnsi="Arial Narrow"/>
              <w:sz w:val="18"/>
              <w:szCs w:val="18"/>
            </w:rPr>
            <w:t>Nombre y apellidos del director/a.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88895-BE49-48BD-853F-814E1EF4C2A8}"/>
      </w:docPartPr>
      <w:docPartBody>
        <w:p w:rsidR="00277D96" w:rsidRDefault="00277D96">
          <w:r w:rsidRPr="0025165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356"/>
    <w:rsid w:val="00004544"/>
    <w:rsid w:val="00277D96"/>
    <w:rsid w:val="005F6037"/>
    <w:rsid w:val="00A91356"/>
    <w:rsid w:val="00E853AC"/>
    <w:rsid w:val="00E9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77D96"/>
    <w:rPr>
      <w:color w:val="666666"/>
    </w:rPr>
  </w:style>
  <w:style w:type="paragraph" w:customStyle="1" w:styleId="E6BE4078A6B0455CB78FEEEE00BC2FDE1">
    <w:name w:val="E6BE4078A6B0455CB78FEEEE00BC2FDE1"/>
    <w:rsid w:val="00A913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B8212C946684C9086B31BDEE9AF79E9">
    <w:name w:val="7B8212C946684C9086B31BDEE9AF79E9"/>
    <w:rsid w:val="00277D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D6FA1CE05904B378E965CF5530F56611">
    <w:name w:val="AD6FA1CE05904B378E965CF5530F56611"/>
    <w:rsid w:val="00277D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A93063F48E74A1B87655110B6C7AC701">
    <w:name w:val="FA93063F48E74A1B87655110B6C7AC701"/>
    <w:rsid w:val="00277D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ACFA3A059D44F2F86382B8254A772CE1">
    <w:name w:val="8ACFA3A059D44F2F86382B8254A772CE1"/>
    <w:rsid w:val="00277D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E69C8D2D10426CB7AA190DC19887A9">
    <w:name w:val="8CE69C8D2D10426CB7AA190DC19887A9"/>
    <w:rsid w:val="00277D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16B4AEDE7D240A9A4A6BA96FE1004E7">
    <w:name w:val="516B4AEDE7D240A9A4A6BA96FE1004E7"/>
    <w:rsid w:val="00277D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C8BDADCCAFB4E1D94D020E663301172">
    <w:name w:val="7C8BDADCCAFB4E1D94D020E663301172"/>
    <w:rsid w:val="00277D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C6927C04D194E98AD1F5BB5EC45E81F">
    <w:name w:val="FC6927C04D194E98AD1F5BB5EC45E81F"/>
    <w:rsid w:val="00277D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76509C619EA4994BE513D35319026691">
    <w:name w:val="376509C619EA4994BE513D35319026691"/>
    <w:rsid w:val="00277D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F6F37D091B943D0B90BF44640A7C97B">
    <w:name w:val="8F6F37D091B943D0B90BF44640A7C97B"/>
    <w:rsid w:val="00277D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E532B-6B32-40EA-9234-036E15FEC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 DP.dot</Template>
  <TotalTime>10</TotalTime>
  <Pages>2</Pages>
  <Words>446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Adjunto copia de la información que nos ha enviado el Servicio de Formación Profesional referente a la documentación de las acciones formativas desarrolladas en los planes de formación del profesorado de especialidades vinculadas con la Formación Profesi</vt:lpstr>
    </vt:vector>
  </TitlesOfParts>
  <Company>UPE</Company>
  <LinksUpToDate>false</LinksUpToDate>
  <CharactersWithSpaces>3348</CharactersWithSpaces>
  <SharedDoc>false</SharedDoc>
  <HLinks>
    <vt:vector size="18" baseType="variant">
      <vt:variant>
        <vt:i4>6946823</vt:i4>
      </vt:variant>
      <vt:variant>
        <vt:i4>6</vt:i4>
      </vt:variant>
      <vt:variant>
        <vt:i4>0</vt:i4>
      </vt:variant>
      <vt:variant>
        <vt:i4>5</vt:i4>
      </vt:variant>
      <vt:variant>
        <vt:lpwstr>mailto:42700083@educa.jcyl.es</vt:lpwstr>
      </vt:variant>
      <vt:variant>
        <vt:lpwstr/>
      </vt:variant>
      <vt:variant>
        <vt:i4>2687015</vt:i4>
      </vt:variant>
      <vt:variant>
        <vt:i4>3</vt:i4>
      </vt:variant>
      <vt:variant>
        <vt:i4>0</vt:i4>
      </vt:variant>
      <vt:variant>
        <vt:i4>5</vt:i4>
      </vt:variant>
      <vt:variant>
        <vt:lpwstr>http://crienavaleno.centros.educa.jcyl.es/</vt:lpwstr>
      </vt:variant>
      <vt:variant>
        <vt:lpwstr/>
      </vt:variant>
      <vt:variant>
        <vt:i4>1310739</vt:i4>
      </vt:variant>
      <vt:variant>
        <vt:i4>0</vt:i4>
      </vt:variant>
      <vt:variant>
        <vt:i4>0</vt:i4>
      </vt:variant>
      <vt:variant>
        <vt:i4>5</vt:i4>
      </vt:variant>
      <vt:variant>
        <vt:lpwstr>http://www.educa.jcyl.es/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Adjunto copia de la información que nos ha enviado el Servicio de Formación Profesional referente a la documentación de las acciones formativas desarrolladas en los planes de formación del profesorado de especialidades vinculadas con la Formación Profesi</dc:title>
  <dc:subject/>
  <dc:creator>gomruicr</dc:creator>
  <cp:keywords/>
  <cp:lastModifiedBy>AMALIA MARIA GARCIA MORON</cp:lastModifiedBy>
  <cp:revision>2</cp:revision>
  <cp:lastPrinted>2023-09-08T10:55:00Z</cp:lastPrinted>
  <dcterms:created xsi:type="dcterms:W3CDTF">2026-09-04T11:51:00Z</dcterms:created>
  <dcterms:modified xsi:type="dcterms:W3CDTF">2026-09-04T11:51:00Z</dcterms:modified>
</cp:coreProperties>
</file>