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50" w:rsidRPr="007166D5" w:rsidRDefault="00112150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0" w:name="A2"/>
      <w:r w:rsidRPr="00CE460E">
        <w:rPr>
          <w:rFonts w:ascii="Times New Roman" w:hAnsi="Times New Roman" w:cs="Times New Roman"/>
          <w:b/>
        </w:rPr>
        <w:t xml:space="preserve">ANEXO </w:t>
      </w:r>
      <w:bookmarkEnd w:id="0"/>
      <w:r w:rsidR="00677445" w:rsidRPr="00CE460E">
        <w:rPr>
          <w:rFonts w:ascii="Times New Roman" w:hAnsi="Times New Roman" w:cs="Times New Roman"/>
          <w:b/>
        </w:rPr>
        <w:t>1</w:t>
      </w:r>
      <w:r w:rsidR="00CF0FA5" w:rsidRPr="00CE460E">
        <w:rPr>
          <w:rFonts w:ascii="Times New Roman" w:hAnsi="Times New Roman" w:cs="Times New Roman"/>
          <w:b/>
        </w:rPr>
        <w:t>:</w:t>
      </w:r>
    </w:p>
    <w:p w:rsidR="00FE1FC0" w:rsidRPr="00CE460E" w:rsidRDefault="00FE1FC0" w:rsidP="00FE1FC0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E460E">
        <w:rPr>
          <w:rFonts w:ascii="Times New Roman" w:hAnsi="Times New Roman" w:cs="Times New Roman"/>
          <w:b/>
        </w:rPr>
        <w:t xml:space="preserve">TOMA DE DECISIÓN ANTE </w:t>
      </w:r>
      <w:r w:rsidR="00C91C1F" w:rsidRPr="00CE460E">
        <w:rPr>
          <w:rFonts w:ascii="Times New Roman" w:hAnsi="Times New Roman" w:cs="Times New Roman"/>
          <w:b/>
        </w:rPr>
        <w:t>UNA SITUACIÓN DE</w:t>
      </w:r>
    </w:p>
    <w:p w:rsidR="006C6FE5" w:rsidRPr="00CE460E" w:rsidRDefault="00FE1FC0" w:rsidP="00FE1FC0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E460E">
        <w:rPr>
          <w:rFonts w:ascii="Times New Roman" w:hAnsi="Times New Roman" w:cs="Times New Roman"/>
          <w:b/>
        </w:rPr>
        <w:t xml:space="preserve">POSIBLE </w:t>
      </w:r>
      <w:r w:rsidR="00C91C1F" w:rsidRPr="00CE460E">
        <w:rPr>
          <w:rFonts w:ascii="Times New Roman" w:hAnsi="Times New Roman" w:cs="Times New Roman"/>
          <w:b/>
        </w:rPr>
        <w:t>RIESGO O MALTRATO EN EL ENTORNO FAMILIAR</w:t>
      </w:r>
    </w:p>
    <w:p w:rsidR="00646718" w:rsidRPr="008A425F" w:rsidRDefault="00646718" w:rsidP="00646718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* </w:t>
      </w:r>
      <w:r w:rsidRPr="008A425F">
        <w:rPr>
          <w:rFonts w:ascii="Times New Roman" w:hAnsi="Times New Roman" w:cs="Times New Roman"/>
          <w:b/>
          <w:sz w:val="18"/>
          <w:szCs w:val="18"/>
        </w:rPr>
        <w:t>NOTA: Este documento será de cumplimentación obligatoria</w:t>
      </w:r>
      <w:r>
        <w:rPr>
          <w:rFonts w:ascii="Times New Roman" w:hAnsi="Times New Roman" w:cs="Times New Roman"/>
          <w:b/>
          <w:sz w:val="18"/>
          <w:szCs w:val="18"/>
        </w:rPr>
        <w:t xml:space="preserve"> *</w:t>
      </w:r>
    </w:p>
    <w:p w:rsidR="006C6FE5" w:rsidRPr="007166D5" w:rsidRDefault="00362D94" w:rsidP="00646718">
      <w:pPr>
        <w:spacing w:before="240"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TIPO DE CENTRO EDUCATIVO</w:t>
      </w:r>
    </w:p>
    <w:p w:rsidR="006C6FE5" w:rsidRPr="007166D5" w:rsidRDefault="00994FC6" w:rsidP="00795D0B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sym w:font="Wingdings" w:char="F06F"/>
      </w:r>
      <w:r w:rsidRPr="007166D5">
        <w:rPr>
          <w:rFonts w:ascii="Times New Roman" w:hAnsi="Times New Roman" w:cs="Times New Roman"/>
        </w:rPr>
        <w:t xml:space="preserve">  </w:t>
      </w:r>
      <w:r w:rsidR="00D2324D" w:rsidRPr="007166D5">
        <w:rPr>
          <w:rFonts w:ascii="Times New Roman" w:hAnsi="Times New Roman" w:cs="Times New Roman"/>
        </w:rPr>
        <w:t>Escuela</w:t>
      </w:r>
      <w:r w:rsidR="00785143" w:rsidRPr="007166D5">
        <w:rPr>
          <w:rFonts w:ascii="Times New Roman" w:hAnsi="Times New Roman" w:cs="Times New Roman"/>
        </w:rPr>
        <w:t xml:space="preserve"> de Educación I</w:t>
      </w:r>
      <w:r w:rsidR="00EC3C17" w:rsidRPr="007166D5">
        <w:rPr>
          <w:rFonts w:ascii="Times New Roman" w:hAnsi="Times New Roman" w:cs="Times New Roman"/>
        </w:rPr>
        <w:t>nfantil</w:t>
      </w:r>
    </w:p>
    <w:p w:rsidR="006C6FE5" w:rsidRPr="007166D5" w:rsidRDefault="00994FC6" w:rsidP="00795D0B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sym w:font="Wingdings" w:char="F06F"/>
      </w:r>
      <w:r w:rsidRPr="007166D5">
        <w:rPr>
          <w:rFonts w:ascii="Times New Roman" w:hAnsi="Times New Roman" w:cs="Times New Roman"/>
        </w:rPr>
        <w:t xml:space="preserve">  </w:t>
      </w:r>
      <w:r w:rsidR="00785143" w:rsidRPr="007166D5">
        <w:rPr>
          <w:rFonts w:ascii="Times New Roman" w:hAnsi="Times New Roman" w:cs="Times New Roman"/>
        </w:rPr>
        <w:t>Centro de Educación Infantil y P</w:t>
      </w:r>
      <w:r w:rsidR="00EC3C17" w:rsidRPr="007166D5">
        <w:rPr>
          <w:rFonts w:ascii="Times New Roman" w:hAnsi="Times New Roman" w:cs="Times New Roman"/>
        </w:rPr>
        <w:t>rimaria</w:t>
      </w:r>
    </w:p>
    <w:p w:rsidR="006C6FE5" w:rsidRPr="007166D5" w:rsidRDefault="00994FC6" w:rsidP="00795D0B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sym w:font="Wingdings" w:char="F06F"/>
      </w:r>
      <w:r w:rsidRPr="007166D5">
        <w:rPr>
          <w:rFonts w:ascii="Times New Roman" w:hAnsi="Times New Roman" w:cs="Times New Roman"/>
        </w:rPr>
        <w:t xml:space="preserve">  </w:t>
      </w:r>
      <w:r w:rsidR="00EC3C17" w:rsidRPr="007166D5">
        <w:rPr>
          <w:rFonts w:ascii="Times New Roman" w:hAnsi="Times New Roman" w:cs="Times New Roman"/>
        </w:rPr>
        <w:t>Centro de Educación Secundaria</w:t>
      </w:r>
    </w:p>
    <w:p w:rsidR="00EC3C17" w:rsidRPr="007166D5" w:rsidRDefault="00EC3C17" w:rsidP="00795D0B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sym w:font="Wingdings" w:char="F06F"/>
      </w:r>
      <w:r w:rsidRPr="007166D5">
        <w:rPr>
          <w:rFonts w:ascii="Times New Roman" w:hAnsi="Times New Roman" w:cs="Times New Roman"/>
        </w:rPr>
        <w:t xml:space="preserve">  Centro de Educación Especial</w:t>
      </w:r>
    </w:p>
    <w:p w:rsidR="006C6FE5" w:rsidRPr="00CE460E" w:rsidRDefault="00362D94" w:rsidP="00646718">
      <w:pPr>
        <w:spacing w:before="120" w:after="0" w:line="360" w:lineRule="auto"/>
        <w:jc w:val="both"/>
        <w:rPr>
          <w:rFonts w:ascii="Times New Roman" w:hAnsi="Times New Roman" w:cs="Times New Roman"/>
          <w:b/>
        </w:rPr>
      </w:pPr>
      <w:r w:rsidRPr="00CE460E">
        <w:rPr>
          <w:rFonts w:ascii="Times New Roman" w:hAnsi="Times New Roman" w:cs="Times New Roman"/>
          <w:b/>
        </w:rPr>
        <w:t>1</w:t>
      </w:r>
      <w:r w:rsidR="006C6FE5" w:rsidRPr="00CE460E">
        <w:rPr>
          <w:rFonts w:ascii="Times New Roman" w:hAnsi="Times New Roman" w:cs="Times New Roman"/>
          <w:b/>
        </w:rPr>
        <w:t>. IDENTIFICACIÓN DEL ALUMNO</w:t>
      </w:r>
      <w:r w:rsidR="000D0F3A" w:rsidRPr="00CE460E">
        <w:rPr>
          <w:rFonts w:ascii="Times New Roman" w:hAnsi="Times New Roman" w:cs="Times New Roman"/>
          <w:b/>
        </w:rPr>
        <w:t>/</w:t>
      </w:r>
      <w:r w:rsidR="006C6FE5" w:rsidRPr="00CE460E">
        <w:rPr>
          <w:rFonts w:ascii="Times New Roman" w:hAnsi="Times New Roman" w:cs="Times New Roman"/>
          <w:b/>
        </w:rPr>
        <w:t>A</w:t>
      </w:r>
      <w:r w:rsidR="00DD1551" w:rsidRPr="00CE460E">
        <w:rPr>
          <w:rFonts w:ascii="Times New Roman" w:hAnsi="Times New Roman" w:cs="Times New Roman"/>
          <w:b/>
        </w:rPr>
        <w:t xml:space="preserve"> SOSPECHA DE MALTRATO.</w:t>
      </w:r>
    </w:p>
    <w:p w:rsidR="006C6FE5" w:rsidRPr="007166D5" w:rsidRDefault="006C6FE5" w:rsidP="00795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Nombre y apellidos</w:t>
      </w:r>
      <w:r w:rsidR="00112150" w:rsidRPr="007166D5">
        <w:rPr>
          <w:rFonts w:ascii="Times New Roman" w:hAnsi="Times New Roman" w:cs="Times New Roman"/>
        </w:rPr>
        <w:t>:</w:t>
      </w:r>
      <w:r w:rsidR="000D0F3A">
        <w:rPr>
          <w:rFonts w:ascii="Times New Roman" w:hAnsi="Times New Roman" w:cs="Times New Roman"/>
        </w:rPr>
        <w:tab/>
      </w:r>
      <w:r w:rsidR="000D0F3A">
        <w:rPr>
          <w:rFonts w:ascii="Times New Roman" w:hAnsi="Times New Roman" w:cs="Times New Roman"/>
        </w:rPr>
        <w:tab/>
      </w:r>
      <w:r w:rsidR="000D0F3A">
        <w:rPr>
          <w:rFonts w:ascii="Times New Roman" w:hAnsi="Times New Roman" w:cs="Times New Roman"/>
        </w:rPr>
        <w:tab/>
      </w:r>
      <w:r w:rsidR="000D0F3A">
        <w:rPr>
          <w:rFonts w:ascii="Times New Roman" w:hAnsi="Times New Roman" w:cs="Times New Roman"/>
        </w:rPr>
        <w:tab/>
      </w:r>
      <w:r w:rsidR="000D0F3A">
        <w:rPr>
          <w:rFonts w:ascii="Times New Roman" w:hAnsi="Times New Roman" w:cs="Times New Roman"/>
        </w:rPr>
        <w:tab/>
      </w:r>
      <w:r w:rsidR="000D0F3A">
        <w:rPr>
          <w:rFonts w:ascii="Times New Roman" w:hAnsi="Times New Roman" w:cs="Times New Roman"/>
        </w:rPr>
        <w:tab/>
      </w:r>
      <w:r w:rsidR="000D0F3A">
        <w:rPr>
          <w:rFonts w:ascii="Times New Roman" w:hAnsi="Times New Roman" w:cs="Times New Roman"/>
        </w:rPr>
        <w:tab/>
      </w:r>
      <w:r w:rsidR="000D0F3A">
        <w:rPr>
          <w:rFonts w:ascii="Times New Roman" w:hAnsi="Times New Roman" w:cs="Times New Roman"/>
        </w:rPr>
        <w:tab/>
        <w:t>Curso/etapa:</w:t>
      </w:r>
    </w:p>
    <w:p w:rsidR="000D0F3A" w:rsidRPr="007166D5" w:rsidRDefault="006C6FE5" w:rsidP="000D0F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Fecha de nacimiento</w:t>
      </w:r>
      <w:r w:rsidR="00112150" w:rsidRPr="007166D5">
        <w:rPr>
          <w:rFonts w:ascii="Times New Roman" w:hAnsi="Times New Roman" w:cs="Times New Roman"/>
        </w:rPr>
        <w:t>:</w:t>
      </w:r>
      <w:r w:rsidRPr="007166D5">
        <w:rPr>
          <w:rFonts w:ascii="Times New Roman" w:hAnsi="Times New Roman" w:cs="Times New Roman"/>
        </w:rPr>
        <w:tab/>
      </w:r>
      <w:r w:rsidRPr="007166D5">
        <w:rPr>
          <w:rFonts w:ascii="Times New Roman" w:hAnsi="Times New Roman" w:cs="Times New Roman"/>
        </w:rPr>
        <w:tab/>
      </w:r>
      <w:r w:rsidRPr="007166D5">
        <w:rPr>
          <w:rFonts w:ascii="Times New Roman" w:hAnsi="Times New Roman" w:cs="Times New Roman"/>
        </w:rPr>
        <w:tab/>
      </w:r>
      <w:r w:rsidR="00112150" w:rsidRPr="007166D5">
        <w:rPr>
          <w:rFonts w:ascii="Times New Roman" w:hAnsi="Times New Roman" w:cs="Times New Roman"/>
        </w:rPr>
        <w:t xml:space="preserve">      Edad:</w:t>
      </w:r>
      <w:r w:rsidRPr="007166D5">
        <w:rPr>
          <w:rFonts w:ascii="Times New Roman" w:hAnsi="Times New Roman" w:cs="Times New Roman"/>
        </w:rPr>
        <w:tab/>
      </w:r>
      <w:r w:rsidR="00112150" w:rsidRPr="007166D5">
        <w:rPr>
          <w:rFonts w:ascii="Times New Roman" w:hAnsi="Times New Roman" w:cs="Times New Roman"/>
        </w:rPr>
        <w:t xml:space="preserve">                  </w:t>
      </w:r>
      <w:r w:rsidR="000D0F3A" w:rsidRPr="007166D5">
        <w:rPr>
          <w:rFonts w:ascii="Times New Roman" w:hAnsi="Times New Roman" w:cs="Times New Roman"/>
        </w:rPr>
        <w:t>Tel</w:t>
      </w:r>
      <w:r w:rsidR="000D0F3A">
        <w:rPr>
          <w:rFonts w:ascii="Times New Roman" w:hAnsi="Times New Roman" w:cs="Times New Roman"/>
        </w:rPr>
        <w:t>. contacto</w:t>
      </w:r>
      <w:r w:rsidR="000D0F3A" w:rsidRPr="007166D5">
        <w:rPr>
          <w:rFonts w:ascii="Times New Roman" w:hAnsi="Times New Roman" w:cs="Times New Roman"/>
        </w:rPr>
        <w:t>:</w:t>
      </w:r>
    </w:p>
    <w:p w:rsidR="006C6FE5" w:rsidRPr="007166D5" w:rsidRDefault="006C6FE5" w:rsidP="00795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D</w:t>
      </w:r>
      <w:r w:rsidR="00050937">
        <w:rPr>
          <w:rFonts w:ascii="Times New Roman" w:hAnsi="Times New Roman" w:cs="Times New Roman"/>
        </w:rPr>
        <w:t>omicilio de residencia</w:t>
      </w:r>
      <w:r w:rsidRPr="007166D5">
        <w:rPr>
          <w:rFonts w:ascii="Times New Roman" w:hAnsi="Times New Roman" w:cs="Times New Roman"/>
        </w:rPr>
        <w:t>:</w:t>
      </w:r>
    </w:p>
    <w:p w:rsidR="006C6FE5" w:rsidRPr="007166D5" w:rsidRDefault="00112150" w:rsidP="00795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Localidad:</w:t>
      </w:r>
      <w:r w:rsidR="006C6FE5" w:rsidRPr="007166D5">
        <w:rPr>
          <w:rFonts w:ascii="Times New Roman" w:hAnsi="Times New Roman" w:cs="Times New Roman"/>
        </w:rPr>
        <w:t xml:space="preserve">                                                       Provincia</w:t>
      </w:r>
      <w:r w:rsidRPr="007166D5">
        <w:rPr>
          <w:rFonts w:ascii="Times New Roman" w:hAnsi="Times New Roman" w:cs="Times New Roman"/>
        </w:rPr>
        <w:t>:</w:t>
      </w:r>
    </w:p>
    <w:p w:rsidR="00112150" w:rsidRDefault="00112150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362D94" w:rsidRPr="00CE460E" w:rsidRDefault="00362D94" w:rsidP="00362D9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E460E">
        <w:rPr>
          <w:rFonts w:ascii="Times New Roman" w:hAnsi="Times New Roman" w:cs="Times New Roman"/>
          <w:b/>
        </w:rPr>
        <w:t xml:space="preserve">2. DATOS </w:t>
      </w:r>
      <w:r w:rsidR="00514308" w:rsidRPr="00CE460E">
        <w:rPr>
          <w:rFonts w:ascii="Times New Roman" w:hAnsi="Times New Roman" w:cs="Times New Roman"/>
          <w:b/>
        </w:rPr>
        <w:t xml:space="preserve">DEL CENTRO EDUCATIVO </w:t>
      </w:r>
      <w:r w:rsidRPr="00CE460E">
        <w:rPr>
          <w:rFonts w:ascii="Times New Roman" w:hAnsi="Times New Roman" w:cs="Times New Roman"/>
          <w:b/>
        </w:rPr>
        <w:t xml:space="preserve">QUE </w:t>
      </w:r>
      <w:r w:rsidR="005E42B9" w:rsidRPr="00CE460E">
        <w:rPr>
          <w:rFonts w:ascii="Times New Roman" w:hAnsi="Times New Roman" w:cs="Times New Roman"/>
          <w:b/>
        </w:rPr>
        <w:t>NOTIFICA</w:t>
      </w:r>
      <w:r w:rsidRPr="00CE460E">
        <w:rPr>
          <w:rFonts w:ascii="Times New Roman" w:hAnsi="Times New Roman" w:cs="Times New Roman"/>
          <w:b/>
        </w:rPr>
        <w:t xml:space="preserve"> LA SITUACIÓN.</w:t>
      </w:r>
    </w:p>
    <w:p w:rsidR="00362D94" w:rsidRPr="00CE460E" w:rsidRDefault="00514308" w:rsidP="00362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CE460E">
        <w:rPr>
          <w:rFonts w:ascii="Times New Roman" w:hAnsi="Times New Roman" w:cs="Times New Roman"/>
        </w:rPr>
        <w:t>Denominación del Centro Educativo</w:t>
      </w:r>
      <w:r w:rsidR="00362D94" w:rsidRPr="00CE460E">
        <w:rPr>
          <w:rFonts w:ascii="Times New Roman" w:hAnsi="Times New Roman" w:cs="Times New Roman"/>
        </w:rPr>
        <w:t>:</w:t>
      </w:r>
      <w:r w:rsidR="00362D94" w:rsidRPr="00CE460E">
        <w:rPr>
          <w:rFonts w:ascii="Times New Roman" w:hAnsi="Times New Roman" w:cs="Times New Roman"/>
        </w:rPr>
        <w:tab/>
      </w:r>
      <w:r w:rsidR="00362D94" w:rsidRPr="00CE460E">
        <w:rPr>
          <w:rFonts w:ascii="Times New Roman" w:hAnsi="Times New Roman" w:cs="Times New Roman"/>
        </w:rPr>
        <w:tab/>
        <w:t>Fecha de la notificación:</w:t>
      </w:r>
    </w:p>
    <w:p w:rsidR="00362D94" w:rsidRPr="00CE460E" w:rsidRDefault="00514308" w:rsidP="00362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CE460E">
        <w:rPr>
          <w:rFonts w:ascii="Times New Roman" w:hAnsi="Times New Roman" w:cs="Times New Roman"/>
        </w:rPr>
        <w:t>Persona que representa al Centro Educativo</w:t>
      </w:r>
      <w:r w:rsidR="00DD1551" w:rsidRPr="00CE460E">
        <w:rPr>
          <w:rFonts w:ascii="Times New Roman" w:hAnsi="Times New Roman" w:cs="Times New Roman"/>
        </w:rPr>
        <w:t xml:space="preserve"> y notifica la situación</w:t>
      </w:r>
      <w:r w:rsidR="00362D94" w:rsidRPr="00CE460E">
        <w:rPr>
          <w:rFonts w:ascii="Times New Roman" w:hAnsi="Times New Roman" w:cs="Times New Roman"/>
        </w:rPr>
        <w:t>:</w:t>
      </w:r>
    </w:p>
    <w:p w:rsidR="00362D94" w:rsidRPr="00977D6E" w:rsidRDefault="00362D94" w:rsidP="00362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977D6E">
        <w:rPr>
          <w:rFonts w:ascii="Times New Roman" w:hAnsi="Times New Roman" w:cs="Times New Roman"/>
        </w:rPr>
        <w:t>Dirección:</w:t>
      </w:r>
    </w:p>
    <w:p w:rsidR="00362D94" w:rsidRPr="00977D6E" w:rsidRDefault="00362D94" w:rsidP="00362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977D6E">
        <w:rPr>
          <w:rFonts w:ascii="Times New Roman" w:hAnsi="Times New Roman" w:cs="Times New Roman"/>
        </w:rPr>
        <w:t>Localidad:</w:t>
      </w:r>
      <w:r w:rsidRPr="00977D6E">
        <w:rPr>
          <w:rFonts w:ascii="Times New Roman" w:hAnsi="Times New Roman" w:cs="Times New Roman"/>
        </w:rPr>
        <w:tab/>
      </w:r>
      <w:r w:rsidRPr="00977D6E">
        <w:rPr>
          <w:rFonts w:ascii="Times New Roman" w:hAnsi="Times New Roman" w:cs="Times New Roman"/>
        </w:rPr>
        <w:tab/>
      </w:r>
      <w:r w:rsidRPr="00977D6E">
        <w:rPr>
          <w:rFonts w:ascii="Times New Roman" w:hAnsi="Times New Roman" w:cs="Times New Roman"/>
        </w:rPr>
        <w:tab/>
      </w:r>
      <w:r w:rsidRPr="00977D6E">
        <w:rPr>
          <w:rFonts w:ascii="Times New Roman" w:hAnsi="Times New Roman" w:cs="Times New Roman"/>
        </w:rPr>
        <w:tab/>
      </w:r>
      <w:r w:rsidRPr="00977D6E">
        <w:rPr>
          <w:rFonts w:ascii="Times New Roman" w:hAnsi="Times New Roman" w:cs="Times New Roman"/>
        </w:rPr>
        <w:tab/>
      </w:r>
      <w:r w:rsidRPr="00977D6E">
        <w:rPr>
          <w:rFonts w:ascii="Times New Roman" w:hAnsi="Times New Roman" w:cs="Times New Roman"/>
        </w:rPr>
        <w:tab/>
        <w:t>Provincia:</w:t>
      </w:r>
    </w:p>
    <w:p w:rsidR="00362D94" w:rsidRPr="007166D5" w:rsidRDefault="00362D94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C6FE5" w:rsidRPr="007166D5" w:rsidRDefault="006C6FE5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>3. DES</w:t>
      </w:r>
      <w:r w:rsidR="00050937">
        <w:rPr>
          <w:rFonts w:ascii="Times New Roman" w:hAnsi="Times New Roman" w:cs="Times New Roman"/>
          <w:b/>
        </w:rPr>
        <w:t>CRIPCIÓN DE LA SITUACIÓN</w:t>
      </w:r>
      <w:r w:rsidR="00362D94">
        <w:rPr>
          <w:rFonts w:ascii="Times New Roman" w:hAnsi="Times New Roman" w:cs="Times New Roman"/>
          <w:b/>
        </w:rPr>
        <w:t xml:space="preserve"> VALORADA</w:t>
      </w:r>
      <w:r w:rsidR="00362D94" w:rsidRPr="00362D94">
        <w:rPr>
          <w:rFonts w:ascii="Times New Roman" w:hAnsi="Times New Roman" w:cs="Times New Roman"/>
          <w:sz w:val="18"/>
          <w:szCs w:val="18"/>
        </w:rPr>
        <w:t xml:space="preserve"> (lo más explícito posible)</w:t>
      </w:r>
    </w:p>
    <w:p w:rsidR="006C6FE5" w:rsidRPr="007166D5" w:rsidRDefault="006C6FE5" w:rsidP="00795D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</w:p>
    <w:p w:rsidR="00690194" w:rsidRPr="007166D5" w:rsidRDefault="00690194" w:rsidP="00795D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</w:p>
    <w:p w:rsidR="00112150" w:rsidRPr="007166D5" w:rsidRDefault="00112150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C6FE5" w:rsidRPr="007166D5" w:rsidRDefault="006C6FE5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>4. DATOS FAMILIARES</w:t>
      </w:r>
    </w:p>
    <w:p w:rsidR="00050937" w:rsidRDefault="00050937" w:rsidP="00795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Domicilio familiar:</w:t>
      </w:r>
    </w:p>
    <w:p w:rsidR="004A46EC" w:rsidRPr="007166D5" w:rsidRDefault="004A46EC" w:rsidP="00795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Relación del alumno/a con el presunto maltratador:</w:t>
      </w:r>
    </w:p>
    <w:p w:rsidR="006C6FE5" w:rsidRPr="007166D5" w:rsidRDefault="000D0F3A" w:rsidP="00795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Personas con las que reside</w:t>
      </w:r>
      <w:r w:rsidR="00CA5BDC">
        <w:rPr>
          <w:rFonts w:ascii="Times New Roman" w:hAnsi="Times New Roman" w:cs="Times New Roman"/>
        </w:rPr>
        <w:t xml:space="preserve"> el alumno/a</w:t>
      </w:r>
      <w:r>
        <w:rPr>
          <w:rFonts w:ascii="Times New Roman" w:hAnsi="Times New Roman" w:cs="Times New Roman"/>
        </w:rPr>
        <w:t>:</w:t>
      </w:r>
    </w:p>
    <w:p w:rsidR="00112150" w:rsidRPr="007166D5" w:rsidRDefault="000D0F3A" w:rsidP="0020219F">
      <w:pPr>
        <w:pStyle w:val="Prrafodelist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Padre, madre y hermanos/as</w:t>
      </w:r>
    </w:p>
    <w:p w:rsidR="006C6FE5" w:rsidRPr="007166D5" w:rsidRDefault="000D0F3A" w:rsidP="0020219F">
      <w:pPr>
        <w:pStyle w:val="Prrafodelist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 f</w:t>
      </w:r>
      <w:r w:rsidR="006C6FE5" w:rsidRPr="007166D5">
        <w:rPr>
          <w:rFonts w:ascii="Times New Roman" w:hAnsi="Times New Roman" w:cs="Times New Roman"/>
        </w:rPr>
        <w:t>amiliar próximo</w:t>
      </w:r>
      <w:r w:rsidR="00996E79" w:rsidRPr="007166D5">
        <w:rPr>
          <w:rFonts w:ascii="Times New Roman" w:hAnsi="Times New Roman" w:cs="Times New Roman"/>
        </w:rPr>
        <w:t xml:space="preserve"> (indicar </w:t>
      </w:r>
      <w:r>
        <w:rPr>
          <w:rFonts w:ascii="Times New Roman" w:hAnsi="Times New Roman" w:cs="Times New Roman"/>
        </w:rPr>
        <w:t>parentesco</w:t>
      </w:r>
      <w:r w:rsidR="00050937">
        <w:rPr>
          <w:rFonts w:ascii="Times New Roman" w:hAnsi="Times New Roman" w:cs="Times New Roman"/>
        </w:rPr>
        <w:t>):</w:t>
      </w:r>
    </w:p>
    <w:p w:rsidR="006C6FE5" w:rsidRPr="007166D5" w:rsidRDefault="000D0F3A" w:rsidP="0020219F">
      <w:pPr>
        <w:pStyle w:val="Prrafodelist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Otros (indicar)</w:t>
      </w:r>
      <w:r w:rsidR="00050937">
        <w:rPr>
          <w:rFonts w:ascii="Times New Roman" w:hAnsi="Times New Roman" w:cs="Times New Roman"/>
        </w:rPr>
        <w:t>:</w:t>
      </w:r>
    </w:p>
    <w:p w:rsidR="006C6FE5" w:rsidRDefault="00362D94" w:rsidP="00CA5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Posible p</w:t>
      </w:r>
      <w:r w:rsidR="00CA5BDC">
        <w:rPr>
          <w:rFonts w:ascii="Times New Roman" w:hAnsi="Times New Roman" w:cs="Times New Roman"/>
        </w:rPr>
        <w:t>roblemática familiar</w:t>
      </w:r>
      <w:r w:rsidR="00A51277">
        <w:rPr>
          <w:rFonts w:ascii="Times New Roman" w:hAnsi="Times New Roman" w:cs="Times New Roman"/>
        </w:rPr>
        <w:t xml:space="preserve"> (</w:t>
      </w:r>
      <w:r w:rsidR="00F177AB">
        <w:rPr>
          <w:rFonts w:ascii="Times New Roman" w:hAnsi="Times New Roman" w:cs="Times New Roman"/>
        </w:rPr>
        <w:t xml:space="preserve">de forma </w:t>
      </w:r>
      <w:r w:rsidR="00A51277">
        <w:rPr>
          <w:rFonts w:ascii="Times New Roman" w:hAnsi="Times New Roman" w:cs="Times New Roman"/>
        </w:rPr>
        <w:t>concis</w:t>
      </w:r>
      <w:r w:rsidR="00F177AB">
        <w:rPr>
          <w:rFonts w:ascii="Times New Roman" w:hAnsi="Times New Roman" w:cs="Times New Roman"/>
        </w:rPr>
        <w:t>a</w:t>
      </w:r>
      <w:r w:rsidR="00A51277">
        <w:rPr>
          <w:rFonts w:ascii="Times New Roman" w:hAnsi="Times New Roman" w:cs="Times New Roman"/>
        </w:rPr>
        <w:t>)</w:t>
      </w:r>
      <w:r w:rsidR="00CA5BDC">
        <w:rPr>
          <w:rFonts w:ascii="Times New Roman" w:hAnsi="Times New Roman" w:cs="Times New Roman"/>
        </w:rPr>
        <w:t>:</w:t>
      </w:r>
    </w:p>
    <w:p w:rsidR="00CA5BDC" w:rsidRPr="00CA5BDC" w:rsidRDefault="00CA5BDC" w:rsidP="00CA5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</w:p>
    <w:p w:rsidR="00226E4D" w:rsidRPr="007166D5" w:rsidRDefault="00226E4D" w:rsidP="00226E4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5</w:t>
      </w:r>
      <w:r w:rsidRPr="007166D5">
        <w:rPr>
          <w:rFonts w:ascii="Times New Roman" w:hAnsi="Times New Roman" w:cs="Times New Roman"/>
          <w:b/>
        </w:rPr>
        <w:t xml:space="preserve">. OTRA INFORMACIÓN </w:t>
      </w:r>
      <w:r>
        <w:rPr>
          <w:rFonts w:ascii="Times New Roman" w:hAnsi="Times New Roman" w:cs="Times New Roman"/>
          <w:b/>
        </w:rPr>
        <w:t>RELEVANTE</w:t>
      </w:r>
      <w:r w:rsidRPr="007166D5">
        <w:rPr>
          <w:rFonts w:ascii="Times New Roman" w:hAnsi="Times New Roman" w:cs="Times New Roman"/>
          <w:b/>
        </w:rPr>
        <w:t xml:space="preserve"> </w:t>
      </w:r>
    </w:p>
    <w:p w:rsidR="00226E4D" w:rsidRPr="007166D5" w:rsidRDefault="00226E4D" w:rsidP="00226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</w:p>
    <w:p w:rsidR="00226E4D" w:rsidRPr="007166D5" w:rsidRDefault="00226E4D" w:rsidP="00226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</w:p>
    <w:p w:rsidR="00226E4D" w:rsidRPr="007166D5" w:rsidRDefault="00226E4D" w:rsidP="00226E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</w:rPr>
      </w:pPr>
    </w:p>
    <w:p w:rsidR="00226E4D" w:rsidRPr="007166D5" w:rsidRDefault="00226E4D" w:rsidP="00226E4D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73358F" w:rsidRPr="007166D5" w:rsidRDefault="00226E4D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="006C6FE5" w:rsidRPr="007166D5">
        <w:rPr>
          <w:rFonts w:ascii="Times New Roman" w:hAnsi="Times New Roman" w:cs="Times New Roman"/>
          <w:b/>
        </w:rPr>
        <w:t>.</w:t>
      </w:r>
      <w:r w:rsidR="0073358F" w:rsidRPr="007166D5">
        <w:rPr>
          <w:rFonts w:ascii="Times New Roman" w:hAnsi="Times New Roman" w:cs="Times New Roman"/>
          <w:b/>
        </w:rPr>
        <w:t xml:space="preserve"> </w:t>
      </w:r>
      <w:r w:rsidR="006C6FE5" w:rsidRPr="007166D5">
        <w:rPr>
          <w:rFonts w:ascii="Times New Roman" w:hAnsi="Times New Roman" w:cs="Times New Roman"/>
          <w:b/>
        </w:rPr>
        <w:t xml:space="preserve">TIPO DE MALTRATO </w:t>
      </w:r>
      <w:r w:rsidR="00F45D2E" w:rsidRPr="007166D5">
        <w:rPr>
          <w:rFonts w:ascii="Times New Roman" w:hAnsi="Times New Roman" w:cs="Times New Roman"/>
          <w:b/>
        </w:rPr>
        <w:t>QUE SE SOSPECHA</w:t>
      </w:r>
      <w:r w:rsidR="00CA5BDC">
        <w:rPr>
          <w:rFonts w:ascii="Times New Roman" w:hAnsi="Times New Roman" w:cs="Times New Roman"/>
          <w:b/>
        </w:rPr>
        <w:t xml:space="preserve"> </w:t>
      </w:r>
      <w:r w:rsidR="00CA5BDC" w:rsidRPr="00226E4D">
        <w:rPr>
          <w:rFonts w:ascii="Times New Roman" w:hAnsi="Times New Roman" w:cs="Times New Roman"/>
          <w:sz w:val="18"/>
          <w:szCs w:val="18"/>
        </w:rPr>
        <w:t>(descripción breve</w:t>
      </w:r>
      <w:r>
        <w:rPr>
          <w:rFonts w:ascii="Times New Roman" w:hAnsi="Times New Roman" w:cs="Times New Roman"/>
          <w:sz w:val="18"/>
          <w:szCs w:val="18"/>
        </w:rPr>
        <w:t xml:space="preserve"> del </w:t>
      </w:r>
      <w:r w:rsidR="00362D94">
        <w:rPr>
          <w:rFonts w:ascii="Times New Roman" w:hAnsi="Times New Roman" w:cs="Times New Roman"/>
          <w:sz w:val="18"/>
          <w:szCs w:val="18"/>
        </w:rPr>
        <w:t xml:space="preserve">tipo </w:t>
      </w:r>
      <w:r>
        <w:rPr>
          <w:rFonts w:ascii="Times New Roman" w:hAnsi="Times New Roman" w:cs="Times New Roman"/>
          <w:sz w:val="18"/>
          <w:szCs w:val="18"/>
        </w:rPr>
        <w:t>que corresponda</w:t>
      </w:r>
      <w:r w:rsidR="00CA5BDC" w:rsidRPr="00226E4D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laconcuadrcula"/>
        <w:tblW w:w="97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1"/>
        <w:gridCol w:w="425"/>
        <w:gridCol w:w="284"/>
        <w:gridCol w:w="567"/>
        <w:gridCol w:w="283"/>
        <w:gridCol w:w="425"/>
        <w:gridCol w:w="6946"/>
      </w:tblGrid>
      <w:tr w:rsidR="00F6570D" w:rsidRPr="00CA5BDC" w:rsidTr="005F78B4">
        <w:trPr>
          <w:cantSplit/>
        </w:trPr>
        <w:tc>
          <w:tcPr>
            <w:tcW w:w="841" w:type="dxa"/>
            <w:shd w:val="clear" w:color="auto" w:fill="auto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A5BDC">
              <w:rPr>
                <w:rFonts w:ascii="Times New Roman" w:hAnsi="Times New Roman" w:cs="Times New Roman"/>
                <w:b/>
                <w:bCs/>
              </w:rPr>
              <w:t>Físico</w:t>
            </w:r>
            <w:r w:rsidR="00CA5BDC" w:rsidRPr="00CA5BD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8930" w:type="dxa"/>
            <w:gridSpan w:val="6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570D" w:rsidRPr="00CA5BDC" w:rsidTr="005F78B4">
        <w:trPr>
          <w:cantSplit/>
        </w:trPr>
        <w:tc>
          <w:tcPr>
            <w:tcW w:w="1266" w:type="dxa"/>
            <w:gridSpan w:val="2"/>
            <w:shd w:val="clear" w:color="auto" w:fill="auto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A5BDC">
              <w:rPr>
                <w:rFonts w:ascii="Times New Roman" w:hAnsi="Times New Roman" w:cs="Times New Roman"/>
                <w:b/>
                <w:bCs/>
              </w:rPr>
              <w:t>Emocional</w:t>
            </w:r>
            <w:r w:rsidR="00CA5BDC" w:rsidRPr="00CA5BD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8505" w:type="dxa"/>
            <w:gridSpan w:val="5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570D" w:rsidRPr="00CA5BDC" w:rsidTr="005F78B4">
        <w:trPr>
          <w:cantSplit/>
        </w:trPr>
        <w:tc>
          <w:tcPr>
            <w:tcW w:w="1266" w:type="dxa"/>
            <w:gridSpan w:val="2"/>
            <w:vMerge w:val="restart"/>
            <w:shd w:val="clear" w:color="auto" w:fill="auto"/>
            <w:vAlign w:val="center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A5BDC">
              <w:rPr>
                <w:rFonts w:ascii="Times New Roman" w:hAnsi="Times New Roman" w:cs="Times New Roman"/>
                <w:b/>
                <w:bCs/>
              </w:rPr>
              <w:t>Negligencia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CA5BDC">
              <w:rPr>
                <w:rFonts w:ascii="Times New Roman" w:hAnsi="Times New Roman" w:cs="Times New Roman"/>
                <w:bCs/>
              </w:rPr>
              <w:t>Física</w:t>
            </w:r>
            <w:r w:rsidR="00CA5BDC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7654" w:type="dxa"/>
            <w:gridSpan w:val="3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F6570D" w:rsidRPr="00CA5BDC" w:rsidTr="005F78B4">
        <w:trPr>
          <w:cantSplit/>
        </w:trPr>
        <w:tc>
          <w:tcPr>
            <w:tcW w:w="1266" w:type="dxa"/>
            <w:gridSpan w:val="2"/>
            <w:vMerge/>
            <w:shd w:val="clear" w:color="auto" w:fill="auto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CA5BDC">
              <w:rPr>
                <w:rFonts w:ascii="Times New Roman" w:hAnsi="Times New Roman" w:cs="Times New Roman"/>
                <w:bCs/>
              </w:rPr>
              <w:t>Emocional</w:t>
            </w:r>
            <w:r w:rsidR="00CA5BDC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7371" w:type="dxa"/>
            <w:gridSpan w:val="2"/>
          </w:tcPr>
          <w:p w:rsidR="00F6570D" w:rsidRPr="00CA5BDC" w:rsidRDefault="00F6570D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A5BDC" w:rsidRPr="00CA5BDC" w:rsidTr="005F78B4">
        <w:trPr>
          <w:cantSplit/>
        </w:trPr>
        <w:tc>
          <w:tcPr>
            <w:tcW w:w="1550" w:type="dxa"/>
            <w:gridSpan w:val="3"/>
            <w:vMerge w:val="restart"/>
            <w:shd w:val="clear" w:color="auto" w:fill="auto"/>
            <w:vAlign w:val="center"/>
          </w:tcPr>
          <w:p w:rsidR="00CA5BDC" w:rsidRPr="00CA5BDC" w:rsidRDefault="00CA5BDC" w:rsidP="00CA5BDC">
            <w:pPr>
              <w:rPr>
                <w:rFonts w:ascii="Times New Roman" w:hAnsi="Times New Roman" w:cs="Times New Roman"/>
                <w:b/>
                <w:bCs/>
              </w:rPr>
            </w:pPr>
            <w:r w:rsidRPr="00CA5BDC">
              <w:rPr>
                <w:rFonts w:ascii="Times New Roman" w:hAnsi="Times New Roman" w:cs="Times New Roman"/>
                <w:b/>
                <w:bCs/>
              </w:rPr>
              <w:t>Abuso sexual:</w:t>
            </w:r>
          </w:p>
        </w:tc>
        <w:tc>
          <w:tcPr>
            <w:tcW w:w="850" w:type="dxa"/>
            <w:gridSpan w:val="2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Físico:</w:t>
            </w:r>
          </w:p>
        </w:tc>
        <w:tc>
          <w:tcPr>
            <w:tcW w:w="7371" w:type="dxa"/>
            <w:gridSpan w:val="2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A5BDC" w:rsidRPr="00CA5BDC" w:rsidTr="005F78B4">
        <w:trPr>
          <w:cantSplit/>
        </w:trPr>
        <w:tc>
          <w:tcPr>
            <w:tcW w:w="1550" w:type="dxa"/>
            <w:gridSpan w:val="3"/>
            <w:vMerge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gridSpan w:val="3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Sin contacto:</w:t>
            </w:r>
          </w:p>
        </w:tc>
        <w:tc>
          <w:tcPr>
            <w:tcW w:w="6946" w:type="dxa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A5BDC" w:rsidRPr="00CA5BDC" w:rsidTr="005F78B4">
        <w:trPr>
          <w:cantSplit/>
        </w:trPr>
        <w:tc>
          <w:tcPr>
            <w:tcW w:w="841" w:type="dxa"/>
            <w:vMerge w:val="restart"/>
            <w:vAlign w:val="center"/>
          </w:tcPr>
          <w:p w:rsidR="00CA5BDC" w:rsidRPr="00CA5BDC" w:rsidRDefault="00CA5BDC" w:rsidP="00CA5BDC">
            <w:pPr>
              <w:rPr>
                <w:rFonts w:ascii="Times New Roman" w:hAnsi="Times New Roman" w:cs="Times New Roman"/>
                <w:b/>
                <w:bCs/>
              </w:rPr>
            </w:pPr>
            <w:r w:rsidRPr="00CA5BDC">
              <w:rPr>
                <w:rFonts w:ascii="Times New Roman" w:hAnsi="Times New Roman" w:cs="Times New Roman"/>
                <w:b/>
                <w:bCs/>
              </w:rPr>
              <w:t>Otros:</w:t>
            </w:r>
          </w:p>
        </w:tc>
        <w:tc>
          <w:tcPr>
            <w:tcW w:w="1984" w:type="dxa"/>
            <w:gridSpan w:val="5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CA5BDC">
              <w:rPr>
                <w:rFonts w:ascii="Times New Roman" w:hAnsi="Times New Roman" w:cs="Times New Roman"/>
                <w:bCs/>
              </w:rPr>
              <w:t>Explotación laboral</w:t>
            </w:r>
            <w:r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6946" w:type="dxa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CA5BDC" w:rsidRPr="00CA5BDC" w:rsidTr="005F78B4">
        <w:trPr>
          <w:cantSplit/>
        </w:trPr>
        <w:tc>
          <w:tcPr>
            <w:tcW w:w="841" w:type="dxa"/>
            <w:vMerge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gridSpan w:val="5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CA5BDC">
              <w:rPr>
                <w:rFonts w:ascii="Times New Roman" w:hAnsi="Times New Roman" w:cs="Times New Roman"/>
                <w:bCs/>
              </w:rPr>
              <w:t>Explotación sexual</w:t>
            </w:r>
            <w:r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6946" w:type="dxa"/>
          </w:tcPr>
          <w:p w:rsidR="00CA5BDC" w:rsidRPr="00CA5BDC" w:rsidRDefault="00CA5BDC" w:rsidP="00CA5BDC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F6570D" w:rsidRDefault="00F6570D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A6269C" w:rsidRPr="007166D5" w:rsidRDefault="00226E4D" w:rsidP="00795D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A6269C" w:rsidRPr="007166D5">
        <w:rPr>
          <w:rFonts w:ascii="Times New Roman" w:hAnsi="Times New Roman" w:cs="Times New Roman"/>
          <w:b/>
        </w:rPr>
        <w:t xml:space="preserve">. TIPO DE </w:t>
      </w:r>
      <w:r w:rsidR="00020419" w:rsidRPr="007166D5">
        <w:rPr>
          <w:rFonts w:ascii="Times New Roman" w:hAnsi="Times New Roman" w:cs="Times New Roman"/>
          <w:b/>
        </w:rPr>
        <w:t>ACTUACIÓN</w:t>
      </w:r>
      <w:r w:rsidR="004A46EC" w:rsidRPr="007166D5">
        <w:rPr>
          <w:rFonts w:ascii="Times New Roman" w:hAnsi="Times New Roman" w:cs="Times New Roman"/>
          <w:b/>
        </w:rPr>
        <w:t xml:space="preserve"> CONSIDERADA:</w:t>
      </w:r>
    </w:p>
    <w:tbl>
      <w:tblPr>
        <w:tblStyle w:val="Tablaconcuadrcula"/>
        <w:tblW w:w="97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0"/>
        <w:gridCol w:w="987"/>
        <w:gridCol w:w="142"/>
        <w:gridCol w:w="430"/>
        <w:gridCol w:w="1129"/>
        <w:gridCol w:w="425"/>
        <w:gridCol w:w="142"/>
        <w:gridCol w:w="4536"/>
      </w:tblGrid>
      <w:tr w:rsidR="00CF0FA5" w:rsidRPr="007166D5" w:rsidTr="005F78B4">
        <w:trPr>
          <w:gridAfter w:val="2"/>
          <w:wAfter w:w="4678" w:type="dxa"/>
        </w:trPr>
        <w:tc>
          <w:tcPr>
            <w:tcW w:w="1980" w:type="dxa"/>
          </w:tcPr>
          <w:p w:rsidR="00991792" w:rsidRPr="00C00263" w:rsidRDefault="00991792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C00263">
              <w:rPr>
                <w:rFonts w:ascii="Times New Roman" w:hAnsi="Times New Roman" w:cs="Times New Roman"/>
                <w:b/>
              </w:rPr>
              <w:t>Tipo de Actuación:</w:t>
            </w:r>
          </w:p>
        </w:tc>
        <w:tc>
          <w:tcPr>
            <w:tcW w:w="1129" w:type="dxa"/>
            <w:gridSpan w:val="2"/>
            <w:vAlign w:val="center"/>
          </w:tcPr>
          <w:p w:rsidR="00991792" w:rsidRPr="007166D5" w:rsidRDefault="004E2DDB" w:rsidP="00C00263">
            <w:pPr>
              <w:pStyle w:val="Prrafodelista"/>
              <w:tabs>
                <w:tab w:val="left" w:pos="284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Inmediata</w:t>
            </w:r>
          </w:p>
        </w:tc>
        <w:tc>
          <w:tcPr>
            <w:tcW w:w="430" w:type="dxa"/>
          </w:tcPr>
          <w:p w:rsidR="00991792" w:rsidRPr="007166D5" w:rsidRDefault="00991792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  <w:vAlign w:val="center"/>
          </w:tcPr>
          <w:p w:rsidR="00991792" w:rsidRPr="007166D5" w:rsidRDefault="004E2DDB" w:rsidP="00C00263">
            <w:pPr>
              <w:pStyle w:val="Prrafodelista"/>
              <w:tabs>
                <w:tab w:val="left" w:pos="284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166D5">
              <w:rPr>
                <w:rFonts w:ascii="Times New Roman" w:hAnsi="Times New Roman" w:cs="Times New Roman"/>
              </w:rPr>
              <w:t>Ordinaria</w:t>
            </w:r>
          </w:p>
        </w:tc>
        <w:tc>
          <w:tcPr>
            <w:tcW w:w="425" w:type="dxa"/>
          </w:tcPr>
          <w:p w:rsidR="00991792" w:rsidRPr="007166D5" w:rsidRDefault="00991792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0263" w:rsidRPr="007166D5" w:rsidTr="005F78B4">
        <w:tc>
          <w:tcPr>
            <w:tcW w:w="2967" w:type="dxa"/>
            <w:gridSpan w:val="2"/>
            <w:vMerge w:val="restart"/>
            <w:vAlign w:val="center"/>
          </w:tcPr>
          <w:p w:rsidR="00C00263" w:rsidRPr="00C00263" w:rsidRDefault="00C00263" w:rsidP="00C00263">
            <w:pPr>
              <w:pStyle w:val="Prrafodelista"/>
              <w:tabs>
                <w:tab w:val="left" w:pos="284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C00263">
              <w:rPr>
                <w:rFonts w:ascii="Times New Roman" w:hAnsi="Times New Roman" w:cs="Times New Roman"/>
                <w:b/>
              </w:rPr>
              <w:t xml:space="preserve">Responsables de la </w:t>
            </w:r>
            <w:r>
              <w:rPr>
                <w:rFonts w:ascii="Times New Roman" w:hAnsi="Times New Roman" w:cs="Times New Roman"/>
                <w:b/>
              </w:rPr>
              <w:t>decisión sobre el tipo de actuación</w:t>
            </w:r>
            <w:r w:rsidR="00F177AB">
              <w:rPr>
                <w:rFonts w:ascii="Times New Roman" w:hAnsi="Times New Roman" w:cs="Times New Roman"/>
                <w:b/>
              </w:rPr>
              <w:t xml:space="preserve"> considerada más adecuada</w:t>
            </w:r>
          </w:p>
        </w:tc>
        <w:tc>
          <w:tcPr>
            <w:tcW w:w="2268" w:type="dxa"/>
            <w:gridSpan w:val="5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Equipo Directivo</w:t>
            </w:r>
          </w:p>
        </w:tc>
        <w:tc>
          <w:tcPr>
            <w:tcW w:w="4536" w:type="dxa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0263" w:rsidRPr="007166D5" w:rsidTr="005F78B4">
        <w:tc>
          <w:tcPr>
            <w:tcW w:w="2967" w:type="dxa"/>
            <w:gridSpan w:val="2"/>
            <w:vMerge/>
          </w:tcPr>
          <w:p w:rsidR="00C00263" w:rsidRPr="007166D5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5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Tutor/a alumno/a</w:t>
            </w:r>
          </w:p>
        </w:tc>
        <w:tc>
          <w:tcPr>
            <w:tcW w:w="4536" w:type="dxa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0263" w:rsidRPr="007166D5" w:rsidTr="005F78B4">
        <w:tc>
          <w:tcPr>
            <w:tcW w:w="2967" w:type="dxa"/>
            <w:gridSpan w:val="2"/>
            <w:vMerge/>
          </w:tcPr>
          <w:p w:rsidR="00C00263" w:rsidRPr="007166D5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5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Persona que informa</w:t>
            </w:r>
          </w:p>
        </w:tc>
        <w:tc>
          <w:tcPr>
            <w:tcW w:w="4536" w:type="dxa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0263" w:rsidRPr="007166D5" w:rsidTr="005F78B4">
        <w:tc>
          <w:tcPr>
            <w:tcW w:w="2967" w:type="dxa"/>
            <w:gridSpan w:val="2"/>
            <w:vMerge/>
          </w:tcPr>
          <w:p w:rsidR="00C00263" w:rsidRPr="007166D5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5"/>
          </w:tcPr>
          <w:p w:rsid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Servicio de Orientación</w:t>
            </w:r>
          </w:p>
        </w:tc>
        <w:tc>
          <w:tcPr>
            <w:tcW w:w="4536" w:type="dxa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0263" w:rsidRPr="007166D5" w:rsidTr="005F78B4">
        <w:tc>
          <w:tcPr>
            <w:tcW w:w="2967" w:type="dxa"/>
            <w:gridSpan w:val="2"/>
            <w:vMerge/>
          </w:tcPr>
          <w:p w:rsidR="00C00263" w:rsidRPr="007166D5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5"/>
          </w:tcPr>
          <w:p w:rsid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Otro/a</w:t>
            </w:r>
          </w:p>
        </w:tc>
        <w:tc>
          <w:tcPr>
            <w:tcW w:w="4536" w:type="dxa"/>
          </w:tcPr>
          <w:p w:rsidR="00C00263" w:rsidRPr="00C00263" w:rsidRDefault="00C00263" w:rsidP="00226E4D">
            <w:pPr>
              <w:pStyle w:val="Prrafodelista"/>
              <w:tabs>
                <w:tab w:val="left" w:pos="284"/>
              </w:tabs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00263" w:rsidRPr="007166D5" w:rsidTr="005F78B4">
        <w:trPr>
          <w:trHeight w:val="1027"/>
        </w:trPr>
        <w:tc>
          <w:tcPr>
            <w:tcW w:w="2967" w:type="dxa"/>
            <w:gridSpan w:val="2"/>
            <w:vAlign w:val="center"/>
          </w:tcPr>
          <w:p w:rsidR="00C00263" w:rsidRPr="00C00263" w:rsidRDefault="00C00263" w:rsidP="00C00263">
            <w:pPr>
              <w:pStyle w:val="Prrafodelista"/>
              <w:tabs>
                <w:tab w:val="left" w:pos="284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C00263">
              <w:rPr>
                <w:rFonts w:ascii="Times New Roman" w:hAnsi="Times New Roman" w:cs="Times New Roman"/>
                <w:b/>
              </w:rPr>
              <w:t>Principales indicios desencadenantes del tipo de actuación</w:t>
            </w:r>
            <w:r w:rsidR="00F177AB">
              <w:rPr>
                <w:rFonts w:ascii="Times New Roman" w:hAnsi="Times New Roman" w:cs="Times New Roman"/>
                <w:b/>
              </w:rPr>
              <w:t xml:space="preserve"> considerada más adecuada</w:t>
            </w:r>
          </w:p>
        </w:tc>
        <w:tc>
          <w:tcPr>
            <w:tcW w:w="6804" w:type="dxa"/>
            <w:gridSpan w:val="6"/>
          </w:tcPr>
          <w:p w:rsidR="00C00263" w:rsidRDefault="00C00263" w:rsidP="00C00263">
            <w:pPr>
              <w:pStyle w:val="Prrafodelista"/>
              <w:numPr>
                <w:ilvl w:val="0"/>
                <w:numId w:val="40"/>
              </w:numPr>
              <w:ind w:left="227" w:hanging="218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:rsidR="00C00263" w:rsidRDefault="00C00263" w:rsidP="00C00263">
            <w:pPr>
              <w:pStyle w:val="Prrafodelista"/>
              <w:numPr>
                <w:ilvl w:val="0"/>
                <w:numId w:val="40"/>
              </w:numPr>
              <w:ind w:left="227" w:hanging="218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:rsidR="00C00263" w:rsidRDefault="00C00263" w:rsidP="00C00263">
            <w:pPr>
              <w:pStyle w:val="Prrafodelista"/>
              <w:numPr>
                <w:ilvl w:val="0"/>
                <w:numId w:val="40"/>
              </w:numPr>
              <w:ind w:left="227" w:hanging="218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:rsidR="00C00263" w:rsidRPr="00C00263" w:rsidRDefault="00C00263" w:rsidP="00C00263">
            <w:pPr>
              <w:pStyle w:val="Prrafodelista"/>
              <w:numPr>
                <w:ilvl w:val="0"/>
                <w:numId w:val="40"/>
              </w:numPr>
              <w:ind w:left="227" w:hanging="218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45D2E" w:rsidRPr="007166D5" w:rsidRDefault="00F45D2E" w:rsidP="00795D0B">
      <w:pPr>
        <w:pStyle w:val="Prrafodelista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</w:rPr>
      </w:pPr>
    </w:p>
    <w:p w:rsidR="006C6FE5" w:rsidRPr="007166D5" w:rsidRDefault="006C6FE5" w:rsidP="00C00263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En</w:t>
      </w:r>
      <w:r w:rsidR="00690194" w:rsidRPr="007166D5">
        <w:rPr>
          <w:rFonts w:ascii="Times New Roman" w:hAnsi="Times New Roman" w:cs="Times New Roman"/>
        </w:rPr>
        <w:t xml:space="preserve">, ___________ </w:t>
      </w:r>
      <w:r w:rsidRPr="007166D5">
        <w:rPr>
          <w:rFonts w:ascii="Times New Roman" w:hAnsi="Times New Roman" w:cs="Times New Roman"/>
        </w:rPr>
        <w:t>a</w:t>
      </w:r>
      <w:r w:rsidR="00690194" w:rsidRPr="007166D5">
        <w:rPr>
          <w:rFonts w:ascii="Times New Roman" w:hAnsi="Times New Roman" w:cs="Times New Roman"/>
        </w:rPr>
        <w:t xml:space="preserve"> ___ de ____________ </w:t>
      </w:r>
      <w:r w:rsidRPr="007166D5">
        <w:rPr>
          <w:rFonts w:ascii="Times New Roman" w:hAnsi="Times New Roman" w:cs="Times New Roman"/>
        </w:rPr>
        <w:t>2</w:t>
      </w:r>
      <w:r w:rsidR="00690194" w:rsidRPr="007166D5">
        <w:rPr>
          <w:rFonts w:ascii="Times New Roman" w:hAnsi="Times New Roman" w:cs="Times New Roman"/>
        </w:rPr>
        <w:t>.</w:t>
      </w:r>
      <w:r w:rsidRPr="007166D5">
        <w:rPr>
          <w:rFonts w:ascii="Times New Roman" w:hAnsi="Times New Roman" w:cs="Times New Roman"/>
        </w:rPr>
        <w:t>0</w:t>
      </w:r>
      <w:r w:rsidR="00690194" w:rsidRPr="007166D5">
        <w:rPr>
          <w:rFonts w:ascii="Times New Roman" w:hAnsi="Times New Roman" w:cs="Times New Roman"/>
        </w:rPr>
        <w:t>1___</w:t>
      </w:r>
    </w:p>
    <w:p w:rsidR="00785143" w:rsidRPr="007166D5" w:rsidRDefault="00785143" w:rsidP="00795D0B">
      <w:pPr>
        <w:spacing w:after="0" w:line="360" w:lineRule="auto"/>
        <w:ind w:left="2124"/>
        <w:jc w:val="both"/>
        <w:rPr>
          <w:rFonts w:ascii="Times New Roman" w:hAnsi="Times New Roman" w:cs="Times New Roman"/>
        </w:rPr>
      </w:pPr>
    </w:p>
    <w:p w:rsidR="00EF2ED1" w:rsidRPr="007166D5" w:rsidRDefault="00362D94" w:rsidP="00362D94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7166D5">
        <w:rPr>
          <w:rFonts w:ascii="Times New Roman" w:hAnsi="Times New Roman" w:cs="Times New Roman"/>
        </w:rPr>
        <w:t xml:space="preserve">irector/a del </w:t>
      </w:r>
      <w:r w:rsidR="005E42B9">
        <w:rPr>
          <w:rFonts w:ascii="Times New Roman" w:hAnsi="Times New Roman" w:cs="Times New Roman"/>
        </w:rPr>
        <w:t>C</w:t>
      </w:r>
      <w:r w:rsidRPr="007166D5">
        <w:rPr>
          <w:rFonts w:ascii="Times New Roman" w:hAnsi="Times New Roman" w:cs="Times New Roman"/>
        </w:rPr>
        <w:t>entro educativo</w:t>
      </w:r>
    </w:p>
    <w:p w:rsidR="00CF0FA5" w:rsidRPr="007166D5" w:rsidRDefault="00CF0FA5" w:rsidP="00362D94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EF2ED1" w:rsidRDefault="00EF2ED1" w:rsidP="00362D94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</w:rPr>
        <w:t>Fdo.:</w:t>
      </w:r>
      <w:r w:rsidR="00690194" w:rsidRPr="007166D5">
        <w:rPr>
          <w:rFonts w:ascii="Times New Roman" w:hAnsi="Times New Roman" w:cs="Times New Roman"/>
        </w:rPr>
        <w:t>__________________</w:t>
      </w:r>
    </w:p>
    <w:p w:rsidR="00BA1D17" w:rsidRPr="007166D5" w:rsidRDefault="00BA1D17" w:rsidP="00362D94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BA1D17" w:rsidRPr="003149C9" w:rsidRDefault="00BA1D17" w:rsidP="00BA1D17">
      <w:pPr>
        <w:pStyle w:val="Default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 w:rsidRPr="003149C9">
        <w:rPr>
          <w:rFonts w:ascii="Times New Roman" w:hAnsi="Times New Roman" w:cs="Times New Roman"/>
          <w:color w:val="auto"/>
          <w:sz w:val="16"/>
          <w:szCs w:val="16"/>
        </w:rPr>
        <w:t>Los datos de carácter personal facilitados en este formulario serán tratados por la Dirección General de Innovación y Equidad Educativa con la finalidad de gestionar el</w:t>
      </w:r>
      <w:r w:rsidRPr="003149C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 xml:space="preserve"> </w:t>
      </w:r>
      <w:r w:rsidRPr="003149C9">
        <w:rPr>
          <w:rFonts w:ascii="Times New Roman" w:hAnsi="Times New Roman" w:cs="Times New Roman"/>
          <w:color w:val="auto"/>
          <w:sz w:val="16"/>
          <w:szCs w:val="16"/>
        </w:rPr>
        <w:t>Protocolo de intervención educativa ante posible riesgo o sospecha de maltrato infantil en el entorno familiar. El tratamiento de estos datos es necesario para el cumplimiento de una misión realizada en interés público o en el ejercicio de poderes públicos. Sus datos no van a ser cedidos a terceros, salvo obligación legal. Tiene derecho a acceder, rectificar y suprimir los datos, así como otros derechos recogidos en la información adicional.</w:t>
      </w:r>
    </w:p>
    <w:p w:rsidR="00BA1D17" w:rsidRPr="003149C9" w:rsidRDefault="00BA1D17" w:rsidP="00BA1D17">
      <w:pPr>
        <w:pStyle w:val="Default"/>
        <w:jc w:val="both"/>
        <w:rPr>
          <w:rFonts w:ascii="Times New Roman" w:hAnsi="Times New Roman" w:cs="Times New Roman"/>
          <w:color w:val="auto"/>
          <w:sz w:val="16"/>
          <w:szCs w:val="16"/>
        </w:rPr>
      </w:pPr>
      <w:r w:rsidRPr="003149C9">
        <w:rPr>
          <w:rFonts w:ascii="Times New Roman" w:hAnsi="Times New Roman" w:cs="Times New Roman"/>
          <w:color w:val="auto"/>
          <w:sz w:val="16"/>
          <w:szCs w:val="16"/>
        </w:rPr>
        <w:t>Puede consultar la ficha informativa sobre el tratamiento de datos de carácter personal en el Portal de Educación de la Junta de Castilla y León (http://www.educa.jcyl.es).</w:t>
      </w:r>
      <w:bookmarkStart w:id="1" w:name="_GoBack"/>
      <w:bookmarkEnd w:id="1"/>
    </w:p>
    <w:sectPr w:rsidR="00BA1D17" w:rsidRPr="003149C9" w:rsidSect="002912B9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1906" w:h="16838" w:code="9"/>
      <w:pgMar w:top="1440" w:right="1080" w:bottom="1440" w:left="108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1A1" w:rsidRDefault="00E861A1" w:rsidP="00542FED">
      <w:pPr>
        <w:spacing w:after="0" w:line="240" w:lineRule="auto"/>
      </w:pPr>
      <w:r>
        <w:separator/>
      </w:r>
    </w:p>
  </w:endnote>
  <w:endnote w:type="continuationSeparator" w:id="0">
    <w:p w:rsidR="00E861A1" w:rsidRDefault="00E861A1" w:rsidP="0054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151541"/>
      <w:docPartObj>
        <w:docPartGallery w:val="Page Numbers (Bottom of Page)"/>
        <w:docPartUnique/>
      </w:docPartObj>
    </w:sdtPr>
    <w:sdtEndPr/>
    <w:sdtContent>
      <w:p w:rsidR="005D1DF6" w:rsidRDefault="005D1DF6">
        <w:pPr>
          <w:pStyle w:val="Piedepgina"/>
          <w:jc w:val="center"/>
        </w:pPr>
        <w:r>
          <w:rPr>
            <w:noProof/>
            <w:lang w:eastAsia="es-ES"/>
          </w:rPr>
          <mc:AlternateContent>
            <mc:Choice Requires="wps">
              <w:drawing>
                <wp:inline distT="0" distB="0" distL="0" distR="0" wp14:anchorId="05818808" wp14:editId="554C3D72">
                  <wp:extent cx="5467350" cy="45085"/>
                  <wp:effectExtent l="0" t="9525" r="0" b="2540"/>
                  <wp:docPr id="236" name="Decisión 236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03F5B8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Decisión 236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5D1DF6" w:rsidRDefault="005D1DF6" w:rsidP="00E642C2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2912B9">
          <w:rPr>
            <w:noProof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E642C2">
    <w:pPr>
      <w:pStyle w:val="Piedepgina"/>
    </w:pPr>
  </w:p>
  <w:p w:rsidR="005D1DF6" w:rsidRDefault="005D1D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1A1" w:rsidRDefault="00E861A1" w:rsidP="00542FED">
      <w:pPr>
        <w:spacing w:after="0" w:line="240" w:lineRule="auto"/>
      </w:pPr>
      <w:r>
        <w:separator/>
      </w:r>
    </w:p>
  </w:footnote>
  <w:footnote w:type="continuationSeparator" w:id="0">
    <w:p w:rsidR="00E861A1" w:rsidRDefault="00E861A1" w:rsidP="0054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1365C8">
    <w:pPr>
      <w:pStyle w:val="Encabezado"/>
      <w:ind w:left="-142"/>
      <w:jc w:val="right"/>
      <w:rPr>
        <w:rFonts w:ascii="Book Antiqua" w:hAnsi="Book Antiqua"/>
        <w:b/>
        <w:i/>
        <w:color w:val="E36C0A" w:themeColor="accent6" w:themeShade="BF"/>
        <w:sz w:val="18"/>
        <w:szCs w:val="18"/>
      </w:rPr>
    </w:pPr>
    <w:r w:rsidRPr="008A425F">
      <w:rPr>
        <w:rFonts w:ascii="Trebuchet MS" w:hAnsi="Trebuchet MS"/>
        <w:b/>
        <w:noProof/>
        <w:color w:val="E36C0A" w:themeColor="accent6" w:themeShade="BF"/>
        <w:sz w:val="18"/>
        <w:szCs w:val="18"/>
        <w:lang w:eastAsia="es-ES"/>
      </w:rPr>
      <w:drawing>
        <wp:anchor distT="0" distB="0" distL="114300" distR="114300" simplePos="0" relativeHeight="251664384" behindDoc="0" locked="0" layoutInCell="1" allowOverlap="1" wp14:anchorId="6823F3DA" wp14:editId="464ED40D">
          <wp:simplePos x="0" y="0"/>
          <wp:positionH relativeFrom="column">
            <wp:posOffset>-49530</wp:posOffset>
          </wp:positionH>
          <wp:positionV relativeFrom="paragraph">
            <wp:posOffset>-190500</wp:posOffset>
          </wp:positionV>
          <wp:extent cx="1003935" cy="466725"/>
          <wp:effectExtent l="0" t="0" r="5715" b="9525"/>
          <wp:wrapSquare wrapText="bothSides"/>
          <wp:docPr id="8" name="Imagen 8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Protocolo de intervención educativa ante</w:t>
    </w:r>
    <w:r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</w:t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riesgo o</w:t>
    </w:r>
  </w:p>
  <w:p w:rsidR="005D1DF6" w:rsidRPr="008A425F" w:rsidRDefault="005D1DF6" w:rsidP="001365C8">
    <w:pPr>
      <w:pStyle w:val="Encabezado"/>
      <w:ind w:left="-142"/>
      <w:jc w:val="right"/>
      <w:rPr>
        <w:rFonts w:ascii="Book Antiqua" w:hAnsi="Book Antiqua"/>
        <w:b/>
        <w:color w:val="E36C0A" w:themeColor="accent6" w:themeShade="BF"/>
        <w:sz w:val="18"/>
        <w:szCs w:val="18"/>
      </w:rPr>
    </w:pP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sospecha de maltrato infantil en el entorno familiar</w:t>
    </w:r>
  </w:p>
  <w:p w:rsidR="005D1DF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  <w:r>
      <w:rPr>
        <w:rFonts w:ascii="Book Antiqua" w:hAnsi="Book Antiqua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-50577</wp:posOffset>
              </wp:positionH>
              <wp:positionV relativeFrom="paragraph">
                <wp:posOffset>82550</wp:posOffset>
              </wp:positionV>
              <wp:extent cx="6242050" cy="12700"/>
              <wp:effectExtent l="38100" t="38100" r="63500" b="82550"/>
              <wp:wrapNone/>
              <wp:docPr id="224" name="Conector recto 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42050" cy="1270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A9D89B" id="Conector recto 22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6.5pt" to="487.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" strokecolor="#f79646 [3209]" strokeweight="2pt">
              <v:shadow on="t" color="black" opacity="24903f" origin=",.5" offset="0,.55556mm"/>
            </v:line>
          </w:pict>
        </mc:Fallback>
      </mc:AlternateContent>
    </w:r>
  </w:p>
  <w:p w:rsidR="005D1DF6" w:rsidRPr="00FB569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>
    <w:pPr>
      <w:pStyle w:val="Encabezado"/>
    </w:pPr>
    <w:r w:rsidRPr="007166D5">
      <w:rPr>
        <w:rFonts w:ascii="Times New Roman" w:hAnsi="Times New Roman" w:cs="Times New Roman"/>
        <w:noProof/>
        <w:color w:val="FF0000"/>
        <w:lang w:eastAsia="es-ES"/>
      </w:rPr>
      <w:drawing>
        <wp:inline distT="0" distB="0" distL="0" distR="0" wp14:anchorId="1773DCA6" wp14:editId="52E48985">
          <wp:extent cx="1860550" cy="799113"/>
          <wp:effectExtent l="0" t="0" r="6350" b="1270"/>
          <wp:docPr id="225" name="Imagen 225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606" cy="84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3206"/>
    <w:multiLevelType w:val="multilevel"/>
    <w:tmpl w:val="6C22B70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76923C" w:themeColor="accent3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206FAA"/>
    <w:multiLevelType w:val="hybridMultilevel"/>
    <w:tmpl w:val="43603B9C"/>
    <w:lvl w:ilvl="0" w:tplc="040A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45D265E"/>
    <w:multiLevelType w:val="hybridMultilevel"/>
    <w:tmpl w:val="4390635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58E5"/>
    <w:multiLevelType w:val="hybridMultilevel"/>
    <w:tmpl w:val="4202A232"/>
    <w:lvl w:ilvl="0" w:tplc="044875FA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54A90"/>
    <w:multiLevelType w:val="hybridMultilevel"/>
    <w:tmpl w:val="673A9F9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0F59"/>
    <w:multiLevelType w:val="hybridMultilevel"/>
    <w:tmpl w:val="FEB04FB0"/>
    <w:lvl w:ilvl="0" w:tplc="9B20BFC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FE505A"/>
    <w:multiLevelType w:val="hybridMultilevel"/>
    <w:tmpl w:val="7FF20F9E"/>
    <w:lvl w:ilvl="0" w:tplc="040A0017">
      <w:start w:val="1"/>
      <w:numFmt w:val="lowerLetter"/>
      <w:lvlText w:val="%1)"/>
      <w:lvlJc w:val="left"/>
      <w:pPr>
        <w:ind w:left="862" w:hanging="360"/>
      </w:p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042597F"/>
    <w:multiLevelType w:val="hybridMultilevel"/>
    <w:tmpl w:val="4A423954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3F31293"/>
    <w:multiLevelType w:val="hybridMultilevel"/>
    <w:tmpl w:val="67440718"/>
    <w:lvl w:ilvl="0" w:tplc="8864C78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4DAA"/>
    <w:multiLevelType w:val="multilevel"/>
    <w:tmpl w:val="13F2A6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10" w15:restartNumberingAfterBreak="0">
    <w:nsid w:val="1A6F38FF"/>
    <w:multiLevelType w:val="hybridMultilevel"/>
    <w:tmpl w:val="7A3E0B2A"/>
    <w:lvl w:ilvl="0" w:tplc="0F8A8EF4">
      <w:start w:val="1"/>
      <w:numFmt w:val="bullet"/>
      <w:lvlText w:val=""/>
      <w:lvlJc w:val="left"/>
      <w:pPr>
        <w:ind w:left="1854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BB17EB5"/>
    <w:multiLevelType w:val="hybridMultilevel"/>
    <w:tmpl w:val="7A06C44C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C604F9E"/>
    <w:multiLevelType w:val="hybridMultilevel"/>
    <w:tmpl w:val="3D8A51E2"/>
    <w:lvl w:ilvl="0" w:tplc="0F687440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5629AE"/>
    <w:multiLevelType w:val="hybridMultilevel"/>
    <w:tmpl w:val="112C0B3A"/>
    <w:lvl w:ilvl="0" w:tplc="2B18A9BC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E2D96"/>
    <w:multiLevelType w:val="hybridMultilevel"/>
    <w:tmpl w:val="1CA4377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B3013"/>
    <w:multiLevelType w:val="hybridMultilevel"/>
    <w:tmpl w:val="3C98F178"/>
    <w:lvl w:ilvl="0" w:tplc="122A259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24" w:hanging="360"/>
      </w:pPr>
    </w:lvl>
    <w:lvl w:ilvl="2" w:tplc="040A001B" w:tentative="1">
      <w:start w:val="1"/>
      <w:numFmt w:val="lowerRoman"/>
      <w:lvlText w:val="%3."/>
      <w:lvlJc w:val="right"/>
      <w:pPr>
        <w:ind w:left="2444" w:hanging="180"/>
      </w:pPr>
    </w:lvl>
    <w:lvl w:ilvl="3" w:tplc="040A000F" w:tentative="1">
      <w:start w:val="1"/>
      <w:numFmt w:val="decimal"/>
      <w:lvlText w:val="%4."/>
      <w:lvlJc w:val="left"/>
      <w:pPr>
        <w:ind w:left="3164" w:hanging="360"/>
      </w:pPr>
    </w:lvl>
    <w:lvl w:ilvl="4" w:tplc="040A0019" w:tentative="1">
      <w:start w:val="1"/>
      <w:numFmt w:val="lowerLetter"/>
      <w:lvlText w:val="%5."/>
      <w:lvlJc w:val="left"/>
      <w:pPr>
        <w:ind w:left="3884" w:hanging="360"/>
      </w:pPr>
    </w:lvl>
    <w:lvl w:ilvl="5" w:tplc="040A001B" w:tentative="1">
      <w:start w:val="1"/>
      <w:numFmt w:val="lowerRoman"/>
      <w:lvlText w:val="%6."/>
      <w:lvlJc w:val="right"/>
      <w:pPr>
        <w:ind w:left="4604" w:hanging="180"/>
      </w:pPr>
    </w:lvl>
    <w:lvl w:ilvl="6" w:tplc="040A000F" w:tentative="1">
      <w:start w:val="1"/>
      <w:numFmt w:val="decimal"/>
      <w:lvlText w:val="%7."/>
      <w:lvlJc w:val="left"/>
      <w:pPr>
        <w:ind w:left="5324" w:hanging="360"/>
      </w:pPr>
    </w:lvl>
    <w:lvl w:ilvl="7" w:tplc="040A0019" w:tentative="1">
      <w:start w:val="1"/>
      <w:numFmt w:val="lowerLetter"/>
      <w:lvlText w:val="%8."/>
      <w:lvlJc w:val="left"/>
      <w:pPr>
        <w:ind w:left="6044" w:hanging="360"/>
      </w:pPr>
    </w:lvl>
    <w:lvl w:ilvl="8" w:tplc="0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516071"/>
    <w:multiLevelType w:val="hybridMultilevel"/>
    <w:tmpl w:val="525E53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254D0"/>
    <w:multiLevelType w:val="hybridMultilevel"/>
    <w:tmpl w:val="FD2081D8"/>
    <w:lvl w:ilvl="0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72E4B20"/>
    <w:multiLevelType w:val="hybridMultilevel"/>
    <w:tmpl w:val="8EEA147C"/>
    <w:lvl w:ilvl="0" w:tplc="E586CB58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auto"/>
        <w:vertAlign w:val="baselin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41764"/>
    <w:multiLevelType w:val="hybridMultilevel"/>
    <w:tmpl w:val="BEA683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263F9"/>
    <w:multiLevelType w:val="hybridMultilevel"/>
    <w:tmpl w:val="FEA0E8A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121461"/>
    <w:multiLevelType w:val="hybridMultilevel"/>
    <w:tmpl w:val="268874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30D1D"/>
    <w:multiLevelType w:val="multilevel"/>
    <w:tmpl w:val="9DCAE7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FB26A35"/>
    <w:multiLevelType w:val="hybridMultilevel"/>
    <w:tmpl w:val="9B0ED71E"/>
    <w:lvl w:ilvl="0" w:tplc="3740FE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378C2"/>
    <w:multiLevelType w:val="hybridMultilevel"/>
    <w:tmpl w:val="E506C7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5409"/>
    <w:multiLevelType w:val="hybridMultilevel"/>
    <w:tmpl w:val="3536C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82050E"/>
    <w:multiLevelType w:val="hybridMultilevel"/>
    <w:tmpl w:val="7132FF04"/>
    <w:lvl w:ilvl="0" w:tplc="0590E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3E2A83"/>
    <w:multiLevelType w:val="multilevel"/>
    <w:tmpl w:val="2C0C2C44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CF543DF"/>
    <w:multiLevelType w:val="hybridMultilevel"/>
    <w:tmpl w:val="022233FC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D8C55D5"/>
    <w:multiLevelType w:val="multilevel"/>
    <w:tmpl w:val="3C981F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0" w15:restartNumberingAfterBreak="0">
    <w:nsid w:val="4024674E"/>
    <w:multiLevelType w:val="hybridMultilevel"/>
    <w:tmpl w:val="3C46DA5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72B99"/>
    <w:multiLevelType w:val="multilevel"/>
    <w:tmpl w:val="7E6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13004C"/>
    <w:multiLevelType w:val="hybridMultilevel"/>
    <w:tmpl w:val="33C6BD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53EDB"/>
    <w:multiLevelType w:val="hybridMultilevel"/>
    <w:tmpl w:val="119600D0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4A222FC3"/>
    <w:multiLevelType w:val="hybridMultilevel"/>
    <w:tmpl w:val="0EAA0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0F0CB7"/>
    <w:multiLevelType w:val="hybridMultilevel"/>
    <w:tmpl w:val="0A883EA0"/>
    <w:lvl w:ilvl="0" w:tplc="40986A1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9C4697"/>
    <w:multiLevelType w:val="hybridMultilevel"/>
    <w:tmpl w:val="8EE6A9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855F8"/>
    <w:multiLevelType w:val="hybridMultilevel"/>
    <w:tmpl w:val="9B8E3866"/>
    <w:lvl w:ilvl="0" w:tplc="0F8A8EF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95A21"/>
    <w:multiLevelType w:val="hybridMultilevel"/>
    <w:tmpl w:val="BC4EA4D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B4408"/>
    <w:multiLevelType w:val="hybridMultilevel"/>
    <w:tmpl w:val="734C9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452436"/>
    <w:multiLevelType w:val="hybridMultilevel"/>
    <w:tmpl w:val="5A3E91F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1A79F3"/>
    <w:multiLevelType w:val="hybridMultilevel"/>
    <w:tmpl w:val="9340671C"/>
    <w:lvl w:ilvl="0" w:tplc="084803D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65C051B9"/>
    <w:multiLevelType w:val="hybridMultilevel"/>
    <w:tmpl w:val="C7F48D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A7A08"/>
    <w:multiLevelType w:val="hybridMultilevel"/>
    <w:tmpl w:val="F70ADF30"/>
    <w:lvl w:ilvl="0" w:tplc="E222D5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64326"/>
    <w:multiLevelType w:val="hybridMultilevel"/>
    <w:tmpl w:val="C706E39C"/>
    <w:lvl w:ilvl="0" w:tplc="9DAA067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 w15:restartNumberingAfterBreak="0">
    <w:nsid w:val="78D66F87"/>
    <w:multiLevelType w:val="multilevel"/>
    <w:tmpl w:val="0E1830EC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A5135B2"/>
    <w:multiLevelType w:val="hybridMultilevel"/>
    <w:tmpl w:val="57585B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F27FE"/>
    <w:multiLevelType w:val="hybridMultilevel"/>
    <w:tmpl w:val="EF88DD5E"/>
    <w:lvl w:ilvl="0" w:tplc="819CA96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0"/>
  </w:num>
  <w:num w:numId="3">
    <w:abstractNumId w:val="26"/>
  </w:num>
  <w:num w:numId="4">
    <w:abstractNumId w:val="35"/>
  </w:num>
  <w:num w:numId="5">
    <w:abstractNumId w:val="3"/>
  </w:num>
  <w:num w:numId="6">
    <w:abstractNumId w:val="30"/>
  </w:num>
  <w:num w:numId="7">
    <w:abstractNumId w:val="0"/>
  </w:num>
  <w:num w:numId="8">
    <w:abstractNumId w:val="28"/>
  </w:num>
  <w:num w:numId="9">
    <w:abstractNumId w:val="9"/>
  </w:num>
  <w:num w:numId="10">
    <w:abstractNumId w:val="42"/>
  </w:num>
  <w:num w:numId="11">
    <w:abstractNumId w:val="45"/>
  </w:num>
  <w:num w:numId="12">
    <w:abstractNumId w:val="27"/>
  </w:num>
  <w:num w:numId="13">
    <w:abstractNumId w:val="43"/>
  </w:num>
  <w:num w:numId="14">
    <w:abstractNumId w:val="46"/>
  </w:num>
  <w:num w:numId="15">
    <w:abstractNumId w:val="29"/>
  </w:num>
  <w:num w:numId="16">
    <w:abstractNumId w:val="41"/>
  </w:num>
  <w:num w:numId="17">
    <w:abstractNumId w:val="23"/>
  </w:num>
  <w:num w:numId="18">
    <w:abstractNumId w:val="44"/>
  </w:num>
  <w:num w:numId="19">
    <w:abstractNumId w:val="5"/>
  </w:num>
  <w:num w:numId="20">
    <w:abstractNumId w:val="13"/>
  </w:num>
  <w:num w:numId="21">
    <w:abstractNumId w:val="21"/>
  </w:num>
  <w:num w:numId="22">
    <w:abstractNumId w:val="32"/>
  </w:num>
  <w:num w:numId="23">
    <w:abstractNumId w:val="33"/>
  </w:num>
  <w:num w:numId="24">
    <w:abstractNumId w:val="11"/>
  </w:num>
  <w:num w:numId="25">
    <w:abstractNumId w:val="7"/>
  </w:num>
  <w:num w:numId="26">
    <w:abstractNumId w:val="36"/>
  </w:num>
  <w:num w:numId="27">
    <w:abstractNumId w:val="2"/>
  </w:num>
  <w:num w:numId="28">
    <w:abstractNumId w:val="16"/>
  </w:num>
  <w:num w:numId="29">
    <w:abstractNumId w:val="17"/>
  </w:num>
  <w:num w:numId="30">
    <w:abstractNumId w:val="14"/>
  </w:num>
  <w:num w:numId="31">
    <w:abstractNumId w:val="24"/>
  </w:num>
  <w:num w:numId="32">
    <w:abstractNumId w:val="39"/>
  </w:num>
  <w:num w:numId="33">
    <w:abstractNumId w:val="34"/>
  </w:num>
  <w:num w:numId="34">
    <w:abstractNumId w:val="15"/>
  </w:num>
  <w:num w:numId="35">
    <w:abstractNumId w:val="10"/>
  </w:num>
  <w:num w:numId="36">
    <w:abstractNumId w:val="12"/>
  </w:num>
  <w:num w:numId="37">
    <w:abstractNumId w:val="8"/>
  </w:num>
  <w:num w:numId="38">
    <w:abstractNumId w:val="4"/>
  </w:num>
  <w:num w:numId="39">
    <w:abstractNumId w:val="47"/>
  </w:num>
  <w:num w:numId="40">
    <w:abstractNumId w:val="38"/>
  </w:num>
  <w:num w:numId="41">
    <w:abstractNumId w:val="19"/>
  </w:num>
  <w:num w:numId="42">
    <w:abstractNumId w:val="18"/>
  </w:num>
  <w:num w:numId="43">
    <w:abstractNumId w:val="37"/>
  </w:num>
  <w:num w:numId="44">
    <w:abstractNumId w:val="6"/>
  </w:num>
  <w:num w:numId="45">
    <w:abstractNumId w:val="22"/>
  </w:num>
  <w:num w:numId="46">
    <w:abstractNumId w:val="20"/>
  </w:num>
  <w:num w:numId="47">
    <w:abstractNumId w:val="1"/>
  </w:num>
  <w:num w:numId="48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80"/>
    <w:rsid w:val="0001157D"/>
    <w:rsid w:val="000126F2"/>
    <w:rsid w:val="0001662A"/>
    <w:rsid w:val="00017694"/>
    <w:rsid w:val="00020419"/>
    <w:rsid w:val="00022DBE"/>
    <w:rsid w:val="00024BA0"/>
    <w:rsid w:val="00025696"/>
    <w:rsid w:val="00025C04"/>
    <w:rsid w:val="000273B3"/>
    <w:rsid w:val="00031BD6"/>
    <w:rsid w:val="0004647C"/>
    <w:rsid w:val="00047EC2"/>
    <w:rsid w:val="00050937"/>
    <w:rsid w:val="000529FF"/>
    <w:rsid w:val="00052CE0"/>
    <w:rsid w:val="00057917"/>
    <w:rsid w:val="00063E36"/>
    <w:rsid w:val="000647D9"/>
    <w:rsid w:val="00070BA8"/>
    <w:rsid w:val="00070CAE"/>
    <w:rsid w:val="00076B66"/>
    <w:rsid w:val="00081183"/>
    <w:rsid w:val="0008284B"/>
    <w:rsid w:val="000840A2"/>
    <w:rsid w:val="0008705F"/>
    <w:rsid w:val="00091BAC"/>
    <w:rsid w:val="00096199"/>
    <w:rsid w:val="000A34F0"/>
    <w:rsid w:val="000A3FAA"/>
    <w:rsid w:val="000A4811"/>
    <w:rsid w:val="000A5C74"/>
    <w:rsid w:val="000A7FD9"/>
    <w:rsid w:val="000B23E6"/>
    <w:rsid w:val="000B34D8"/>
    <w:rsid w:val="000B50C4"/>
    <w:rsid w:val="000B59A8"/>
    <w:rsid w:val="000C415D"/>
    <w:rsid w:val="000C6A29"/>
    <w:rsid w:val="000C6F4D"/>
    <w:rsid w:val="000C7ED4"/>
    <w:rsid w:val="000D0F3A"/>
    <w:rsid w:val="000D34FE"/>
    <w:rsid w:val="000D36E4"/>
    <w:rsid w:val="000D4F5F"/>
    <w:rsid w:val="000D5D90"/>
    <w:rsid w:val="000E5CBE"/>
    <w:rsid w:val="000F55D3"/>
    <w:rsid w:val="000F6E7D"/>
    <w:rsid w:val="000F784A"/>
    <w:rsid w:val="00102BB7"/>
    <w:rsid w:val="001049FC"/>
    <w:rsid w:val="00104FF7"/>
    <w:rsid w:val="0010514C"/>
    <w:rsid w:val="0011027F"/>
    <w:rsid w:val="001106B8"/>
    <w:rsid w:val="00112150"/>
    <w:rsid w:val="001133F9"/>
    <w:rsid w:val="00121FDA"/>
    <w:rsid w:val="001249A7"/>
    <w:rsid w:val="001268E3"/>
    <w:rsid w:val="00126CE4"/>
    <w:rsid w:val="00131677"/>
    <w:rsid w:val="00131781"/>
    <w:rsid w:val="001317D6"/>
    <w:rsid w:val="00131D20"/>
    <w:rsid w:val="00134E20"/>
    <w:rsid w:val="00135DE4"/>
    <w:rsid w:val="001365C8"/>
    <w:rsid w:val="00141D5C"/>
    <w:rsid w:val="00142007"/>
    <w:rsid w:val="00143F7D"/>
    <w:rsid w:val="001442A1"/>
    <w:rsid w:val="00144EBE"/>
    <w:rsid w:val="00146163"/>
    <w:rsid w:val="00151580"/>
    <w:rsid w:val="00151DC7"/>
    <w:rsid w:val="001652A9"/>
    <w:rsid w:val="001757E9"/>
    <w:rsid w:val="00177C07"/>
    <w:rsid w:val="00180568"/>
    <w:rsid w:val="00183056"/>
    <w:rsid w:val="00184427"/>
    <w:rsid w:val="00186C2A"/>
    <w:rsid w:val="0019320F"/>
    <w:rsid w:val="00195185"/>
    <w:rsid w:val="00195BCA"/>
    <w:rsid w:val="001A16D3"/>
    <w:rsid w:val="001A49B2"/>
    <w:rsid w:val="001A5780"/>
    <w:rsid w:val="001A7046"/>
    <w:rsid w:val="001A76AD"/>
    <w:rsid w:val="001B74BB"/>
    <w:rsid w:val="001B7F3D"/>
    <w:rsid w:val="001C0864"/>
    <w:rsid w:val="001C1077"/>
    <w:rsid w:val="001C12E5"/>
    <w:rsid w:val="001C7E86"/>
    <w:rsid w:val="001D06BA"/>
    <w:rsid w:val="001D1B86"/>
    <w:rsid w:val="001D35A8"/>
    <w:rsid w:val="001E160A"/>
    <w:rsid w:val="001E76D6"/>
    <w:rsid w:val="001F08A6"/>
    <w:rsid w:val="002006E2"/>
    <w:rsid w:val="0020219F"/>
    <w:rsid w:val="00202428"/>
    <w:rsid w:val="00203E77"/>
    <w:rsid w:val="00204AA4"/>
    <w:rsid w:val="00214C42"/>
    <w:rsid w:val="00220BDA"/>
    <w:rsid w:val="00221C8F"/>
    <w:rsid w:val="00222265"/>
    <w:rsid w:val="00226E4D"/>
    <w:rsid w:val="00230763"/>
    <w:rsid w:val="00230CA5"/>
    <w:rsid w:val="0023515E"/>
    <w:rsid w:val="00235F8D"/>
    <w:rsid w:val="00237249"/>
    <w:rsid w:val="00241725"/>
    <w:rsid w:val="0024204C"/>
    <w:rsid w:val="00243EFB"/>
    <w:rsid w:val="00246911"/>
    <w:rsid w:val="00246B80"/>
    <w:rsid w:val="00246E14"/>
    <w:rsid w:val="0025196E"/>
    <w:rsid w:val="00261E5E"/>
    <w:rsid w:val="00262EE1"/>
    <w:rsid w:val="002659B7"/>
    <w:rsid w:val="00265CF1"/>
    <w:rsid w:val="00267E41"/>
    <w:rsid w:val="00274F0D"/>
    <w:rsid w:val="002757D0"/>
    <w:rsid w:val="00276701"/>
    <w:rsid w:val="00276EC5"/>
    <w:rsid w:val="002856BF"/>
    <w:rsid w:val="0028627E"/>
    <w:rsid w:val="002912B9"/>
    <w:rsid w:val="00291EAD"/>
    <w:rsid w:val="002938BB"/>
    <w:rsid w:val="002964BC"/>
    <w:rsid w:val="002973D3"/>
    <w:rsid w:val="00297511"/>
    <w:rsid w:val="002A1C92"/>
    <w:rsid w:val="002A6239"/>
    <w:rsid w:val="002A6DDD"/>
    <w:rsid w:val="002B097E"/>
    <w:rsid w:val="002B3136"/>
    <w:rsid w:val="002B3746"/>
    <w:rsid w:val="002B3E5D"/>
    <w:rsid w:val="002B42CD"/>
    <w:rsid w:val="002C3E5A"/>
    <w:rsid w:val="002C40BB"/>
    <w:rsid w:val="002C685C"/>
    <w:rsid w:val="002D1F83"/>
    <w:rsid w:val="002D4FB9"/>
    <w:rsid w:val="002D7527"/>
    <w:rsid w:val="002E42F4"/>
    <w:rsid w:val="002E49D9"/>
    <w:rsid w:val="002F11F3"/>
    <w:rsid w:val="002F419B"/>
    <w:rsid w:val="002F556B"/>
    <w:rsid w:val="002F6035"/>
    <w:rsid w:val="003023B8"/>
    <w:rsid w:val="00303562"/>
    <w:rsid w:val="00306F8B"/>
    <w:rsid w:val="0031027A"/>
    <w:rsid w:val="003141B1"/>
    <w:rsid w:val="003149C9"/>
    <w:rsid w:val="003168F2"/>
    <w:rsid w:val="00321DA0"/>
    <w:rsid w:val="00323BE0"/>
    <w:rsid w:val="003272FD"/>
    <w:rsid w:val="003273A1"/>
    <w:rsid w:val="00327E29"/>
    <w:rsid w:val="003315B2"/>
    <w:rsid w:val="0033621B"/>
    <w:rsid w:val="00336251"/>
    <w:rsid w:val="00336BF0"/>
    <w:rsid w:val="00344AAA"/>
    <w:rsid w:val="003459F7"/>
    <w:rsid w:val="003513AA"/>
    <w:rsid w:val="00354685"/>
    <w:rsid w:val="003550D3"/>
    <w:rsid w:val="00357EDA"/>
    <w:rsid w:val="0036141C"/>
    <w:rsid w:val="00362D94"/>
    <w:rsid w:val="00370F63"/>
    <w:rsid w:val="00376A7F"/>
    <w:rsid w:val="003820A7"/>
    <w:rsid w:val="003904D3"/>
    <w:rsid w:val="00391136"/>
    <w:rsid w:val="00393B52"/>
    <w:rsid w:val="003970B0"/>
    <w:rsid w:val="003A03F7"/>
    <w:rsid w:val="003A0E52"/>
    <w:rsid w:val="003A42DB"/>
    <w:rsid w:val="003A7E33"/>
    <w:rsid w:val="003B0A3D"/>
    <w:rsid w:val="003B0A9D"/>
    <w:rsid w:val="003B5C13"/>
    <w:rsid w:val="003C23FC"/>
    <w:rsid w:val="003C362C"/>
    <w:rsid w:val="003D3413"/>
    <w:rsid w:val="003E0ED8"/>
    <w:rsid w:val="003E6B85"/>
    <w:rsid w:val="003F031D"/>
    <w:rsid w:val="003F6AD8"/>
    <w:rsid w:val="004026A4"/>
    <w:rsid w:val="00406F6B"/>
    <w:rsid w:val="004075F1"/>
    <w:rsid w:val="004144C2"/>
    <w:rsid w:val="00414B9B"/>
    <w:rsid w:val="00416E7A"/>
    <w:rsid w:val="00417EC9"/>
    <w:rsid w:val="004231D3"/>
    <w:rsid w:val="00424524"/>
    <w:rsid w:val="004258BD"/>
    <w:rsid w:val="004262F7"/>
    <w:rsid w:val="0043138D"/>
    <w:rsid w:val="00435402"/>
    <w:rsid w:val="0044332B"/>
    <w:rsid w:val="00444195"/>
    <w:rsid w:val="004465CA"/>
    <w:rsid w:val="00450DF1"/>
    <w:rsid w:val="004527FB"/>
    <w:rsid w:val="00453B05"/>
    <w:rsid w:val="004558D2"/>
    <w:rsid w:val="00457D21"/>
    <w:rsid w:val="00467B25"/>
    <w:rsid w:val="00471BF1"/>
    <w:rsid w:val="004726FF"/>
    <w:rsid w:val="00481184"/>
    <w:rsid w:val="00481E22"/>
    <w:rsid w:val="00482178"/>
    <w:rsid w:val="004877B8"/>
    <w:rsid w:val="004937BF"/>
    <w:rsid w:val="0049628E"/>
    <w:rsid w:val="004A46EC"/>
    <w:rsid w:val="004A53EF"/>
    <w:rsid w:val="004A5D13"/>
    <w:rsid w:val="004A66AA"/>
    <w:rsid w:val="004B0B68"/>
    <w:rsid w:val="004B21C3"/>
    <w:rsid w:val="004B677A"/>
    <w:rsid w:val="004B7A63"/>
    <w:rsid w:val="004C0AC9"/>
    <w:rsid w:val="004C109E"/>
    <w:rsid w:val="004C194E"/>
    <w:rsid w:val="004C22A2"/>
    <w:rsid w:val="004C3D56"/>
    <w:rsid w:val="004D1D35"/>
    <w:rsid w:val="004D495F"/>
    <w:rsid w:val="004D58D3"/>
    <w:rsid w:val="004D7527"/>
    <w:rsid w:val="004E14AB"/>
    <w:rsid w:val="004E2DDB"/>
    <w:rsid w:val="004E4D36"/>
    <w:rsid w:val="004E555F"/>
    <w:rsid w:val="004F08C1"/>
    <w:rsid w:val="004F17FC"/>
    <w:rsid w:val="004F528F"/>
    <w:rsid w:val="00500202"/>
    <w:rsid w:val="00500BE4"/>
    <w:rsid w:val="00501092"/>
    <w:rsid w:val="00502010"/>
    <w:rsid w:val="005044AD"/>
    <w:rsid w:val="00506569"/>
    <w:rsid w:val="005068F5"/>
    <w:rsid w:val="00511017"/>
    <w:rsid w:val="005113B4"/>
    <w:rsid w:val="00512531"/>
    <w:rsid w:val="00514308"/>
    <w:rsid w:val="005175F0"/>
    <w:rsid w:val="0052064A"/>
    <w:rsid w:val="00522795"/>
    <w:rsid w:val="00522D4B"/>
    <w:rsid w:val="005231DD"/>
    <w:rsid w:val="00523D66"/>
    <w:rsid w:val="00524B90"/>
    <w:rsid w:val="005275F1"/>
    <w:rsid w:val="0053153D"/>
    <w:rsid w:val="005328F7"/>
    <w:rsid w:val="00533799"/>
    <w:rsid w:val="00534168"/>
    <w:rsid w:val="005346ED"/>
    <w:rsid w:val="00534B86"/>
    <w:rsid w:val="00535B20"/>
    <w:rsid w:val="00541AEA"/>
    <w:rsid w:val="00541D9F"/>
    <w:rsid w:val="00542C58"/>
    <w:rsid w:val="00542FED"/>
    <w:rsid w:val="005469D6"/>
    <w:rsid w:val="005530D0"/>
    <w:rsid w:val="005531F2"/>
    <w:rsid w:val="00553688"/>
    <w:rsid w:val="005542E1"/>
    <w:rsid w:val="0055446C"/>
    <w:rsid w:val="005549DA"/>
    <w:rsid w:val="00561D86"/>
    <w:rsid w:val="005628A2"/>
    <w:rsid w:val="00562FBC"/>
    <w:rsid w:val="00564DAC"/>
    <w:rsid w:val="005669A8"/>
    <w:rsid w:val="00566EEE"/>
    <w:rsid w:val="00567771"/>
    <w:rsid w:val="0056796D"/>
    <w:rsid w:val="005705E0"/>
    <w:rsid w:val="0057489D"/>
    <w:rsid w:val="00586DAC"/>
    <w:rsid w:val="00590BDA"/>
    <w:rsid w:val="00591DD2"/>
    <w:rsid w:val="00595467"/>
    <w:rsid w:val="00595484"/>
    <w:rsid w:val="005A491D"/>
    <w:rsid w:val="005A5DE1"/>
    <w:rsid w:val="005B02F9"/>
    <w:rsid w:val="005B0CC4"/>
    <w:rsid w:val="005B3633"/>
    <w:rsid w:val="005B3E0C"/>
    <w:rsid w:val="005B7385"/>
    <w:rsid w:val="005D0A9D"/>
    <w:rsid w:val="005D0BB0"/>
    <w:rsid w:val="005D1DF6"/>
    <w:rsid w:val="005D2E77"/>
    <w:rsid w:val="005E3375"/>
    <w:rsid w:val="005E415A"/>
    <w:rsid w:val="005E42B9"/>
    <w:rsid w:val="005E580A"/>
    <w:rsid w:val="005F198A"/>
    <w:rsid w:val="005F31F5"/>
    <w:rsid w:val="005F6A9F"/>
    <w:rsid w:val="005F78B4"/>
    <w:rsid w:val="00600F5F"/>
    <w:rsid w:val="006040BF"/>
    <w:rsid w:val="00606E57"/>
    <w:rsid w:val="006077A8"/>
    <w:rsid w:val="00611D1C"/>
    <w:rsid w:val="006202DE"/>
    <w:rsid w:val="006203A1"/>
    <w:rsid w:val="006215F5"/>
    <w:rsid w:val="00621A80"/>
    <w:rsid w:val="00626222"/>
    <w:rsid w:val="006334F9"/>
    <w:rsid w:val="006361BE"/>
    <w:rsid w:val="00636F1E"/>
    <w:rsid w:val="00643F78"/>
    <w:rsid w:val="00644797"/>
    <w:rsid w:val="00646718"/>
    <w:rsid w:val="00646A9F"/>
    <w:rsid w:val="00650134"/>
    <w:rsid w:val="006506F3"/>
    <w:rsid w:val="00655113"/>
    <w:rsid w:val="006579B9"/>
    <w:rsid w:val="00661FB4"/>
    <w:rsid w:val="0066593B"/>
    <w:rsid w:val="006661BA"/>
    <w:rsid w:val="00667C39"/>
    <w:rsid w:val="00671E2A"/>
    <w:rsid w:val="0067496B"/>
    <w:rsid w:val="00675D3A"/>
    <w:rsid w:val="00676D09"/>
    <w:rsid w:val="00677445"/>
    <w:rsid w:val="00677824"/>
    <w:rsid w:val="00677B91"/>
    <w:rsid w:val="0068072A"/>
    <w:rsid w:val="00690194"/>
    <w:rsid w:val="006A184E"/>
    <w:rsid w:val="006A2B83"/>
    <w:rsid w:val="006A695C"/>
    <w:rsid w:val="006B38D4"/>
    <w:rsid w:val="006B41C0"/>
    <w:rsid w:val="006B485A"/>
    <w:rsid w:val="006B5EB8"/>
    <w:rsid w:val="006B6DB6"/>
    <w:rsid w:val="006C457F"/>
    <w:rsid w:val="006C6FE5"/>
    <w:rsid w:val="006D31CA"/>
    <w:rsid w:val="006D34A7"/>
    <w:rsid w:val="006D4535"/>
    <w:rsid w:val="006D5334"/>
    <w:rsid w:val="006D5FA0"/>
    <w:rsid w:val="006D695C"/>
    <w:rsid w:val="006D6E66"/>
    <w:rsid w:val="006E02A8"/>
    <w:rsid w:val="006E27D5"/>
    <w:rsid w:val="006E54F8"/>
    <w:rsid w:val="006F2F14"/>
    <w:rsid w:val="006F5DFB"/>
    <w:rsid w:val="006F7DB6"/>
    <w:rsid w:val="007011FD"/>
    <w:rsid w:val="007034B9"/>
    <w:rsid w:val="00703EE1"/>
    <w:rsid w:val="00704D84"/>
    <w:rsid w:val="00704EF4"/>
    <w:rsid w:val="00707AB4"/>
    <w:rsid w:val="00710B56"/>
    <w:rsid w:val="00711406"/>
    <w:rsid w:val="00715054"/>
    <w:rsid w:val="007166D5"/>
    <w:rsid w:val="007168D7"/>
    <w:rsid w:val="00720A96"/>
    <w:rsid w:val="0073358F"/>
    <w:rsid w:val="00741351"/>
    <w:rsid w:val="0074162F"/>
    <w:rsid w:val="007447DC"/>
    <w:rsid w:val="0074559B"/>
    <w:rsid w:val="0075645E"/>
    <w:rsid w:val="007641C7"/>
    <w:rsid w:val="00770B90"/>
    <w:rsid w:val="00771D3B"/>
    <w:rsid w:val="0077381B"/>
    <w:rsid w:val="00777416"/>
    <w:rsid w:val="00777C6E"/>
    <w:rsid w:val="00782B0A"/>
    <w:rsid w:val="00785143"/>
    <w:rsid w:val="007912C7"/>
    <w:rsid w:val="00792C69"/>
    <w:rsid w:val="00795D0B"/>
    <w:rsid w:val="007968F9"/>
    <w:rsid w:val="00796C47"/>
    <w:rsid w:val="00796DB0"/>
    <w:rsid w:val="0079791D"/>
    <w:rsid w:val="007A1455"/>
    <w:rsid w:val="007A3AEF"/>
    <w:rsid w:val="007A3FE8"/>
    <w:rsid w:val="007A4C1C"/>
    <w:rsid w:val="007A703B"/>
    <w:rsid w:val="007C34F4"/>
    <w:rsid w:val="007C4A80"/>
    <w:rsid w:val="007C5472"/>
    <w:rsid w:val="007D006A"/>
    <w:rsid w:val="007D325C"/>
    <w:rsid w:val="007D3C10"/>
    <w:rsid w:val="007D4989"/>
    <w:rsid w:val="007D6F45"/>
    <w:rsid w:val="007E24C6"/>
    <w:rsid w:val="007E3724"/>
    <w:rsid w:val="007F10B9"/>
    <w:rsid w:val="007F13E3"/>
    <w:rsid w:val="008021AD"/>
    <w:rsid w:val="008023E2"/>
    <w:rsid w:val="008045CD"/>
    <w:rsid w:val="00805823"/>
    <w:rsid w:val="00807424"/>
    <w:rsid w:val="00810D2C"/>
    <w:rsid w:val="008142B4"/>
    <w:rsid w:val="00823A43"/>
    <w:rsid w:val="00827842"/>
    <w:rsid w:val="008307E5"/>
    <w:rsid w:val="008341BA"/>
    <w:rsid w:val="008400C2"/>
    <w:rsid w:val="00855EAE"/>
    <w:rsid w:val="00856C37"/>
    <w:rsid w:val="00864175"/>
    <w:rsid w:val="00866F2B"/>
    <w:rsid w:val="00867522"/>
    <w:rsid w:val="00874B29"/>
    <w:rsid w:val="0088062D"/>
    <w:rsid w:val="00880BFA"/>
    <w:rsid w:val="00880C5E"/>
    <w:rsid w:val="008850FC"/>
    <w:rsid w:val="00885D5E"/>
    <w:rsid w:val="008864AA"/>
    <w:rsid w:val="0089110F"/>
    <w:rsid w:val="008973D3"/>
    <w:rsid w:val="008A3729"/>
    <w:rsid w:val="008A425F"/>
    <w:rsid w:val="008B2A65"/>
    <w:rsid w:val="008B5DB8"/>
    <w:rsid w:val="008C2564"/>
    <w:rsid w:val="008C43F6"/>
    <w:rsid w:val="008D035E"/>
    <w:rsid w:val="008D13B7"/>
    <w:rsid w:val="008D4A6B"/>
    <w:rsid w:val="008D5DF1"/>
    <w:rsid w:val="008E20D2"/>
    <w:rsid w:val="008F128E"/>
    <w:rsid w:val="008F2819"/>
    <w:rsid w:val="008F3E26"/>
    <w:rsid w:val="008F6821"/>
    <w:rsid w:val="008F7167"/>
    <w:rsid w:val="00905A41"/>
    <w:rsid w:val="009123BC"/>
    <w:rsid w:val="00917937"/>
    <w:rsid w:val="00917AD2"/>
    <w:rsid w:val="0092791F"/>
    <w:rsid w:val="009312C6"/>
    <w:rsid w:val="00934130"/>
    <w:rsid w:val="009351C0"/>
    <w:rsid w:val="009410C2"/>
    <w:rsid w:val="009479B9"/>
    <w:rsid w:val="009532AA"/>
    <w:rsid w:val="0096221D"/>
    <w:rsid w:val="0096566E"/>
    <w:rsid w:val="009665A2"/>
    <w:rsid w:val="00977D6E"/>
    <w:rsid w:val="00980044"/>
    <w:rsid w:val="00982F16"/>
    <w:rsid w:val="009832F8"/>
    <w:rsid w:val="00985977"/>
    <w:rsid w:val="00991792"/>
    <w:rsid w:val="009940FF"/>
    <w:rsid w:val="009947C9"/>
    <w:rsid w:val="009949E7"/>
    <w:rsid w:val="00994FC6"/>
    <w:rsid w:val="00996E79"/>
    <w:rsid w:val="009A09E9"/>
    <w:rsid w:val="009A22BE"/>
    <w:rsid w:val="009A40CF"/>
    <w:rsid w:val="009B5A76"/>
    <w:rsid w:val="009C439F"/>
    <w:rsid w:val="009C53EB"/>
    <w:rsid w:val="009D5733"/>
    <w:rsid w:val="009D7525"/>
    <w:rsid w:val="009E12A7"/>
    <w:rsid w:val="009E43FD"/>
    <w:rsid w:val="009E44CB"/>
    <w:rsid w:val="009E6E4B"/>
    <w:rsid w:val="009F0599"/>
    <w:rsid w:val="009F4C22"/>
    <w:rsid w:val="009F62D9"/>
    <w:rsid w:val="00A00941"/>
    <w:rsid w:val="00A04CE0"/>
    <w:rsid w:val="00A04D6B"/>
    <w:rsid w:val="00A0746A"/>
    <w:rsid w:val="00A103F6"/>
    <w:rsid w:val="00A1075F"/>
    <w:rsid w:val="00A118AD"/>
    <w:rsid w:val="00A129D4"/>
    <w:rsid w:val="00A15383"/>
    <w:rsid w:val="00A15B58"/>
    <w:rsid w:val="00A16AC1"/>
    <w:rsid w:val="00A2208B"/>
    <w:rsid w:val="00A24301"/>
    <w:rsid w:val="00A26E60"/>
    <w:rsid w:val="00A30EF5"/>
    <w:rsid w:val="00A330DC"/>
    <w:rsid w:val="00A36D66"/>
    <w:rsid w:val="00A3711B"/>
    <w:rsid w:val="00A41E43"/>
    <w:rsid w:val="00A41FDC"/>
    <w:rsid w:val="00A446C7"/>
    <w:rsid w:val="00A45EDC"/>
    <w:rsid w:val="00A51277"/>
    <w:rsid w:val="00A51441"/>
    <w:rsid w:val="00A5301A"/>
    <w:rsid w:val="00A5619E"/>
    <w:rsid w:val="00A6269C"/>
    <w:rsid w:val="00A70DD8"/>
    <w:rsid w:val="00A7171A"/>
    <w:rsid w:val="00A71E0C"/>
    <w:rsid w:val="00A71F78"/>
    <w:rsid w:val="00A72541"/>
    <w:rsid w:val="00A755B3"/>
    <w:rsid w:val="00A809AD"/>
    <w:rsid w:val="00A8745E"/>
    <w:rsid w:val="00A90A39"/>
    <w:rsid w:val="00A966BB"/>
    <w:rsid w:val="00AA0F62"/>
    <w:rsid w:val="00AB2890"/>
    <w:rsid w:val="00AB6F50"/>
    <w:rsid w:val="00AC06AB"/>
    <w:rsid w:val="00AC1725"/>
    <w:rsid w:val="00AC2AF6"/>
    <w:rsid w:val="00AC41AB"/>
    <w:rsid w:val="00AD0DE6"/>
    <w:rsid w:val="00AD3D2C"/>
    <w:rsid w:val="00AD4968"/>
    <w:rsid w:val="00AE75CD"/>
    <w:rsid w:val="00B004BA"/>
    <w:rsid w:val="00B04191"/>
    <w:rsid w:val="00B043C1"/>
    <w:rsid w:val="00B0565B"/>
    <w:rsid w:val="00B0596D"/>
    <w:rsid w:val="00B11278"/>
    <w:rsid w:val="00B11713"/>
    <w:rsid w:val="00B13006"/>
    <w:rsid w:val="00B22C3C"/>
    <w:rsid w:val="00B3368C"/>
    <w:rsid w:val="00B34B81"/>
    <w:rsid w:val="00B35199"/>
    <w:rsid w:val="00B35971"/>
    <w:rsid w:val="00B37C9C"/>
    <w:rsid w:val="00B41774"/>
    <w:rsid w:val="00B4245B"/>
    <w:rsid w:val="00B43F3C"/>
    <w:rsid w:val="00B47A46"/>
    <w:rsid w:val="00B52FCA"/>
    <w:rsid w:val="00B53334"/>
    <w:rsid w:val="00B53F32"/>
    <w:rsid w:val="00B557C0"/>
    <w:rsid w:val="00B566D4"/>
    <w:rsid w:val="00B62CC7"/>
    <w:rsid w:val="00B64246"/>
    <w:rsid w:val="00B707BF"/>
    <w:rsid w:val="00B742C3"/>
    <w:rsid w:val="00B8049A"/>
    <w:rsid w:val="00B84C55"/>
    <w:rsid w:val="00B86608"/>
    <w:rsid w:val="00B90EEC"/>
    <w:rsid w:val="00B91E34"/>
    <w:rsid w:val="00B94E13"/>
    <w:rsid w:val="00B957BB"/>
    <w:rsid w:val="00B95EC2"/>
    <w:rsid w:val="00B9615A"/>
    <w:rsid w:val="00B96768"/>
    <w:rsid w:val="00B9747A"/>
    <w:rsid w:val="00BA1D17"/>
    <w:rsid w:val="00BA3F12"/>
    <w:rsid w:val="00BB12AC"/>
    <w:rsid w:val="00BB711D"/>
    <w:rsid w:val="00BC1044"/>
    <w:rsid w:val="00BC4814"/>
    <w:rsid w:val="00BC6697"/>
    <w:rsid w:val="00BC7BA6"/>
    <w:rsid w:val="00BC7DD5"/>
    <w:rsid w:val="00BD2A87"/>
    <w:rsid w:val="00BD3407"/>
    <w:rsid w:val="00BD40B0"/>
    <w:rsid w:val="00BD5613"/>
    <w:rsid w:val="00BD5EFA"/>
    <w:rsid w:val="00BD6221"/>
    <w:rsid w:val="00BD672A"/>
    <w:rsid w:val="00BD6880"/>
    <w:rsid w:val="00BE4540"/>
    <w:rsid w:val="00BE594F"/>
    <w:rsid w:val="00BF1C32"/>
    <w:rsid w:val="00BF3021"/>
    <w:rsid w:val="00C00263"/>
    <w:rsid w:val="00C02AD3"/>
    <w:rsid w:val="00C14110"/>
    <w:rsid w:val="00C162C5"/>
    <w:rsid w:val="00C17E3D"/>
    <w:rsid w:val="00C20DE5"/>
    <w:rsid w:val="00C3226C"/>
    <w:rsid w:val="00C32A6E"/>
    <w:rsid w:val="00C33E6E"/>
    <w:rsid w:val="00C40486"/>
    <w:rsid w:val="00C50C6F"/>
    <w:rsid w:val="00C54EB4"/>
    <w:rsid w:val="00C61872"/>
    <w:rsid w:val="00C63753"/>
    <w:rsid w:val="00C64A04"/>
    <w:rsid w:val="00C6503D"/>
    <w:rsid w:val="00C67339"/>
    <w:rsid w:val="00C71ECD"/>
    <w:rsid w:val="00C74115"/>
    <w:rsid w:val="00C762B4"/>
    <w:rsid w:val="00C76DFC"/>
    <w:rsid w:val="00C837C1"/>
    <w:rsid w:val="00C842F9"/>
    <w:rsid w:val="00C90C53"/>
    <w:rsid w:val="00C90FE0"/>
    <w:rsid w:val="00C91C1F"/>
    <w:rsid w:val="00C950BA"/>
    <w:rsid w:val="00C95A15"/>
    <w:rsid w:val="00C9614B"/>
    <w:rsid w:val="00CA098F"/>
    <w:rsid w:val="00CA1CC3"/>
    <w:rsid w:val="00CA1CC9"/>
    <w:rsid w:val="00CA46BF"/>
    <w:rsid w:val="00CA5BDC"/>
    <w:rsid w:val="00CB1739"/>
    <w:rsid w:val="00CB27DC"/>
    <w:rsid w:val="00CB2EE5"/>
    <w:rsid w:val="00CB516B"/>
    <w:rsid w:val="00CC3288"/>
    <w:rsid w:val="00CC6EA0"/>
    <w:rsid w:val="00CD34EA"/>
    <w:rsid w:val="00CE06D5"/>
    <w:rsid w:val="00CE2D62"/>
    <w:rsid w:val="00CE460E"/>
    <w:rsid w:val="00CF0DCC"/>
    <w:rsid w:val="00CF0FA5"/>
    <w:rsid w:val="00CF26D4"/>
    <w:rsid w:val="00CF746B"/>
    <w:rsid w:val="00D01A66"/>
    <w:rsid w:val="00D01CC2"/>
    <w:rsid w:val="00D0252F"/>
    <w:rsid w:val="00D02D8F"/>
    <w:rsid w:val="00D04E35"/>
    <w:rsid w:val="00D14BAE"/>
    <w:rsid w:val="00D22E31"/>
    <w:rsid w:val="00D2324D"/>
    <w:rsid w:val="00D25AF7"/>
    <w:rsid w:val="00D25E9D"/>
    <w:rsid w:val="00D26D74"/>
    <w:rsid w:val="00D26DB5"/>
    <w:rsid w:val="00D2755D"/>
    <w:rsid w:val="00D326EF"/>
    <w:rsid w:val="00D3492C"/>
    <w:rsid w:val="00D4130C"/>
    <w:rsid w:val="00D46F59"/>
    <w:rsid w:val="00D52B0C"/>
    <w:rsid w:val="00D549D0"/>
    <w:rsid w:val="00D5586C"/>
    <w:rsid w:val="00D55D9F"/>
    <w:rsid w:val="00D560CC"/>
    <w:rsid w:val="00D6010B"/>
    <w:rsid w:val="00D60FCE"/>
    <w:rsid w:val="00D629DB"/>
    <w:rsid w:val="00D74999"/>
    <w:rsid w:val="00D80480"/>
    <w:rsid w:val="00D8063E"/>
    <w:rsid w:val="00D80C81"/>
    <w:rsid w:val="00D8109A"/>
    <w:rsid w:val="00D8345D"/>
    <w:rsid w:val="00D84455"/>
    <w:rsid w:val="00D92F54"/>
    <w:rsid w:val="00D944D8"/>
    <w:rsid w:val="00DA13E2"/>
    <w:rsid w:val="00DA1417"/>
    <w:rsid w:val="00DA198F"/>
    <w:rsid w:val="00DA52BB"/>
    <w:rsid w:val="00DB04A5"/>
    <w:rsid w:val="00DB2A54"/>
    <w:rsid w:val="00DB415D"/>
    <w:rsid w:val="00DB7F13"/>
    <w:rsid w:val="00DC4C63"/>
    <w:rsid w:val="00DC4DAB"/>
    <w:rsid w:val="00DC7952"/>
    <w:rsid w:val="00DD1551"/>
    <w:rsid w:val="00DD7CAD"/>
    <w:rsid w:val="00DD7F79"/>
    <w:rsid w:val="00DE1D10"/>
    <w:rsid w:val="00DF0481"/>
    <w:rsid w:val="00DF1510"/>
    <w:rsid w:val="00E05C6A"/>
    <w:rsid w:val="00E05F57"/>
    <w:rsid w:val="00E07AA0"/>
    <w:rsid w:val="00E07EEF"/>
    <w:rsid w:val="00E15270"/>
    <w:rsid w:val="00E16B40"/>
    <w:rsid w:val="00E20C3C"/>
    <w:rsid w:val="00E24D85"/>
    <w:rsid w:val="00E25178"/>
    <w:rsid w:val="00E252CA"/>
    <w:rsid w:val="00E331BC"/>
    <w:rsid w:val="00E47F07"/>
    <w:rsid w:val="00E50926"/>
    <w:rsid w:val="00E5098D"/>
    <w:rsid w:val="00E51A6C"/>
    <w:rsid w:val="00E53D6C"/>
    <w:rsid w:val="00E57976"/>
    <w:rsid w:val="00E60C71"/>
    <w:rsid w:val="00E642C2"/>
    <w:rsid w:val="00E65765"/>
    <w:rsid w:val="00E668E2"/>
    <w:rsid w:val="00E6772E"/>
    <w:rsid w:val="00E74196"/>
    <w:rsid w:val="00E80947"/>
    <w:rsid w:val="00E8402A"/>
    <w:rsid w:val="00E861A1"/>
    <w:rsid w:val="00E9245E"/>
    <w:rsid w:val="00E94724"/>
    <w:rsid w:val="00E94AAC"/>
    <w:rsid w:val="00E95C07"/>
    <w:rsid w:val="00EA0FA7"/>
    <w:rsid w:val="00EA2186"/>
    <w:rsid w:val="00EA2B0A"/>
    <w:rsid w:val="00EA6FFC"/>
    <w:rsid w:val="00EB0C56"/>
    <w:rsid w:val="00EB2B5F"/>
    <w:rsid w:val="00EB2C6C"/>
    <w:rsid w:val="00EB685A"/>
    <w:rsid w:val="00EB710D"/>
    <w:rsid w:val="00EC15C1"/>
    <w:rsid w:val="00EC1F4F"/>
    <w:rsid w:val="00EC36E6"/>
    <w:rsid w:val="00EC3C17"/>
    <w:rsid w:val="00ED1C99"/>
    <w:rsid w:val="00ED1E75"/>
    <w:rsid w:val="00ED69EF"/>
    <w:rsid w:val="00ED7B9D"/>
    <w:rsid w:val="00EF2ED1"/>
    <w:rsid w:val="00EF3065"/>
    <w:rsid w:val="00EF50AC"/>
    <w:rsid w:val="00EF54C9"/>
    <w:rsid w:val="00EF7CCA"/>
    <w:rsid w:val="00EF7FB0"/>
    <w:rsid w:val="00F0066B"/>
    <w:rsid w:val="00F037F5"/>
    <w:rsid w:val="00F11470"/>
    <w:rsid w:val="00F12C19"/>
    <w:rsid w:val="00F14042"/>
    <w:rsid w:val="00F15327"/>
    <w:rsid w:val="00F15AEC"/>
    <w:rsid w:val="00F177AB"/>
    <w:rsid w:val="00F24576"/>
    <w:rsid w:val="00F250B4"/>
    <w:rsid w:val="00F252AB"/>
    <w:rsid w:val="00F25BF4"/>
    <w:rsid w:val="00F40E8A"/>
    <w:rsid w:val="00F419F9"/>
    <w:rsid w:val="00F43430"/>
    <w:rsid w:val="00F43B70"/>
    <w:rsid w:val="00F45976"/>
    <w:rsid w:val="00F45D2E"/>
    <w:rsid w:val="00F47B4D"/>
    <w:rsid w:val="00F54BCB"/>
    <w:rsid w:val="00F551B7"/>
    <w:rsid w:val="00F55439"/>
    <w:rsid w:val="00F561ED"/>
    <w:rsid w:val="00F61544"/>
    <w:rsid w:val="00F6570D"/>
    <w:rsid w:val="00F6751B"/>
    <w:rsid w:val="00F67939"/>
    <w:rsid w:val="00F73E2F"/>
    <w:rsid w:val="00F77295"/>
    <w:rsid w:val="00F836FB"/>
    <w:rsid w:val="00F84E3C"/>
    <w:rsid w:val="00F86562"/>
    <w:rsid w:val="00F878CE"/>
    <w:rsid w:val="00F92401"/>
    <w:rsid w:val="00F93056"/>
    <w:rsid w:val="00F93FC0"/>
    <w:rsid w:val="00F94C88"/>
    <w:rsid w:val="00F97A8A"/>
    <w:rsid w:val="00FA4C8A"/>
    <w:rsid w:val="00FA64EC"/>
    <w:rsid w:val="00FB3EBA"/>
    <w:rsid w:val="00FB5696"/>
    <w:rsid w:val="00FC6FAB"/>
    <w:rsid w:val="00FD1F21"/>
    <w:rsid w:val="00FD3055"/>
    <w:rsid w:val="00FD757A"/>
    <w:rsid w:val="00FD774E"/>
    <w:rsid w:val="00FD7A63"/>
    <w:rsid w:val="00FE1FC0"/>
    <w:rsid w:val="00FE715E"/>
    <w:rsid w:val="00FE7D4E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19F"/>
  </w:style>
  <w:style w:type="paragraph" w:styleId="Ttulo4">
    <w:name w:val="heading 4"/>
    <w:basedOn w:val="Normal"/>
    <w:link w:val="Ttulo4Car"/>
    <w:uiPriority w:val="9"/>
    <w:qFormat/>
    <w:rsid w:val="00D04E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048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542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2FE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2FED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96D"/>
  </w:style>
  <w:style w:type="paragraph" w:styleId="Piedepgina">
    <w:name w:val="footer"/>
    <w:basedOn w:val="Normal"/>
    <w:link w:val="Piedepgina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96D"/>
  </w:style>
  <w:style w:type="table" w:styleId="Tablaconcuadrcula">
    <w:name w:val="Table Grid"/>
    <w:basedOn w:val="Tablanormal"/>
    <w:rsid w:val="000A7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rsid w:val="006C457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C457F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101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101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11017"/>
    <w:rPr>
      <w:vertAlign w:val="superscript"/>
    </w:rPr>
  </w:style>
  <w:style w:type="paragraph" w:styleId="Puesto">
    <w:name w:val="Title"/>
    <w:basedOn w:val="Normal"/>
    <w:next w:val="Normal"/>
    <w:link w:val="PuestoCar"/>
    <w:uiPriority w:val="10"/>
    <w:qFormat/>
    <w:rsid w:val="005954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954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954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954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467"/>
    <w:rPr>
      <w:rFonts w:ascii="Tahom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uiPriority w:val="9"/>
    <w:rsid w:val="00D04E35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04E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4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04E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D04E35"/>
  </w:style>
  <w:style w:type="character" w:styleId="nfasis">
    <w:name w:val="Emphasis"/>
    <w:basedOn w:val="Fuentedeprrafopredeter"/>
    <w:uiPriority w:val="20"/>
    <w:qFormat/>
    <w:rsid w:val="005D2E77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7447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4726F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rsid w:val="003273A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3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A1D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AB839-41EE-461E-B8CE-7884B46D4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1.dotx</Template>
  <TotalTime>0</TotalTime>
  <Pages>2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INTERVENCIÓN EDUCATIVA ANTE POSIBLE RIESGO Y/O SOSPECHA DE MALTRATO INFANTIL EN EL ENTORNO FAMILIAR</vt:lpstr>
    </vt:vector>
  </TitlesOfParts>
  <Company>Microsoft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INTERVENCIÓN EDUCATIVA ANTE POSIBLE RIESGO Y/O SOSPECHA DE MALTRATO INFANTIL EN EL ENTORNO FAMILIAR</dc:title>
  <dc:subject>Dirección General de Innovación y Equidad Educativa</dc:subject>
  <dc:creator>FerTorFr@jcyl.es</dc:creator>
  <cp:lastModifiedBy>Francisco Jose Fernandez Torres</cp:lastModifiedBy>
  <cp:revision>2</cp:revision>
  <cp:lastPrinted>2021-04-07T06:48:00Z</cp:lastPrinted>
  <dcterms:created xsi:type="dcterms:W3CDTF">2021-04-09T07:02:00Z</dcterms:created>
  <dcterms:modified xsi:type="dcterms:W3CDTF">2021-04-09T07:02:00Z</dcterms:modified>
</cp:coreProperties>
</file>