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D9" w:rsidRPr="007166D5" w:rsidRDefault="000A7FD9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3a"/>
      <w:r w:rsidRPr="007166D5">
        <w:rPr>
          <w:rFonts w:ascii="Times New Roman" w:hAnsi="Times New Roman" w:cs="Times New Roman"/>
          <w:b/>
        </w:rPr>
        <w:t xml:space="preserve">ANEXO </w:t>
      </w:r>
      <w:r w:rsidR="00977D6E">
        <w:rPr>
          <w:rFonts w:ascii="Times New Roman" w:hAnsi="Times New Roman" w:cs="Times New Roman"/>
          <w:b/>
        </w:rPr>
        <w:t>2</w:t>
      </w:r>
      <w:r w:rsidR="00522795" w:rsidRPr="007166D5">
        <w:rPr>
          <w:rFonts w:ascii="Times New Roman" w:hAnsi="Times New Roman" w:cs="Times New Roman"/>
          <w:b/>
        </w:rPr>
        <w:t>.</w:t>
      </w:r>
      <w:r w:rsidR="003315B2" w:rsidRPr="007166D5">
        <w:rPr>
          <w:rFonts w:ascii="Times New Roman" w:hAnsi="Times New Roman" w:cs="Times New Roman"/>
          <w:b/>
        </w:rPr>
        <w:t>a)</w:t>
      </w:r>
      <w:bookmarkEnd w:id="0"/>
      <w:r w:rsidR="00522795" w:rsidRPr="007166D5">
        <w:rPr>
          <w:rFonts w:ascii="Times New Roman" w:hAnsi="Times New Roman" w:cs="Times New Roman"/>
          <w:b/>
        </w:rPr>
        <w:t>:</w:t>
      </w:r>
    </w:p>
    <w:p w:rsidR="000A7FD9" w:rsidRPr="007166D5" w:rsidRDefault="00996E79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 xml:space="preserve">REGISTRO </w:t>
      </w:r>
      <w:r w:rsidR="00C90C53" w:rsidRPr="007166D5">
        <w:rPr>
          <w:rFonts w:ascii="Times New Roman" w:hAnsi="Times New Roman" w:cs="Times New Roman"/>
          <w:b/>
        </w:rPr>
        <w:t xml:space="preserve">DE OBSERVACIÓN </w:t>
      </w:r>
      <w:r w:rsidR="00D55D9F">
        <w:rPr>
          <w:rFonts w:ascii="Times New Roman" w:hAnsi="Times New Roman" w:cs="Times New Roman"/>
          <w:b/>
        </w:rPr>
        <w:t xml:space="preserve">DEL ALUMNADO DE </w:t>
      </w:r>
      <w:r w:rsidR="003315B2" w:rsidRPr="007166D5">
        <w:rPr>
          <w:rFonts w:ascii="Times New Roman" w:hAnsi="Times New Roman" w:cs="Times New Roman"/>
          <w:b/>
        </w:rPr>
        <w:t>E</w:t>
      </w:r>
      <w:r w:rsidR="00522795" w:rsidRPr="007166D5">
        <w:rPr>
          <w:rFonts w:ascii="Times New Roman" w:hAnsi="Times New Roman" w:cs="Times New Roman"/>
          <w:b/>
        </w:rPr>
        <w:t>DUCACIÓN</w:t>
      </w:r>
      <w:r w:rsidR="003315B2" w:rsidRPr="007166D5">
        <w:rPr>
          <w:rFonts w:ascii="Times New Roman" w:hAnsi="Times New Roman" w:cs="Times New Roman"/>
          <w:b/>
        </w:rPr>
        <w:t xml:space="preserve"> INFANTIL Y PRIMARIA</w:t>
      </w:r>
    </w:p>
    <w:p w:rsidR="002938BB" w:rsidRPr="007166D5" w:rsidRDefault="000A7FD9" w:rsidP="00711406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Mar</w:t>
      </w:r>
      <w:r w:rsidR="006D6E66">
        <w:rPr>
          <w:rFonts w:ascii="Times New Roman" w:hAnsi="Times New Roman" w:cs="Times New Roman"/>
        </w:rPr>
        <w:t>que</w:t>
      </w:r>
      <w:r w:rsidRPr="007166D5">
        <w:rPr>
          <w:rFonts w:ascii="Times New Roman" w:hAnsi="Times New Roman" w:cs="Times New Roman"/>
        </w:rPr>
        <w:t xml:space="preserve"> con un</w:t>
      </w:r>
      <w:r w:rsidR="006D6E66">
        <w:rPr>
          <w:rFonts w:ascii="Times New Roman" w:hAnsi="Times New Roman" w:cs="Times New Roman"/>
        </w:rPr>
        <w:t xml:space="preserve"> </w:t>
      </w:r>
      <w:r w:rsidRPr="007166D5">
        <w:rPr>
          <w:rFonts w:ascii="Times New Roman" w:hAnsi="Times New Roman" w:cs="Times New Roman"/>
        </w:rPr>
        <w:t>a</w:t>
      </w:r>
      <w:r w:rsidR="006D6E66">
        <w:rPr>
          <w:rFonts w:ascii="Times New Roman" w:hAnsi="Times New Roman" w:cs="Times New Roman"/>
        </w:rPr>
        <w:t>spa</w:t>
      </w:r>
      <w:r w:rsidRPr="007166D5">
        <w:rPr>
          <w:rFonts w:ascii="Times New Roman" w:hAnsi="Times New Roman" w:cs="Times New Roman"/>
        </w:rPr>
        <w:t xml:space="preserve"> las características</w:t>
      </w:r>
      <w:r w:rsidR="006D6E66">
        <w:rPr>
          <w:rFonts w:ascii="Times New Roman" w:hAnsi="Times New Roman" w:cs="Times New Roman"/>
        </w:rPr>
        <w:t xml:space="preserve"> físicas y comportamentales </w:t>
      </w:r>
      <w:r w:rsidRPr="007166D5">
        <w:rPr>
          <w:rFonts w:ascii="Times New Roman" w:hAnsi="Times New Roman" w:cs="Times New Roman"/>
        </w:rPr>
        <w:t>q</w:t>
      </w:r>
      <w:r w:rsidR="00EF3065" w:rsidRPr="007166D5">
        <w:rPr>
          <w:rFonts w:ascii="Times New Roman" w:hAnsi="Times New Roman" w:cs="Times New Roman"/>
        </w:rPr>
        <w:t xml:space="preserve">ue haya observado en el alumno/a </w:t>
      </w:r>
      <w:r w:rsidRPr="007166D5">
        <w:rPr>
          <w:rFonts w:ascii="Times New Roman" w:hAnsi="Times New Roman" w:cs="Times New Roman"/>
        </w:rPr>
        <w:t>en diferentes espacios y momentos (aula, patio de recreo, interacciones con adultos e iguales</w:t>
      </w:r>
      <w:r w:rsidR="006D6E66">
        <w:rPr>
          <w:rFonts w:ascii="Times New Roman" w:hAnsi="Times New Roman" w:cs="Times New Roman"/>
        </w:rPr>
        <w:t xml:space="preserve"> o</w:t>
      </w:r>
      <w:r w:rsidRPr="007166D5">
        <w:rPr>
          <w:rFonts w:ascii="Times New Roman" w:hAnsi="Times New Roman" w:cs="Times New Roman"/>
        </w:rPr>
        <w:t xml:space="preserve"> contacto con la familia). </w:t>
      </w:r>
      <w:r w:rsidR="006D6E66">
        <w:rPr>
          <w:rFonts w:ascii="Times New Roman" w:hAnsi="Times New Roman" w:cs="Times New Roman"/>
        </w:rPr>
        <w:t xml:space="preserve">Aquellos ítems </w:t>
      </w:r>
      <w:r w:rsidRPr="007166D5">
        <w:rPr>
          <w:rFonts w:ascii="Times New Roman" w:hAnsi="Times New Roman" w:cs="Times New Roman"/>
        </w:rPr>
        <w:t>donde haya más de una característica subray</w:t>
      </w:r>
      <w:r w:rsidR="006D6E66">
        <w:rPr>
          <w:rFonts w:ascii="Times New Roman" w:hAnsi="Times New Roman" w:cs="Times New Roman"/>
        </w:rPr>
        <w:t>e</w:t>
      </w:r>
      <w:r w:rsidRPr="007166D5">
        <w:rPr>
          <w:rFonts w:ascii="Times New Roman" w:hAnsi="Times New Roman" w:cs="Times New Roman"/>
        </w:rPr>
        <w:t xml:space="preserve"> aquella</w:t>
      </w:r>
      <w:r w:rsidR="006D6E66">
        <w:rPr>
          <w:rFonts w:ascii="Times New Roman" w:hAnsi="Times New Roman" w:cs="Times New Roman"/>
        </w:rPr>
        <w:t>/</w:t>
      </w:r>
      <w:r w:rsidRPr="007166D5">
        <w:rPr>
          <w:rFonts w:ascii="Times New Roman" w:hAnsi="Times New Roman" w:cs="Times New Roman"/>
        </w:rPr>
        <w:t xml:space="preserve">s que haya percibido o tenga </w:t>
      </w:r>
      <w:r w:rsidR="00144EBE">
        <w:rPr>
          <w:rFonts w:ascii="Times New Roman" w:hAnsi="Times New Roman" w:cs="Times New Roman"/>
        </w:rPr>
        <w:t xml:space="preserve">elevada </w:t>
      </w:r>
      <w:r w:rsidRPr="007166D5">
        <w:rPr>
          <w:rFonts w:ascii="Times New Roman" w:hAnsi="Times New Roman" w:cs="Times New Roman"/>
        </w:rPr>
        <w:t>sospecha de ella</w:t>
      </w:r>
      <w:r w:rsidR="00144EBE">
        <w:rPr>
          <w:rFonts w:ascii="Times New Roman" w:hAnsi="Times New Roman" w:cs="Times New Roman"/>
        </w:rPr>
        <w:t>/</w:t>
      </w:r>
      <w:r w:rsidRPr="007166D5">
        <w:rPr>
          <w:rFonts w:ascii="Times New Roman" w:hAnsi="Times New Roman" w:cs="Times New Roman"/>
        </w:rPr>
        <w:t>s.</w:t>
      </w:r>
      <w:r w:rsidR="00A24301" w:rsidRPr="007166D5">
        <w:rPr>
          <w:rFonts w:ascii="Times New Roman" w:hAnsi="Times New Roman" w:cs="Times New Roman"/>
        </w:rPr>
        <w:t xml:space="preserve"> Especifi</w:t>
      </w:r>
      <w:r w:rsidR="00144EBE">
        <w:rPr>
          <w:rFonts w:ascii="Times New Roman" w:hAnsi="Times New Roman" w:cs="Times New Roman"/>
        </w:rPr>
        <w:t xml:space="preserve">que de 0 a 3 su intensidad siendo: 0-Nula, </w:t>
      </w:r>
      <w:r w:rsidR="00A24301" w:rsidRPr="007166D5">
        <w:rPr>
          <w:rFonts w:ascii="Times New Roman" w:hAnsi="Times New Roman" w:cs="Times New Roman"/>
        </w:rPr>
        <w:t xml:space="preserve">1- </w:t>
      </w:r>
      <w:r w:rsidR="00144EBE">
        <w:rPr>
          <w:rFonts w:ascii="Times New Roman" w:hAnsi="Times New Roman" w:cs="Times New Roman"/>
        </w:rPr>
        <w:t>B</w:t>
      </w:r>
      <w:r w:rsidR="00A24301" w:rsidRPr="007166D5">
        <w:rPr>
          <w:rFonts w:ascii="Times New Roman" w:hAnsi="Times New Roman" w:cs="Times New Roman"/>
        </w:rPr>
        <w:t>aj</w:t>
      </w:r>
      <w:r w:rsidR="00144EBE">
        <w:rPr>
          <w:rFonts w:ascii="Times New Roman" w:hAnsi="Times New Roman" w:cs="Times New Roman"/>
        </w:rPr>
        <w:t>a, 2- Media y 3-Alta</w:t>
      </w:r>
      <w:r w:rsidR="00A24301" w:rsidRPr="007166D5">
        <w:rPr>
          <w:rFonts w:ascii="Times New Roman" w:hAnsi="Times New Roman" w:cs="Times New Roman"/>
        </w:rPr>
        <w:t>.</w:t>
      </w:r>
    </w:p>
    <w:tbl>
      <w:tblPr>
        <w:tblStyle w:val="Tablaconcuadrcula"/>
        <w:tblW w:w="9781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6"/>
        <w:gridCol w:w="8211"/>
        <w:gridCol w:w="283"/>
        <w:gridCol w:w="284"/>
        <w:gridCol w:w="283"/>
        <w:gridCol w:w="284"/>
      </w:tblGrid>
      <w:tr w:rsidR="00144EBE" w:rsidRPr="007166D5" w:rsidTr="00CE460E">
        <w:trPr>
          <w:trHeight w:val="70"/>
        </w:trPr>
        <w:tc>
          <w:tcPr>
            <w:tcW w:w="8647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144EBE" w:rsidRPr="007166D5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CARACTERÍSTICAS FÍSICAS Y COMPORTAMENTALES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6E3BC" w:themeFill="accent3" w:themeFillTint="66"/>
          </w:tcPr>
          <w:p w:rsidR="00144EBE" w:rsidRPr="007166D5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</w:tcPr>
          <w:p w:rsidR="00144EBE" w:rsidRPr="007166D5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" w:type="dxa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</w:tcPr>
          <w:p w:rsidR="00144EBE" w:rsidRPr="007166D5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</w:tcPr>
          <w:p w:rsidR="00144EBE" w:rsidRPr="007166D5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44EBE" w:rsidRPr="007166D5" w:rsidTr="00A50645">
        <w:tc>
          <w:tcPr>
            <w:tcW w:w="43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21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No quiere desnudarse delante de otras personas y va excesivamente vestido/a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447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Manifiesta una conducta extrema de rechazo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7166D5">
              <w:rPr>
                <w:rFonts w:ascii="Times New Roman" w:hAnsi="Times New Roman" w:cs="Times New Roman"/>
              </w:rPr>
              <w:t>aislado, dificultad pa</w:t>
            </w:r>
            <w:r>
              <w:rPr>
                <w:rFonts w:ascii="Times New Roman" w:hAnsi="Times New Roman" w:cs="Times New Roman"/>
              </w:rPr>
              <w:t>ra relacionarse con sus iguales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349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Manifiesta una conducta antisocial: utiliza expresiones violentas, malsonantes, pega a sus iguales, se enfrenta a la autoridad del profesor/a, pequeño hurtos, fugas, vandalismo, etc.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45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 reticencia, temor o llanto cuando terminan las clases y tiene que regresar a casa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Rechaza o se muestra cauteloso con respecto al contacto físico de otras personas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144EBE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muestra apático, con un cansancio inapropiado para su edad, manifiesta somnolencia</w:t>
            </w:r>
            <w:r>
              <w:rPr>
                <w:rFonts w:ascii="Times New Roman" w:hAnsi="Times New Roman" w:cs="Times New Roman"/>
              </w:rPr>
              <w:t xml:space="preserve"> o tristeza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Llama continuamente la atención en clase o en el patio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Tiene retraso de crecimiento y desarrollo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144EBE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Viene sin desayun</w:t>
            </w:r>
            <w:r>
              <w:rPr>
                <w:rFonts w:ascii="Times New Roman" w:hAnsi="Times New Roman" w:cs="Times New Roman"/>
              </w:rPr>
              <w:t>ar al colegio y/o sin almuerzo o p</w:t>
            </w:r>
            <w:r w:rsidRPr="007166D5">
              <w:rPr>
                <w:rFonts w:ascii="Times New Roman" w:hAnsi="Times New Roman" w:cs="Times New Roman"/>
              </w:rPr>
              <w:t>ide comida en el centro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 falta de higie</w:t>
            </w:r>
            <w:r>
              <w:rPr>
                <w:rFonts w:ascii="Times New Roman" w:hAnsi="Times New Roman" w:cs="Times New Roman"/>
              </w:rPr>
              <w:t>ne (uñas, ropa, cabello)</w:t>
            </w:r>
            <w:r w:rsidRPr="007166D5">
              <w:rPr>
                <w:rFonts w:ascii="Times New Roman" w:hAnsi="Times New Roman" w:cs="Times New Roman"/>
              </w:rPr>
              <w:t xml:space="preserve"> y viste de forma inadecuada para la época del año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377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Realiza visitas repetidas a urgencias del hospital, r</w:t>
            </w:r>
            <w:r>
              <w:rPr>
                <w:rFonts w:ascii="Times New Roman" w:hAnsi="Times New Roman" w:cs="Times New Roman"/>
              </w:rPr>
              <w:t>epetidos ingresos hospitalarios e infecciones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Sufre repetidos accidentes domésticos por negligencia en su cuidado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120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Falta mucho a la escuela o llega tarde sin causa justificada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234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Llega muy temprano y se va del colegio muy tarde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Trata de retrasar o evitar su regreso a casa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291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144EBE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Es más inmaduro/a en relac</w:t>
            </w:r>
            <w:r>
              <w:rPr>
                <w:rFonts w:ascii="Times New Roman" w:hAnsi="Times New Roman" w:cs="Times New Roman"/>
              </w:rPr>
              <w:t>ión con su grupo de edad o p</w:t>
            </w:r>
            <w:r w:rsidRPr="007166D5">
              <w:rPr>
                <w:rFonts w:ascii="Times New Roman" w:hAnsi="Times New Roman" w:cs="Times New Roman"/>
              </w:rPr>
              <w:t xml:space="preserve">resenta retraso en </w:t>
            </w:r>
            <w:r>
              <w:rPr>
                <w:rFonts w:ascii="Times New Roman" w:hAnsi="Times New Roman" w:cs="Times New Roman"/>
              </w:rPr>
              <w:t>su</w:t>
            </w:r>
            <w:r w:rsidRPr="007166D5">
              <w:rPr>
                <w:rFonts w:ascii="Times New Roman" w:hAnsi="Times New Roman" w:cs="Times New Roman"/>
              </w:rPr>
              <w:t xml:space="preserve"> desarrollo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66D5">
              <w:rPr>
                <w:rFonts w:ascii="Times New Roman" w:hAnsi="Times New Roman" w:cs="Times New Roman"/>
              </w:rPr>
              <w:t>psicomotor, intelectual, control de esfínteres, retraso en el lenguaje</w:t>
            </w:r>
            <w:r>
              <w:rPr>
                <w:rFonts w:ascii="Times New Roman" w:hAnsi="Times New Roman" w:cs="Times New Roman"/>
              </w:rPr>
              <w:t>, etc.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43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queja con frecuencia de dolores de cabeza, abdominales u otras somatizaciones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 excesiva ansiedad, rechazo o pasividad en las relaciones sociales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Le cuesta mantener la atención y tiene dificultades de aprendizaje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Manifiesta signos emocionales: pesimismo, depresión, preocupación, ausencia de comunicación, movimientos rítmicos repetitivos…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conductas excesivamente infantiles o conductas adultas inapropiadas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muestra muy preocupado por complacer a las figuras de autoridad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ha intentado autolesionar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mucha preocupación / interés por el sexo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435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lastRenderedPageBreak/>
              <w:t>25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una conducta sexual inadecuada para su edad: conductas de autoestimulación genital, intenta que otros niños/as realicen actos sexuales, etc.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Expresa temor hacia ciertas personas y lugares 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miedo o se resiste a entrar en aseos u otros lugares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queja de dolor o picor en la zona genital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Dice que ha sido atacado/a  por un familiar, cuidador o persona próxima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Se muestra retraído, con baja autoestima 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c>
          <w:tcPr>
            <w:tcW w:w="43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6D6E66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Está siendo utilizado por su familia, tutor/a o terceras personas para realizar actividades delictivas (venta o</w:t>
            </w:r>
            <w:r>
              <w:rPr>
                <w:rFonts w:ascii="Times New Roman" w:hAnsi="Times New Roman" w:cs="Times New Roman"/>
              </w:rPr>
              <w:t xml:space="preserve"> transporte de drogas, hurtos, etc.</w:t>
            </w:r>
            <w:r w:rsidRPr="007166D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EBE" w:rsidRPr="007166D5" w:rsidTr="00A50645">
        <w:trPr>
          <w:trHeight w:val="357"/>
        </w:trPr>
        <w:tc>
          <w:tcPr>
            <w:tcW w:w="43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EBE" w:rsidRPr="006D6E66" w:rsidRDefault="00144EBE" w:rsidP="006D6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E66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821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44EBE" w:rsidRPr="007166D5" w:rsidRDefault="00144EBE" w:rsidP="00144EBE">
            <w:pPr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Le asignan de manera continuada y obligatoria trabajos (domésticos o no), interfiriendo en </w:t>
            </w:r>
            <w:r>
              <w:rPr>
                <w:rFonts w:ascii="Times New Roman" w:hAnsi="Times New Roman" w:cs="Times New Roman"/>
              </w:rPr>
              <w:t>sus actividades</w:t>
            </w:r>
            <w:r w:rsidRPr="007166D5">
              <w:rPr>
                <w:rFonts w:ascii="Times New Roman" w:hAnsi="Times New Roman" w:cs="Times New Roman"/>
              </w:rPr>
              <w:t xml:space="preserve"> sociales y escolares </w:t>
            </w:r>
            <w:r>
              <w:rPr>
                <w:rFonts w:ascii="Times New Roman" w:hAnsi="Times New Roman" w:cs="Times New Roman"/>
              </w:rPr>
              <w:t>habituales</w:t>
            </w:r>
          </w:p>
        </w:tc>
        <w:tc>
          <w:tcPr>
            <w:tcW w:w="28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144EBE" w:rsidRPr="007166D5" w:rsidRDefault="00144EBE" w:rsidP="00A506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84E3C" w:rsidRPr="007166D5" w:rsidRDefault="00F84E3C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A76AD" w:rsidRPr="007166D5" w:rsidRDefault="001A76AD" w:rsidP="00795D0B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1" w:name="_GoBack"/>
      <w:bookmarkEnd w:id="1"/>
    </w:p>
    <w:sectPr w:rsidR="001A76AD" w:rsidRPr="007166D5" w:rsidSect="0048145B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2EE" w:rsidRDefault="002F62EE" w:rsidP="00542FED">
      <w:pPr>
        <w:spacing w:after="0" w:line="240" w:lineRule="auto"/>
      </w:pPr>
      <w:r>
        <w:separator/>
      </w:r>
    </w:p>
  </w:endnote>
  <w:endnote w:type="continuationSeparator" w:id="0">
    <w:p w:rsidR="002F62EE" w:rsidRDefault="002F62EE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A50645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2EE" w:rsidRDefault="002F62EE" w:rsidP="00542FED">
      <w:pPr>
        <w:spacing w:after="0" w:line="240" w:lineRule="auto"/>
      </w:pPr>
      <w:r>
        <w:separator/>
      </w:r>
    </w:p>
  </w:footnote>
  <w:footnote w:type="continuationSeparator" w:id="0">
    <w:p w:rsidR="002F62EE" w:rsidRDefault="002F62EE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652A9"/>
    <w:rsid w:val="001757E9"/>
    <w:rsid w:val="00177C07"/>
    <w:rsid w:val="00180568"/>
    <w:rsid w:val="00183056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2F62EE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45B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3F5A"/>
    <w:rsid w:val="007D4989"/>
    <w:rsid w:val="007D6F45"/>
    <w:rsid w:val="007E24C6"/>
    <w:rsid w:val="007E3724"/>
    <w:rsid w:val="007F10B9"/>
    <w:rsid w:val="007F13E3"/>
    <w:rsid w:val="008021AD"/>
    <w:rsid w:val="008023E2"/>
    <w:rsid w:val="00803F41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55EAE"/>
    <w:rsid w:val="00856C37"/>
    <w:rsid w:val="00864175"/>
    <w:rsid w:val="00866F2B"/>
    <w:rsid w:val="00867522"/>
    <w:rsid w:val="00874B29"/>
    <w:rsid w:val="0088062D"/>
    <w:rsid w:val="00880BFA"/>
    <w:rsid w:val="00880C5E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0041"/>
    <w:rsid w:val="00A50645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FC0"/>
    <w:rsid w:val="00FE715E"/>
    <w:rsid w:val="00FE7D4E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C8C1-CDBD-45CC-AEBE-85355361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2.a).dotx</Template>
  <TotalTime>0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2021-04-09T06:59:00Z</dcterms:created>
  <dcterms:modified xsi:type="dcterms:W3CDTF">2021-04-09T06:59:00Z</dcterms:modified>
</cp:coreProperties>
</file>