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D9" w:rsidRPr="007166D5" w:rsidRDefault="000A7FD9" w:rsidP="00CE460E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3b"/>
      <w:r w:rsidRPr="007166D5">
        <w:rPr>
          <w:rFonts w:ascii="Times New Roman" w:hAnsi="Times New Roman" w:cs="Times New Roman"/>
          <w:b/>
        </w:rPr>
        <w:t xml:space="preserve">ANEXO </w:t>
      </w:r>
      <w:r w:rsidR="00977D6E">
        <w:rPr>
          <w:rFonts w:ascii="Times New Roman" w:hAnsi="Times New Roman" w:cs="Times New Roman"/>
          <w:b/>
        </w:rPr>
        <w:t>2</w:t>
      </w:r>
      <w:r w:rsidR="00522795" w:rsidRPr="007166D5">
        <w:rPr>
          <w:rFonts w:ascii="Times New Roman" w:hAnsi="Times New Roman" w:cs="Times New Roman"/>
          <w:b/>
        </w:rPr>
        <w:t>.</w:t>
      </w:r>
      <w:r w:rsidR="003315B2" w:rsidRPr="007166D5">
        <w:rPr>
          <w:rFonts w:ascii="Times New Roman" w:hAnsi="Times New Roman" w:cs="Times New Roman"/>
          <w:b/>
        </w:rPr>
        <w:t>b)</w:t>
      </w:r>
      <w:bookmarkEnd w:id="0"/>
      <w:r w:rsidR="00522795" w:rsidRPr="007166D5">
        <w:rPr>
          <w:rFonts w:ascii="Times New Roman" w:hAnsi="Times New Roman" w:cs="Times New Roman"/>
          <w:b/>
        </w:rPr>
        <w:t>:</w:t>
      </w:r>
    </w:p>
    <w:p w:rsidR="000A7FD9" w:rsidRPr="007166D5" w:rsidRDefault="00EF3065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 xml:space="preserve">REGISTRO </w:t>
      </w:r>
      <w:r w:rsidR="00C90C53" w:rsidRPr="007166D5">
        <w:rPr>
          <w:rFonts w:ascii="Times New Roman" w:hAnsi="Times New Roman" w:cs="Times New Roman"/>
          <w:b/>
        </w:rPr>
        <w:t xml:space="preserve">DE OBSERVACIÓN </w:t>
      </w:r>
      <w:r w:rsidR="006D6E66">
        <w:rPr>
          <w:rFonts w:ascii="Times New Roman" w:hAnsi="Times New Roman" w:cs="Times New Roman"/>
          <w:b/>
        </w:rPr>
        <w:t xml:space="preserve">DEL ALUMNADO </w:t>
      </w:r>
      <w:r w:rsidR="00FE1FC0">
        <w:rPr>
          <w:rFonts w:ascii="Times New Roman" w:hAnsi="Times New Roman" w:cs="Times New Roman"/>
          <w:b/>
        </w:rPr>
        <w:t>DE</w:t>
      </w:r>
      <w:r w:rsidR="00C90C53" w:rsidRPr="007166D5">
        <w:rPr>
          <w:rFonts w:ascii="Times New Roman" w:hAnsi="Times New Roman" w:cs="Times New Roman"/>
          <w:b/>
        </w:rPr>
        <w:t xml:space="preserve"> </w:t>
      </w:r>
      <w:r w:rsidR="003315B2" w:rsidRPr="007166D5">
        <w:rPr>
          <w:rFonts w:ascii="Times New Roman" w:hAnsi="Times New Roman" w:cs="Times New Roman"/>
          <w:b/>
        </w:rPr>
        <w:t>E</w:t>
      </w:r>
      <w:r w:rsidR="00C90C53" w:rsidRPr="007166D5">
        <w:rPr>
          <w:rFonts w:ascii="Times New Roman" w:hAnsi="Times New Roman" w:cs="Times New Roman"/>
          <w:b/>
        </w:rPr>
        <w:t>.S.O</w:t>
      </w:r>
    </w:p>
    <w:p w:rsidR="00711406" w:rsidRPr="007166D5" w:rsidRDefault="00711406" w:rsidP="006D31CA">
      <w:pPr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Mar</w:t>
      </w:r>
      <w:r>
        <w:rPr>
          <w:rFonts w:ascii="Times New Roman" w:hAnsi="Times New Roman" w:cs="Times New Roman"/>
        </w:rPr>
        <w:t>que</w:t>
      </w:r>
      <w:r w:rsidRPr="007166D5">
        <w:rPr>
          <w:rFonts w:ascii="Times New Roman" w:hAnsi="Times New Roman" w:cs="Times New Roman"/>
        </w:rPr>
        <w:t xml:space="preserve"> con un</w:t>
      </w:r>
      <w:r>
        <w:rPr>
          <w:rFonts w:ascii="Times New Roman" w:hAnsi="Times New Roman" w:cs="Times New Roman"/>
        </w:rPr>
        <w:t xml:space="preserve"> </w:t>
      </w:r>
      <w:r w:rsidRPr="007166D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spa</w:t>
      </w:r>
      <w:r w:rsidRPr="007166D5">
        <w:rPr>
          <w:rFonts w:ascii="Times New Roman" w:hAnsi="Times New Roman" w:cs="Times New Roman"/>
        </w:rPr>
        <w:t xml:space="preserve"> las características</w:t>
      </w:r>
      <w:r>
        <w:rPr>
          <w:rFonts w:ascii="Times New Roman" w:hAnsi="Times New Roman" w:cs="Times New Roman"/>
        </w:rPr>
        <w:t xml:space="preserve"> físicas y comportamentales </w:t>
      </w:r>
      <w:r w:rsidRPr="007166D5">
        <w:rPr>
          <w:rFonts w:ascii="Times New Roman" w:hAnsi="Times New Roman" w:cs="Times New Roman"/>
        </w:rPr>
        <w:t>que haya observado en el alumno/a en diferentes espacios y momentos (aula, patio de recreo, interacciones con adultos e iguales</w:t>
      </w:r>
      <w:r>
        <w:rPr>
          <w:rFonts w:ascii="Times New Roman" w:hAnsi="Times New Roman" w:cs="Times New Roman"/>
        </w:rPr>
        <w:t xml:space="preserve"> o</w:t>
      </w:r>
      <w:r w:rsidRPr="007166D5">
        <w:rPr>
          <w:rFonts w:ascii="Times New Roman" w:hAnsi="Times New Roman" w:cs="Times New Roman"/>
        </w:rPr>
        <w:t xml:space="preserve"> contacto con la familia). </w:t>
      </w:r>
      <w:r>
        <w:rPr>
          <w:rFonts w:ascii="Times New Roman" w:hAnsi="Times New Roman" w:cs="Times New Roman"/>
        </w:rPr>
        <w:t xml:space="preserve">Aquellos ítems </w:t>
      </w:r>
      <w:r w:rsidRPr="007166D5">
        <w:rPr>
          <w:rFonts w:ascii="Times New Roman" w:hAnsi="Times New Roman" w:cs="Times New Roman"/>
        </w:rPr>
        <w:t>donde haya más de una característica subray</w:t>
      </w:r>
      <w:r>
        <w:rPr>
          <w:rFonts w:ascii="Times New Roman" w:hAnsi="Times New Roman" w:cs="Times New Roman"/>
        </w:rPr>
        <w:t>e</w:t>
      </w:r>
      <w:r w:rsidRPr="007166D5">
        <w:rPr>
          <w:rFonts w:ascii="Times New Roman" w:hAnsi="Times New Roman" w:cs="Times New Roman"/>
        </w:rPr>
        <w:t xml:space="preserve"> aquella</w:t>
      </w:r>
      <w:r>
        <w:rPr>
          <w:rFonts w:ascii="Times New Roman" w:hAnsi="Times New Roman" w:cs="Times New Roman"/>
        </w:rPr>
        <w:t>/</w:t>
      </w:r>
      <w:r w:rsidRPr="007166D5">
        <w:rPr>
          <w:rFonts w:ascii="Times New Roman" w:hAnsi="Times New Roman" w:cs="Times New Roman"/>
        </w:rPr>
        <w:t xml:space="preserve">s que haya percibido o tenga </w:t>
      </w:r>
      <w:r>
        <w:rPr>
          <w:rFonts w:ascii="Times New Roman" w:hAnsi="Times New Roman" w:cs="Times New Roman"/>
        </w:rPr>
        <w:t xml:space="preserve">elevada </w:t>
      </w:r>
      <w:r w:rsidRPr="007166D5">
        <w:rPr>
          <w:rFonts w:ascii="Times New Roman" w:hAnsi="Times New Roman" w:cs="Times New Roman"/>
        </w:rPr>
        <w:t>sospecha de ella</w:t>
      </w:r>
      <w:r>
        <w:rPr>
          <w:rFonts w:ascii="Times New Roman" w:hAnsi="Times New Roman" w:cs="Times New Roman"/>
        </w:rPr>
        <w:t>/</w:t>
      </w:r>
      <w:r w:rsidRPr="007166D5">
        <w:rPr>
          <w:rFonts w:ascii="Times New Roman" w:hAnsi="Times New Roman" w:cs="Times New Roman"/>
        </w:rPr>
        <w:t>s. Especifi</w:t>
      </w:r>
      <w:r>
        <w:rPr>
          <w:rFonts w:ascii="Times New Roman" w:hAnsi="Times New Roman" w:cs="Times New Roman"/>
        </w:rPr>
        <w:t xml:space="preserve">que de 0 a 3 su intensidad siendo: 0-Nula, </w:t>
      </w:r>
      <w:r w:rsidRPr="007166D5">
        <w:rPr>
          <w:rFonts w:ascii="Times New Roman" w:hAnsi="Times New Roman" w:cs="Times New Roman"/>
        </w:rPr>
        <w:t xml:space="preserve">1- </w:t>
      </w:r>
      <w:r>
        <w:rPr>
          <w:rFonts w:ascii="Times New Roman" w:hAnsi="Times New Roman" w:cs="Times New Roman"/>
        </w:rPr>
        <w:t>B</w:t>
      </w:r>
      <w:r w:rsidRPr="007166D5">
        <w:rPr>
          <w:rFonts w:ascii="Times New Roman" w:hAnsi="Times New Roman" w:cs="Times New Roman"/>
        </w:rPr>
        <w:t>aj</w:t>
      </w:r>
      <w:r>
        <w:rPr>
          <w:rFonts w:ascii="Times New Roman" w:hAnsi="Times New Roman" w:cs="Times New Roman"/>
        </w:rPr>
        <w:t>a, 2- Media y 3-Alta</w:t>
      </w:r>
      <w:r w:rsidRPr="007166D5">
        <w:rPr>
          <w:rFonts w:ascii="Times New Roman" w:hAnsi="Times New Roman" w:cs="Times New Roman"/>
        </w:rPr>
        <w:t>.</w:t>
      </w:r>
    </w:p>
    <w:tbl>
      <w:tblPr>
        <w:tblStyle w:val="Tablaconcuadrcula"/>
        <w:tblW w:w="9781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8221"/>
        <w:gridCol w:w="283"/>
        <w:gridCol w:w="284"/>
        <w:gridCol w:w="283"/>
        <w:gridCol w:w="284"/>
      </w:tblGrid>
      <w:tr w:rsidR="00711406" w:rsidRPr="007166D5" w:rsidTr="00E252CA">
        <w:trPr>
          <w:trHeight w:val="110"/>
        </w:trPr>
        <w:tc>
          <w:tcPr>
            <w:tcW w:w="8647" w:type="dxa"/>
            <w:gridSpan w:val="2"/>
            <w:shd w:val="clear" w:color="auto" w:fill="D6E3BC" w:themeFill="accent3" w:themeFillTint="66"/>
          </w:tcPr>
          <w:p w:rsidR="00711406" w:rsidRPr="007166D5" w:rsidRDefault="00711406" w:rsidP="00711406">
            <w:pPr>
              <w:jc w:val="center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  <w:b/>
              </w:rPr>
              <w:t>CARACTERÍSTICAS FÍSICAS Y COMPORTAMENTALES</w:t>
            </w:r>
          </w:p>
        </w:tc>
        <w:tc>
          <w:tcPr>
            <w:tcW w:w="283" w:type="dxa"/>
            <w:shd w:val="clear" w:color="auto" w:fill="D6E3BC" w:themeFill="accent3" w:themeFillTint="66"/>
          </w:tcPr>
          <w:p w:rsidR="00711406" w:rsidRPr="007166D5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84" w:type="dxa"/>
            <w:shd w:val="clear" w:color="auto" w:fill="D6E3BC" w:themeFill="accent3" w:themeFillTint="66"/>
          </w:tcPr>
          <w:p w:rsidR="00711406" w:rsidRPr="007166D5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" w:type="dxa"/>
            <w:shd w:val="clear" w:color="auto" w:fill="D6E3BC" w:themeFill="accent3" w:themeFillTint="66"/>
          </w:tcPr>
          <w:p w:rsidR="00711406" w:rsidRPr="007166D5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4" w:type="dxa"/>
            <w:shd w:val="clear" w:color="auto" w:fill="D6E3BC" w:themeFill="accent3" w:themeFillTint="66"/>
          </w:tcPr>
          <w:p w:rsidR="00711406" w:rsidRPr="007166D5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6D5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711406" w:rsidRPr="007166D5" w:rsidTr="00FE15EB">
        <w:trPr>
          <w:trHeight w:val="158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Manifiesta una conducta extrema de rechazo: aislado, dificultad para relacionarse con sus iguales, etc. 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  <w:bookmarkStart w:id="1" w:name="_GoBack"/>
            <w:bookmarkEnd w:id="1"/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rPr>
          <w:trHeight w:val="238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Manifiesta una conducta antisocial: utiliza expresiones violentas, malsonantes, pega a sus iguales, se enfrenta a la autoridad del profesor, pequeños hurtos, fugas, vandalismo, etc.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 reticencia, temor cuando terminan las clases y tiene que regresar a casa.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Rechaza o se muestra cauteloso-a con respecto al contacto físico de otras personas.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muestra apático/a, con un cansancio inapropiado para su edad, manifiesta somnolencia, tristeza, depresión, fatiga crónica…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Llama continuamente la atención en clase o en el patio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Tiene retraso de crecimiento y desarrollo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 falta de higiene (uñas, ropa, cabello, piel,…) y vestido inadecuado para la época del año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Realiza visitas repetidas a urgencias del hospital, repetidos ingresos hospitalarios, infecciones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rPr>
          <w:trHeight w:val="182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Falta mucho a la escuela o llega tarde con frecuencia sin causa justificada. 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rPr>
          <w:trHeight w:val="238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Llega muy temprano y se va del colegio muy tarde. 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 Es más inmaduro/a en relación con su grupo de edad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Se queja con frecuencia de dolores de cabeza, abdominales u otras somatizaciones. 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observan síntomas ansiosos y compulsivos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Ha intentado suicidarse o muestra comportamientos autodestructivos (cortes superficiales en algunas zonas del cuerpo, por ejemplo...)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mucha preocupación / interés por el sexo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Muestra conductas sexuales hacia los adultos, se muestra claramente seductor-a hacia ellos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encoge defensivamente cuando le/la tocan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Resulta llamativamente promiscuo-a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Fuerza o coacciona a otros a participar en juegos sexuales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 xml:space="preserve">Tiene mucho miedo a determinadas personas. Ha desarrollado fobias 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Se muestra incapaz de concentrarse o se observan cambios radicales en su desempeño y actitud.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Dice que ha sido atacado/a  por un familiar, cuidador o persona próxima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lastRenderedPageBreak/>
              <w:t>24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Sufre algún trastorno de sueño o alimentación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Tiene regalos, dinero, ropa nueva cuyo origen no explica o da una explicación poco creíble sobre su procedencia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Mantiene en secreto o actúa clandestinamente en relación a “sus nuevos” amigos, actividades, llamadas telefónicas o usos de internet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rPr>
          <w:trHeight w:val="465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Está implicado en actividades delictivas (venta o transporte de drogas, hurtos, abuso de alcohol, u otras sustancias, vandalismo…)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rPr>
          <w:trHeight w:val="465"/>
        </w:trPr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Manifiesta que ha sido utilizado por su familia, tutor o terceras personas para realizar actividades delictivas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Le asignan de manera continuada y obligatoria trabajos (domésticos o no), interfiriendo en las necesidades sociales y escolares del alumno-a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1406" w:rsidRPr="007166D5" w:rsidTr="00FE15EB">
        <w:tc>
          <w:tcPr>
            <w:tcW w:w="426" w:type="dxa"/>
            <w:vAlign w:val="center"/>
          </w:tcPr>
          <w:p w:rsidR="00711406" w:rsidRPr="00711406" w:rsidRDefault="00711406" w:rsidP="0071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406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8221" w:type="dxa"/>
          </w:tcPr>
          <w:p w:rsidR="00711406" w:rsidRPr="007166D5" w:rsidRDefault="00711406" w:rsidP="00711406">
            <w:pPr>
              <w:jc w:val="both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Está involucrado/a o es utilizado/a por parte de sus padres, tutores o terceras personas en actividades de explotación sexual, como actuaciones o contactos sexuales a cambio de dinero</w:t>
            </w: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:rsidR="00711406" w:rsidRPr="007166D5" w:rsidRDefault="00711406" w:rsidP="00FE15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A76AD" w:rsidRDefault="001A76AD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45D81" w:rsidRPr="007166D5" w:rsidRDefault="00845D81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45D81" w:rsidRPr="007166D5" w:rsidSect="000A2824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1EE" w:rsidRDefault="00B031EE" w:rsidP="00542FED">
      <w:pPr>
        <w:spacing w:after="0" w:line="240" w:lineRule="auto"/>
      </w:pPr>
      <w:r>
        <w:separator/>
      </w:r>
    </w:p>
  </w:endnote>
  <w:endnote w:type="continuationSeparator" w:id="0">
    <w:p w:rsidR="00B031EE" w:rsidRDefault="00B031EE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880844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1EE" w:rsidRDefault="00B031EE" w:rsidP="00542FED">
      <w:pPr>
        <w:spacing w:after="0" w:line="240" w:lineRule="auto"/>
      </w:pPr>
      <w:r>
        <w:separator/>
      </w:r>
    </w:p>
  </w:footnote>
  <w:footnote w:type="continuationSeparator" w:id="0">
    <w:p w:rsidR="00B031EE" w:rsidRDefault="00B031EE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2824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652A9"/>
    <w:rsid w:val="001757E9"/>
    <w:rsid w:val="00177C07"/>
    <w:rsid w:val="00180568"/>
    <w:rsid w:val="00183056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4989"/>
    <w:rsid w:val="007D6F45"/>
    <w:rsid w:val="007E24C6"/>
    <w:rsid w:val="007E3724"/>
    <w:rsid w:val="007F10B9"/>
    <w:rsid w:val="007F13E3"/>
    <w:rsid w:val="008021AD"/>
    <w:rsid w:val="008023E2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45D81"/>
    <w:rsid w:val="00855EAE"/>
    <w:rsid w:val="00856C37"/>
    <w:rsid w:val="00864175"/>
    <w:rsid w:val="00866F2B"/>
    <w:rsid w:val="00867522"/>
    <w:rsid w:val="00874B29"/>
    <w:rsid w:val="0088062D"/>
    <w:rsid w:val="00880844"/>
    <w:rsid w:val="00880BFA"/>
    <w:rsid w:val="00880C5E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31EE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19FC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5EB"/>
    <w:rsid w:val="00FE1FC0"/>
    <w:rsid w:val="00FE715E"/>
    <w:rsid w:val="00FE7D4E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BBC5F-616E-4811-B1DF-9D080643D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2.b).dotx</Template>
  <TotalTime>0</TotalTime>
  <Pages>2</Pages>
  <Words>532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2021-04-09T07:00:00Z</dcterms:created>
  <dcterms:modified xsi:type="dcterms:W3CDTF">2021-04-09T07:00:00Z</dcterms:modified>
</cp:coreProperties>
</file>