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EC5" w:rsidRPr="007166D5" w:rsidRDefault="00276EC5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A6"/>
      <w:bookmarkStart w:id="1" w:name="_GoBack"/>
      <w:bookmarkEnd w:id="1"/>
      <w:r w:rsidRPr="007166D5">
        <w:rPr>
          <w:rFonts w:ascii="Times New Roman" w:hAnsi="Times New Roman" w:cs="Times New Roman"/>
          <w:b/>
        </w:rPr>
        <w:t xml:space="preserve">ANEXO </w:t>
      </w:r>
      <w:bookmarkEnd w:id="0"/>
      <w:r w:rsidR="00977D6E">
        <w:rPr>
          <w:rFonts w:ascii="Times New Roman" w:hAnsi="Times New Roman" w:cs="Times New Roman"/>
          <w:b/>
        </w:rPr>
        <w:t>5</w:t>
      </w:r>
      <w:r w:rsidR="003B0A9D" w:rsidRPr="007166D5">
        <w:rPr>
          <w:rFonts w:ascii="Times New Roman" w:hAnsi="Times New Roman" w:cs="Times New Roman"/>
          <w:b/>
        </w:rPr>
        <w:t>:</w:t>
      </w:r>
    </w:p>
    <w:p w:rsidR="00276EC5" w:rsidRPr="007166D5" w:rsidRDefault="00276EC5" w:rsidP="004527FB">
      <w:pPr>
        <w:shd w:val="clear" w:color="auto" w:fill="FBD4B4" w:themeFill="accent6" w:themeFillTint="66"/>
        <w:tabs>
          <w:tab w:val="left" w:pos="1275"/>
        </w:tabs>
        <w:spacing w:after="0" w:line="360" w:lineRule="auto"/>
        <w:jc w:val="center"/>
        <w:rPr>
          <w:rFonts w:ascii="Times New Roman" w:hAnsi="Times New Roman" w:cs="Times New Roman"/>
        </w:rPr>
      </w:pPr>
      <w:r w:rsidRPr="007166D5">
        <w:rPr>
          <w:rFonts w:ascii="Times New Roman" w:hAnsi="Times New Roman" w:cs="Times New Roman"/>
          <w:b/>
        </w:rPr>
        <w:t>COORDINACIÓN INTERADMINISTRATIVA</w:t>
      </w:r>
    </w:p>
    <w:p w:rsidR="00B96768" w:rsidRPr="007166D5" w:rsidRDefault="00B96768" w:rsidP="005A491D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76EC5" w:rsidRDefault="004877B8" w:rsidP="005A491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166D5">
        <w:rPr>
          <w:rFonts w:ascii="Times New Roman" w:hAnsi="Times New Roman" w:cs="Times New Roman"/>
          <w:b/>
        </w:rPr>
        <w:t>DATOS DEL</w:t>
      </w:r>
      <w:r w:rsidR="00276EC5" w:rsidRPr="007166D5">
        <w:rPr>
          <w:rFonts w:ascii="Times New Roman" w:hAnsi="Times New Roman" w:cs="Times New Roman"/>
          <w:b/>
        </w:rPr>
        <w:t xml:space="preserve"> </w:t>
      </w:r>
      <w:r w:rsidR="00246B80" w:rsidRPr="007166D5">
        <w:rPr>
          <w:rFonts w:ascii="Times New Roman" w:hAnsi="Times New Roman" w:cs="Times New Roman"/>
          <w:b/>
        </w:rPr>
        <w:t>ALUMNO/A</w:t>
      </w:r>
    </w:p>
    <w:tbl>
      <w:tblPr>
        <w:tblStyle w:val="Tablaconcuadrcula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83"/>
        <w:gridCol w:w="141"/>
        <w:gridCol w:w="426"/>
        <w:gridCol w:w="283"/>
        <w:gridCol w:w="1418"/>
        <w:gridCol w:w="646"/>
        <w:gridCol w:w="771"/>
        <w:gridCol w:w="284"/>
        <w:gridCol w:w="850"/>
        <w:gridCol w:w="552"/>
        <w:gridCol w:w="582"/>
        <w:gridCol w:w="851"/>
        <w:gridCol w:w="1939"/>
      </w:tblGrid>
      <w:tr w:rsidR="00EB710D" w:rsidRPr="00EB710D" w:rsidTr="00ED1C99">
        <w:trPr>
          <w:trHeight w:val="295"/>
          <w:jc w:val="center"/>
        </w:trPr>
        <w:tc>
          <w:tcPr>
            <w:tcW w:w="983" w:type="dxa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Nombre</w:t>
            </w:r>
          </w:p>
        </w:tc>
        <w:tc>
          <w:tcPr>
            <w:tcW w:w="2914" w:type="dxa"/>
            <w:gridSpan w:val="5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55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Apellidos</w:t>
            </w:r>
          </w:p>
        </w:tc>
        <w:tc>
          <w:tcPr>
            <w:tcW w:w="4774" w:type="dxa"/>
            <w:gridSpan w:val="5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EB710D" w:rsidRPr="00EB710D" w:rsidTr="00ED1C99">
        <w:trPr>
          <w:trHeight w:val="295"/>
          <w:jc w:val="center"/>
        </w:trPr>
        <w:tc>
          <w:tcPr>
            <w:tcW w:w="1550" w:type="dxa"/>
            <w:gridSpan w:val="3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F. Nacimiento</w:t>
            </w:r>
          </w:p>
        </w:tc>
        <w:tc>
          <w:tcPr>
            <w:tcW w:w="1701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Curso/Etapa</w:t>
            </w:r>
          </w:p>
        </w:tc>
        <w:tc>
          <w:tcPr>
            <w:tcW w:w="1686" w:type="dxa"/>
            <w:gridSpan w:val="3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433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Tel. contacto</w:t>
            </w:r>
          </w:p>
        </w:tc>
        <w:tc>
          <w:tcPr>
            <w:tcW w:w="1939" w:type="dxa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EB710D" w:rsidRPr="00EB710D" w:rsidTr="005E580A">
        <w:trPr>
          <w:trHeight w:val="295"/>
          <w:jc w:val="center"/>
        </w:trPr>
        <w:tc>
          <w:tcPr>
            <w:tcW w:w="1833" w:type="dxa"/>
            <w:gridSpan w:val="4"/>
            <w:tcBorders>
              <w:bottom w:val="single" w:sz="8" w:space="0" w:color="auto"/>
            </w:tcBorders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Domicilio familiar</w:t>
            </w:r>
          </w:p>
        </w:tc>
        <w:tc>
          <w:tcPr>
            <w:tcW w:w="7893" w:type="dxa"/>
            <w:gridSpan w:val="9"/>
            <w:tcBorders>
              <w:bottom w:val="single" w:sz="8" w:space="0" w:color="auto"/>
            </w:tcBorders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  <w:tr w:rsidR="00EB710D" w:rsidRPr="00EB710D" w:rsidTr="00ED1C99">
        <w:trPr>
          <w:trHeight w:val="295"/>
          <w:jc w:val="center"/>
        </w:trPr>
        <w:tc>
          <w:tcPr>
            <w:tcW w:w="1124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Localidad</w:t>
            </w:r>
          </w:p>
        </w:tc>
        <w:tc>
          <w:tcPr>
            <w:tcW w:w="4678" w:type="dxa"/>
            <w:gridSpan w:val="7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  <w:r w:rsidRPr="00EB710D"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  <w:t>Provincia</w:t>
            </w:r>
          </w:p>
        </w:tc>
        <w:tc>
          <w:tcPr>
            <w:tcW w:w="2790" w:type="dxa"/>
            <w:gridSpan w:val="2"/>
            <w:vAlign w:val="center"/>
          </w:tcPr>
          <w:p w:rsidR="00EB710D" w:rsidRPr="00EB710D" w:rsidRDefault="00EB710D" w:rsidP="005A491D">
            <w:pPr>
              <w:pStyle w:val="Textosinformato"/>
              <w:jc w:val="both"/>
              <w:rPr>
                <w:rFonts w:ascii="Times New Roman" w:eastAsia="MS Mincho" w:hAnsi="Times New Roman" w:cs="Times New Roman"/>
                <w:bCs/>
                <w:sz w:val="22"/>
                <w:szCs w:val="22"/>
              </w:rPr>
            </w:pPr>
          </w:p>
        </w:tc>
      </w:tr>
    </w:tbl>
    <w:p w:rsidR="00EB710D" w:rsidRPr="00EB710D" w:rsidRDefault="00EB710D" w:rsidP="005A491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73A1" w:rsidRPr="003273A1" w:rsidRDefault="003273A1" w:rsidP="005A491D">
      <w:pPr>
        <w:pStyle w:val="Textosinformato"/>
        <w:tabs>
          <w:tab w:val="left" w:pos="394"/>
          <w:tab w:val="center" w:pos="4252"/>
          <w:tab w:val="right" w:pos="8504"/>
        </w:tabs>
        <w:spacing w:after="60"/>
        <w:rPr>
          <w:rFonts w:ascii="Times New Roman" w:eastAsia="MS Mincho" w:hAnsi="Times New Roman" w:cs="Times New Roman"/>
          <w:b/>
          <w:bCs/>
          <w:sz w:val="22"/>
          <w:szCs w:val="22"/>
          <w:lang w:eastAsia="en-US"/>
        </w:rPr>
      </w:pPr>
      <w:r w:rsidRPr="003273A1">
        <w:rPr>
          <w:rFonts w:ascii="Times New Roman" w:eastAsia="MS Mincho" w:hAnsi="Times New Roman" w:cs="Times New Roman"/>
          <w:b/>
          <w:bCs/>
          <w:sz w:val="22"/>
          <w:szCs w:val="22"/>
          <w:lang w:eastAsia="en-US"/>
        </w:rPr>
        <w:t>DATOS DEL SERVICIO O INSTITUCIÓN DEMANDANTE:</w:t>
      </w:r>
    </w:p>
    <w:tbl>
      <w:tblPr>
        <w:tblW w:w="498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26"/>
        <w:gridCol w:w="198"/>
        <w:gridCol w:w="1276"/>
        <w:gridCol w:w="971"/>
        <w:gridCol w:w="1722"/>
        <w:gridCol w:w="4602"/>
      </w:tblGrid>
      <w:tr w:rsidR="003273A1" w:rsidRPr="003273A1" w:rsidTr="00C837C1">
        <w:trPr>
          <w:trHeight w:val="20"/>
        </w:trPr>
        <w:tc>
          <w:tcPr>
            <w:tcW w:w="2400" w:type="dxa"/>
            <w:gridSpan w:val="3"/>
            <w:vAlign w:val="center"/>
            <w:hideMark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  <w:r w:rsidRPr="003273A1">
              <w:rPr>
                <w:rFonts w:ascii="Times New Roman" w:eastAsia="MS Mincho" w:hAnsi="Times New Roman" w:cs="Times New Roman"/>
                <w:bCs/>
                <w:lang w:eastAsia="en-US"/>
              </w:rPr>
              <w:t>Centro Educativo / Entidad</w:t>
            </w:r>
          </w:p>
        </w:tc>
        <w:tc>
          <w:tcPr>
            <w:tcW w:w="7295" w:type="dxa"/>
            <w:gridSpan w:val="3"/>
            <w:vAlign w:val="center"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</w:p>
        </w:tc>
      </w:tr>
      <w:tr w:rsidR="003273A1" w:rsidRPr="003273A1" w:rsidTr="00C837C1">
        <w:trPr>
          <w:trHeight w:val="171"/>
        </w:trPr>
        <w:tc>
          <w:tcPr>
            <w:tcW w:w="1124" w:type="dxa"/>
            <w:gridSpan w:val="2"/>
            <w:vAlign w:val="center"/>
            <w:hideMark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  <w:r w:rsidRPr="003273A1">
              <w:rPr>
                <w:rFonts w:ascii="Times New Roman" w:eastAsia="MS Mincho" w:hAnsi="Times New Roman" w:cs="Times New Roman"/>
                <w:bCs/>
                <w:lang w:eastAsia="en-US"/>
              </w:rPr>
              <w:t>Profesional</w:t>
            </w:r>
          </w:p>
        </w:tc>
        <w:tc>
          <w:tcPr>
            <w:tcW w:w="8571" w:type="dxa"/>
            <w:gridSpan w:val="4"/>
            <w:vAlign w:val="center"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</w:p>
        </w:tc>
      </w:tr>
      <w:tr w:rsidR="003273A1" w:rsidRPr="003273A1" w:rsidTr="00C837C1">
        <w:trPr>
          <w:trHeight w:val="20"/>
        </w:trPr>
        <w:tc>
          <w:tcPr>
            <w:tcW w:w="926" w:type="dxa"/>
            <w:vAlign w:val="center"/>
            <w:hideMark/>
          </w:tcPr>
          <w:p w:rsidR="003273A1" w:rsidRPr="003273A1" w:rsidRDefault="003273A1" w:rsidP="005A491D">
            <w:pPr>
              <w:pStyle w:val="Textosinformato"/>
              <w:rPr>
                <w:rFonts w:ascii="Times New Roman" w:eastAsia="MS Mincho" w:hAnsi="Times New Roman" w:cs="Times New Roman"/>
                <w:bCs/>
                <w:lang w:eastAsia="en-US"/>
              </w:rPr>
            </w:pPr>
            <w:r w:rsidRPr="003273A1">
              <w:rPr>
                <w:rFonts w:ascii="Times New Roman" w:eastAsia="MS Mincho" w:hAnsi="Times New Roman" w:cs="Times New Roman"/>
                <w:bCs/>
                <w:lang w:eastAsia="en-US"/>
              </w:rPr>
              <w:t>Teléfono</w:t>
            </w:r>
          </w:p>
        </w:tc>
        <w:tc>
          <w:tcPr>
            <w:tcW w:w="2445" w:type="dxa"/>
            <w:gridSpan w:val="3"/>
            <w:vAlign w:val="center"/>
          </w:tcPr>
          <w:p w:rsidR="003273A1" w:rsidRPr="003273A1" w:rsidRDefault="003273A1" w:rsidP="005A491D">
            <w:pPr>
              <w:pStyle w:val="Textosinformato"/>
              <w:rPr>
                <w:rFonts w:ascii="Times New Roman" w:eastAsia="MS Mincho" w:hAnsi="Times New Roman" w:cs="Times New Roman"/>
                <w:bCs/>
                <w:lang w:eastAsia="en-US"/>
              </w:rPr>
            </w:pPr>
          </w:p>
        </w:tc>
        <w:tc>
          <w:tcPr>
            <w:tcW w:w="1722" w:type="dxa"/>
            <w:vAlign w:val="center"/>
          </w:tcPr>
          <w:p w:rsidR="003273A1" w:rsidRPr="003273A1" w:rsidRDefault="003273A1" w:rsidP="005A491D">
            <w:pPr>
              <w:pStyle w:val="Textosinformato"/>
              <w:rPr>
                <w:rFonts w:ascii="Times New Roman" w:eastAsia="MS Mincho" w:hAnsi="Times New Roman" w:cs="Times New Roman"/>
                <w:bCs/>
                <w:lang w:eastAsia="en-US"/>
              </w:rPr>
            </w:pPr>
            <w:r w:rsidRPr="003273A1">
              <w:rPr>
                <w:rFonts w:ascii="Times New Roman" w:eastAsia="MS Mincho" w:hAnsi="Times New Roman" w:cs="Times New Roman"/>
                <w:bCs/>
                <w:lang w:eastAsia="en-US"/>
              </w:rPr>
              <w:t>Correo electrónico</w:t>
            </w:r>
          </w:p>
        </w:tc>
        <w:tc>
          <w:tcPr>
            <w:tcW w:w="4602" w:type="dxa"/>
            <w:vAlign w:val="center"/>
          </w:tcPr>
          <w:p w:rsidR="003273A1" w:rsidRPr="003273A1" w:rsidRDefault="003273A1" w:rsidP="005A491D">
            <w:pPr>
              <w:pStyle w:val="Textosinformato"/>
              <w:rPr>
                <w:rFonts w:ascii="Times New Roman" w:eastAsia="MS Mincho" w:hAnsi="Times New Roman" w:cs="Times New Roman"/>
                <w:bCs/>
                <w:lang w:eastAsia="en-US"/>
              </w:rPr>
            </w:pPr>
          </w:p>
        </w:tc>
      </w:tr>
    </w:tbl>
    <w:p w:rsidR="003273A1" w:rsidRPr="003273A1" w:rsidRDefault="003273A1" w:rsidP="005A491D">
      <w:pPr>
        <w:pStyle w:val="Textoindependiente"/>
        <w:spacing w:after="0"/>
        <w:jc w:val="both"/>
        <w:rPr>
          <w:sz w:val="22"/>
          <w:szCs w:val="22"/>
        </w:rPr>
      </w:pPr>
    </w:p>
    <w:p w:rsidR="003273A1" w:rsidRPr="003273A1" w:rsidRDefault="003273A1" w:rsidP="005A491D">
      <w:pPr>
        <w:pStyle w:val="Textosinformato"/>
        <w:tabs>
          <w:tab w:val="left" w:pos="394"/>
          <w:tab w:val="center" w:pos="4252"/>
          <w:tab w:val="right" w:pos="8504"/>
        </w:tabs>
        <w:spacing w:after="60"/>
        <w:rPr>
          <w:rFonts w:ascii="Times New Roman" w:eastAsia="MS Mincho" w:hAnsi="Times New Roman" w:cs="Times New Roman"/>
          <w:b/>
          <w:bCs/>
          <w:sz w:val="22"/>
          <w:szCs w:val="22"/>
          <w:lang w:eastAsia="en-US"/>
        </w:rPr>
      </w:pPr>
      <w:r w:rsidRPr="003273A1">
        <w:rPr>
          <w:rFonts w:ascii="Times New Roman" w:eastAsia="MS Mincho" w:hAnsi="Times New Roman" w:cs="Times New Roman"/>
          <w:b/>
          <w:bCs/>
          <w:sz w:val="22"/>
          <w:szCs w:val="22"/>
          <w:lang w:eastAsia="en-US"/>
        </w:rPr>
        <w:t>DATOS DEL SERVICIO O INSTITUCIÓN DE DESTINO:</w:t>
      </w:r>
    </w:p>
    <w:tbl>
      <w:tblPr>
        <w:tblW w:w="498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1124"/>
        <w:gridCol w:w="1276"/>
        <w:gridCol w:w="7295"/>
      </w:tblGrid>
      <w:tr w:rsidR="003273A1" w:rsidRPr="003273A1" w:rsidTr="00C837C1">
        <w:trPr>
          <w:trHeight w:val="20"/>
        </w:trPr>
        <w:tc>
          <w:tcPr>
            <w:tcW w:w="2400" w:type="dxa"/>
            <w:gridSpan w:val="2"/>
            <w:vAlign w:val="center"/>
            <w:hideMark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  <w:r w:rsidRPr="003273A1">
              <w:rPr>
                <w:rFonts w:ascii="Times New Roman" w:eastAsia="MS Mincho" w:hAnsi="Times New Roman" w:cs="Times New Roman"/>
                <w:bCs/>
                <w:lang w:eastAsia="en-US"/>
              </w:rPr>
              <w:t>Centro Educativo / Entidad</w:t>
            </w:r>
          </w:p>
        </w:tc>
        <w:tc>
          <w:tcPr>
            <w:tcW w:w="7295" w:type="dxa"/>
            <w:vAlign w:val="center"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</w:p>
        </w:tc>
      </w:tr>
      <w:tr w:rsidR="003273A1" w:rsidRPr="003273A1" w:rsidTr="00C837C1">
        <w:trPr>
          <w:trHeight w:val="171"/>
        </w:trPr>
        <w:tc>
          <w:tcPr>
            <w:tcW w:w="1124" w:type="dxa"/>
            <w:vAlign w:val="center"/>
            <w:hideMark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  <w:r w:rsidRPr="003273A1">
              <w:rPr>
                <w:rFonts w:ascii="Times New Roman" w:eastAsia="MS Mincho" w:hAnsi="Times New Roman" w:cs="Times New Roman"/>
                <w:bCs/>
                <w:lang w:eastAsia="en-US"/>
              </w:rPr>
              <w:t>Profesional</w:t>
            </w:r>
          </w:p>
        </w:tc>
        <w:tc>
          <w:tcPr>
            <w:tcW w:w="8571" w:type="dxa"/>
            <w:gridSpan w:val="2"/>
            <w:vAlign w:val="center"/>
          </w:tcPr>
          <w:p w:rsidR="003273A1" w:rsidRPr="003273A1" w:rsidRDefault="003273A1" w:rsidP="005A491D">
            <w:pPr>
              <w:pStyle w:val="Textosinformato"/>
              <w:tabs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Cs/>
                <w:lang w:eastAsia="en-US"/>
              </w:rPr>
            </w:pPr>
          </w:p>
        </w:tc>
      </w:tr>
    </w:tbl>
    <w:p w:rsidR="003273A1" w:rsidRPr="003273A1" w:rsidRDefault="003273A1" w:rsidP="005A491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s-ES_tradnl"/>
        </w:rPr>
      </w:pPr>
    </w:p>
    <w:p w:rsidR="003273A1" w:rsidRPr="005A491D" w:rsidRDefault="003273A1" w:rsidP="005A491D">
      <w:pPr>
        <w:pStyle w:val="Textosinformato"/>
        <w:tabs>
          <w:tab w:val="left" w:pos="394"/>
          <w:tab w:val="center" w:pos="4252"/>
          <w:tab w:val="right" w:pos="8504"/>
        </w:tabs>
        <w:rPr>
          <w:rFonts w:ascii="Times New Roman" w:eastAsia="MS Mincho" w:hAnsi="Times New Roman" w:cs="Times New Roman"/>
          <w:b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/>
          <w:bCs/>
          <w:sz w:val="22"/>
          <w:szCs w:val="22"/>
        </w:rPr>
        <w:t>MOTIVO DE SOLICITUD:</w:t>
      </w:r>
    </w:p>
    <w:tbl>
      <w:tblPr>
        <w:tblW w:w="498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9695"/>
      </w:tblGrid>
      <w:tr w:rsidR="003273A1" w:rsidRPr="005A491D" w:rsidTr="00B86608">
        <w:trPr>
          <w:trHeight w:val="21"/>
        </w:trPr>
        <w:tc>
          <w:tcPr>
            <w:tcW w:w="9685" w:type="dxa"/>
          </w:tcPr>
          <w:p w:rsidR="003273A1" w:rsidRPr="005A491D" w:rsidRDefault="003273A1" w:rsidP="005A491D">
            <w:pPr>
              <w:pStyle w:val="Textosinformato"/>
              <w:tabs>
                <w:tab w:val="left" w:pos="394"/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  <w:p w:rsidR="003273A1" w:rsidRPr="005A491D" w:rsidRDefault="003273A1" w:rsidP="005A491D">
            <w:pPr>
              <w:pStyle w:val="Textosinformato"/>
              <w:tabs>
                <w:tab w:val="left" w:pos="394"/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  <w:p w:rsidR="003273A1" w:rsidRPr="005A491D" w:rsidRDefault="003273A1" w:rsidP="005A491D">
            <w:pPr>
              <w:pStyle w:val="Textosinformato"/>
              <w:tabs>
                <w:tab w:val="left" w:pos="394"/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spacing w:before="240"/>
        <w:rPr>
          <w:rFonts w:ascii="Times New Roman" w:eastAsia="MS Mincho" w:hAnsi="Times New Roman" w:cs="Times New Roman"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  <w:t xml:space="preserve">En, _________ a _____ de ____________ </w:t>
      </w:r>
      <w:proofErr w:type="spellStart"/>
      <w:r w:rsidRPr="005A491D">
        <w:rPr>
          <w:rFonts w:ascii="Times New Roman" w:eastAsia="MS Mincho" w:hAnsi="Times New Roman" w:cs="Times New Roman"/>
          <w:bCs/>
          <w:sz w:val="22"/>
          <w:szCs w:val="22"/>
        </w:rPr>
        <w:t>de</w:t>
      </w:r>
      <w:proofErr w:type="spellEnd"/>
      <w:r w:rsidRPr="005A491D">
        <w:rPr>
          <w:rFonts w:ascii="Times New Roman" w:eastAsia="MS Mincho" w:hAnsi="Times New Roman" w:cs="Times New Roman"/>
          <w:bCs/>
          <w:sz w:val="22"/>
          <w:szCs w:val="22"/>
        </w:rPr>
        <w:t xml:space="preserve"> 20___</w:t>
      </w: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spacing w:before="240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rPr>
          <w:rFonts w:ascii="Times New Roman" w:eastAsia="MS Mincho" w:hAnsi="Times New Roman" w:cs="Times New Roman"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  <w:t>Sello:</w:t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  <w:t>Profesional Solicitante:</w:t>
      </w: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>
        <w:rPr>
          <w:rFonts w:ascii="Times New Roman" w:eastAsia="MS Mincho" w:hAnsi="Times New Roman" w:cs="Times New Roman"/>
          <w:bCs/>
          <w:sz w:val="22"/>
          <w:szCs w:val="22"/>
        </w:rPr>
        <w:t xml:space="preserve">      Fdo.: _____________</w:t>
      </w: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3273A1" w:rsidRPr="005A491D" w:rsidRDefault="003273A1" w:rsidP="005A491D">
      <w:pPr>
        <w:pStyle w:val="Textosinformato"/>
        <w:tabs>
          <w:tab w:val="left" w:pos="394"/>
          <w:tab w:val="center" w:pos="4252"/>
          <w:tab w:val="right" w:pos="8504"/>
        </w:tabs>
        <w:rPr>
          <w:rFonts w:ascii="Times New Roman" w:eastAsia="MS Mincho" w:hAnsi="Times New Roman" w:cs="Times New Roman"/>
          <w:b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spacing w:after="60"/>
        <w:rPr>
          <w:rFonts w:ascii="Times New Roman" w:eastAsia="MS Mincho" w:hAnsi="Times New Roman" w:cs="Times New Roman"/>
          <w:b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/>
          <w:bCs/>
          <w:sz w:val="22"/>
          <w:szCs w:val="22"/>
        </w:rPr>
        <w:t>CONTESTACIÓN A LA SOLICITUD DE INFORMACIÓN</w:t>
      </w:r>
    </w:p>
    <w:tbl>
      <w:tblPr>
        <w:tblW w:w="97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9771"/>
      </w:tblGrid>
      <w:tr w:rsidR="005A491D" w:rsidRPr="005A491D" w:rsidTr="00B86608">
        <w:trPr>
          <w:trHeight w:val="435"/>
        </w:trPr>
        <w:tc>
          <w:tcPr>
            <w:tcW w:w="9771" w:type="dxa"/>
          </w:tcPr>
          <w:p w:rsidR="005A491D" w:rsidRPr="005A491D" w:rsidRDefault="005A491D" w:rsidP="005A491D">
            <w:pPr>
              <w:pStyle w:val="Textosinformato"/>
              <w:tabs>
                <w:tab w:val="left" w:pos="394"/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  <w:p w:rsidR="005A491D" w:rsidRPr="005A491D" w:rsidRDefault="005A491D" w:rsidP="005A491D">
            <w:pPr>
              <w:pStyle w:val="Textosinformato"/>
              <w:tabs>
                <w:tab w:val="left" w:pos="394"/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  <w:p w:rsidR="005A491D" w:rsidRPr="005A491D" w:rsidRDefault="005A491D" w:rsidP="005A491D">
            <w:pPr>
              <w:pStyle w:val="Textosinformato"/>
              <w:tabs>
                <w:tab w:val="left" w:pos="394"/>
                <w:tab w:val="center" w:pos="4252"/>
                <w:tab w:val="right" w:pos="8504"/>
              </w:tabs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spacing w:after="120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rPr>
          <w:rFonts w:ascii="Times New Roman" w:eastAsia="MS Mincho" w:hAnsi="Times New Roman" w:cs="Times New Roman"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  <w:t xml:space="preserve">En _________ </w:t>
      </w:r>
      <w:proofErr w:type="spellStart"/>
      <w:r w:rsidRPr="005A491D">
        <w:rPr>
          <w:rFonts w:ascii="Times New Roman" w:eastAsia="MS Mincho" w:hAnsi="Times New Roman" w:cs="Times New Roman"/>
          <w:bCs/>
          <w:sz w:val="22"/>
          <w:szCs w:val="22"/>
        </w:rPr>
        <w:t>a</w:t>
      </w:r>
      <w:proofErr w:type="spellEnd"/>
      <w:r w:rsidRPr="005A491D">
        <w:rPr>
          <w:rFonts w:ascii="Times New Roman" w:eastAsia="MS Mincho" w:hAnsi="Times New Roman" w:cs="Times New Roman"/>
          <w:bCs/>
          <w:sz w:val="22"/>
          <w:szCs w:val="22"/>
        </w:rPr>
        <w:t xml:space="preserve"> _____ de ____________ </w:t>
      </w:r>
      <w:proofErr w:type="spellStart"/>
      <w:r w:rsidRPr="005A491D">
        <w:rPr>
          <w:rFonts w:ascii="Times New Roman" w:eastAsia="MS Mincho" w:hAnsi="Times New Roman" w:cs="Times New Roman"/>
          <w:bCs/>
          <w:sz w:val="22"/>
          <w:szCs w:val="22"/>
        </w:rPr>
        <w:t>de</w:t>
      </w:r>
      <w:proofErr w:type="spellEnd"/>
      <w:r w:rsidRPr="005A491D">
        <w:rPr>
          <w:rFonts w:ascii="Times New Roman" w:eastAsia="MS Mincho" w:hAnsi="Times New Roman" w:cs="Times New Roman"/>
          <w:bCs/>
          <w:sz w:val="22"/>
          <w:szCs w:val="22"/>
        </w:rPr>
        <w:t xml:space="preserve"> 20___</w:t>
      </w:r>
    </w:p>
    <w:p w:rsidR="005A491D" w:rsidRPr="005A491D" w:rsidRDefault="005A491D" w:rsidP="005A491D">
      <w:pPr>
        <w:pStyle w:val="Textosinformato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ind w:left="2127" w:firstLine="709"/>
        <w:rPr>
          <w:rFonts w:ascii="Times New Roman" w:eastAsia="MS Mincho" w:hAnsi="Times New Roman" w:cs="Times New Roman"/>
          <w:bCs/>
          <w:sz w:val="22"/>
          <w:szCs w:val="22"/>
        </w:rPr>
      </w:pP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>Sello:</w:t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  <w:t>Profesional que responde:</w:t>
      </w: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5A491D" w:rsidRPr="005A491D" w:rsidRDefault="005A491D" w:rsidP="005A491D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eastAsia="MS Mincho" w:hAnsi="Times New Roman" w:cs="Times New Roman"/>
          <w:bCs/>
          <w:sz w:val="22"/>
          <w:szCs w:val="22"/>
        </w:rPr>
      </w:pPr>
    </w:p>
    <w:p w:rsidR="001A76AD" w:rsidRPr="007166D5" w:rsidRDefault="005A491D" w:rsidP="00FF2556">
      <w:pPr>
        <w:pStyle w:val="Textosinformato"/>
        <w:tabs>
          <w:tab w:val="left" w:pos="394"/>
          <w:tab w:val="center" w:pos="4252"/>
          <w:tab w:val="right" w:pos="8504"/>
        </w:tabs>
        <w:jc w:val="center"/>
        <w:rPr>
          <w:rFonts w:ascii="Times New Roman" w:hAnsi="Times New Roman" w:cs="Times New Roman"/>
        </w:rPr>
      </w:pP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ab/>
      </w:r>
      <w:r>
        <w:rPr>
          <w:rFonts w:ascii="Times New Roman" w:eastAsia="MS Mincho" w:hAnsi="Times New Roman" w:cs="Times New Roman"/>
          <w:bCs/>
          <w:sz w:val="22"/>
          <w:szCs w:val="22"/>
        </w:rPr>
        <w:t xml:space="preserve">          </w:t>
      </w:r>
      <w:r w:rsidRPr="005A491D">
        <w:rPr>
          <w:rFonts w:ascii="Times New Roman" w:eastAsia="MS Mincho" w:hAnsi="Times New Roman" w:cs="Times New Roman"/>
          <w:bCs/>
          <w:sz w:val="22"/>
          <w:szCs w:val="22"/>
        </w:rPr>
        <w:t>Fdo.: _______________</w:t>
      </w:r>
    </w:p>
    <w:sectPr w:rsidR="001A76AD" w:rsidRPr="007166D5" w:rsidSect="00FF2556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440" w:right="1080" w:bottom="1440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310" w:rsidRDefault="00184310" w:rsidP="00542FED">
      <w:pPr>
        <w:spacing w:after="0" w:line="240" w:lineRule="auto"/>
      </w:pPr>
      <w:r>
        <w:separator/>
      </w:r>
    </w:p>
  </w:endnote>
  <w:endnote w:type="continuationSeparator" w:id="0">
    <w:p w:rsidR="00184310" w:rsidRDefault="00184310" w:rsidP="0054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151541"/>
      <w:docPartObj>
        <w:docPartGallery w:val="Page Numbers (Bottom of Page)"/>
        <w:docPartUnique/>
      </w:docPartObj>
    </w:sdtPr>
    <w:sdtEndPr/>
    <w:sdtContent>
      <w:p w:rsidR="005D1DF6" w:rsidRDefault="005D1DF6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 wp14:anchorId="05818808" wp14:editId="554C3D72">
                  <wp:extent cx="5467350" cy="45085"/>
                  <wp:effectExtent l="0" t="9525" r="0" b="2540"/>
                  <wp:docPr id="236" name="Decisión 236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03F5B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236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BT33JGuAIAAHk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D1DF6" w:rsidRDefault="005D1DF6" w:rsidP="00E642C2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FF2556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E642C2">
    <w:pPr>
      <w:pStyle w:val="Piedepgina"/>
    </w:pPr>
  </w:p>
  <w:p w:rsidR="005D1DF6" w:rsidRDefault="005D1D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310" w:rsidRDefault="00184310" w:rsidP="00542FED">
      <w:pPr>
        <w:spacing w:after="0" w:line="240" w:lineRule="auto"/>
      </w:pPr>
      <w:r>
        <w:separator/>
      </w:r>
    </w:p>
  </w:footnote>
  <w:footnote w:type="continuationSeparator" w:id="0">
    <w:p w:rsidR="00184310" w:rsidRDefault="00184310" w:rsidP="0054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1365C8">
    <w:pPr>
      <w:pStyle w:val="Encabezado"/>
      <w:ind w:left="-142"/>
      <w:jc w:val="right"/>
      <w:rPr>
        <w:rFonts w:ascii="Book Antiqua" w:hAnsi="Book Antiqua"/>
        <w:b/>
        <w:i/>
        <w:color w:val="E36C0A" w:themeColor="accent6" w:themeShade="BF"/>
        <w:sz w:val="18"/>
        <w:szCs w:val="18"/>
      </w:rPr>
    </w:pPr>
    <w:r w:rsidRPr="008A425F">
      <w:rPr>
        <w:rFonts w:ascii="Trebuchet MS" w:hAnsi="Trebuchet MS"/>
        <w:b/>
        <w:noProof/>
        <w:color w:val="E36C0A" w:themeColor="accent6" w:themeShade="BF"/>
        <w:sz w:val="18"/>
        <w:szCs w:val="18"/>
        <w:lang w:eastAsia="es-ES"/>
      </w:rPr>
      <w:drawing>
        <wp:anchor distT="0" distB="0" distL="114300" distR="114300" simplePos="0" relativeHeight="251664384" behindDoc="0" locked="0" layoutInCell="1" allowOverlap="1" wp14:anchorId="6823F3DA" wp14:editId="464ED40D">
          <wp:simplePos x="0" y="0"/>
          <wp:positionH relativeFrom="column">
            <wp:posOffset>-49530</wp:posOffset>
          </wp:positionH>
          <wp:positionV relativeFrom="paragraph">
            <wp:posOffset>-190500</wp:posOffset>
          </wp:positionV>
          <wp:extent cx="1003935" cy="466725"/>
          <wp:effectExtent l="0" t="0" r="5715" b="9525"/>
          <wp:wrapSquare wrapText="bothSides"/>
          <wp:docPr id="8" name="Imagen 8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Protocolo de intervención educativa ante</w:t>
    </w:r>
    <w:r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</w:t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riesgo o</w:t>
    </w:r>
  </w:p>
  <w:p w:rsidR="005D1DF6" w:rsidRPr="008A425F" w:rsidRDefault="005D1DF6" w:rsidP="001365C8">
    <w:pPr>
      <w:pStyle w:val="Encabezado"/>
      <w:ind w:left="-142"/>
      <w:jc w:val="right"/>
      <w:rPr>
        <w:rFonts w:ascii="Book Antiqua" w:hAnsi="Book Antiqua"/>
        <w:b/>
        <w:color w:val="E36C0A" w:themeColor="accent6" w:themeShade="BF"/>
        <w:sz w:val="18"/>
        <w:szCs w:val="18"/>
      </w:rPr>
    </w:pPr>
    <w:proofErr w:type="gramStart"/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sospecha</w:t>
    </w:r>
    <w:proofErr w:type="gramEnd"/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de maltrato infantil en el entorno familiar</w:t>
    </w:r>
  </w:p>
  <w:p w:rsidR="005D1DF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  <w:r>
      <w:rPr>
        <w:rFonts w:ascii="Book Antiqua" w:hAnsi="Book Antiqua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-50577</wp:posOffset>
              </wp:positionH>
              <wp:positionV relativeFrom="paragraph">
                <wp:posOffset>82550</wp:posOffset>
              </wp:positionV>
              <wp:extent cx="6242050" cy="12700"/>
              <wp:effectExtent l="38100" t="38100" r="63500" b="82550"/>
              <wp:wrapNone/>
              <wp:docPr id="224" name="Conector recto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42050" cy="1270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A9D89B" id="Conector recto 22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6.5pt" to="487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" strokecolor="#f79646 [3209]" strokeweight="2pt">
              <v:shadow on="t" color="black" opacity="24903f" origin=",.5" offset="0,.55556mm"/>
            </v:line>
          </w:pict>
        </mc:Fallback>
      </mc:AlternateContent>
    </w:r>
  </w:p>
  <w:p w:rsidR="005D1DF6" w:rsidRPr="00FB569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>
    <w:pPr>
      <w:pStyle w:val="Encabezado"/>
    </w:pPr>
    <w:r w:rsidRPr="007166D5">
      <w:rPr>
        <w:rFonts w:ascii="Times New Roman" w:hAnsi="Times New Roman" w:cs="Times New Roman"/>
        <w:noProof/>
        <w:color w:val="FF0000"/>
        <w:lang w:eastAsia="es-ES"/>
      </w:rPr>
      <w:drawing>
        <wp:inline distT="0" distB="0" distL="0" distR="0" wp14:anchorId="1773DCA6" wp14:editId="52E48985">
          <wp:extent cx="1860550" cy="799113"/>
          <wp:effectExtent l="0" t="0" r="6350" b="1270"/>
          <wp:docPr id="225" name="Imagen 225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06" cy="84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3206"/>
    <w:multiLevelType w:val="multilevel"/>
    <w:tmpl w:val="6C22B7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76923C" w:themeColor="accent3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06FAA"/>
    <w:multiLevelType w:val="hybridMultilevel"/>
    <w:tmpl w:val="43603B9C"/>
    <w:lvl w:ilvl="0" w:tplc="040A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5D265E"/>
    <w:multiLevelType w:val="hybridMultilevel"/>
    <w:tmpl w:val="4390635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58E5"/>
    <w:multiLevelType w:val="hybridMultilevel"/>
    <w:tmpl w:val="4202A232"/>
    <w:lvl w:ilvl="0" w:tplc="044875FA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54A90"/>
    <w:multiLevelType w:val="hybridMultilevel"/>
    <w:tmpl w:val="673A9F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0F59"/>
    <w:multiLevelType w:val="hybridMultilevel"/>
    <w:tmpl w:val="FEB04FB0"/>
    <w:lvl w:ilvl="0" w:tplc="9B20BFC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FE505A"/>
    <w:multiLevelType w:val="hybridMultilevel"/>
    <w:tmpl w:val="7FF20F9E"/>
    <w:lvl w:ilvl="0" w:tplc="040A0017">
      <w:start w:val="1"/>
      <w:numFmt w:val="lowerLetter"/>
      <w:lvlText w:val="%1)"/>
      <w:lvlJc w:val="left"/>
      <w:pPr>
        <w:ind w:left="862" w:hanging="360"/>
      </w:p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042597F"/>
    <w:multiLevelType w:val="hybridMultilevel"/>
    <w:tmpl w:val="4A423954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3F31293"/>
    <w:multiLevelType w:val="hybridMultilevel"/>
    <w:tmpl w:val="67440718"/>
    <w:lvl w:ilvl="0" w:tplc="8864C78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4DAA"/>
    <w:multiLevelType w:val="multilevel"/>
    <w:tmpl w:val="13F2A6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10" w15:restartNumberingAfterBreak="0">
    <w:nsid w:val="1A6F38FF"/>
    <w:multiLevelType w:val="hybridMultilevel"/>
    <w:tmpl w:val="7A3E0B2A"/>
    <w:lvl w:ilvl="0" w:tplc="0F8A8EF4">
      <w:start w:val="1"/>
      <w:numFmt w:val="bullet"/>
      <w:lvlText w:val=""/>
      <w:lvlJc w:val="left"/>
      <w:pPr>
        <w:ind w:left="1854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17EB5"/>
    <w:multiLevelType w:val="hybridMultilevel"/>
    <w:tmpl w:val="7A06C44C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C604F9E"/>
    <w:multiLevelType w:val="hybridMultilevel"/>
    <w:tmpl w:val="3D8A51E2"/>
    <w:lvl w:ilvl="0" w:tplc="0F687440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629AE"/>
    <w:multiLevelType w:val="hybridMultilevel"/>
    <w:tmpl w:val="112C0B3A"/>
    <w:lvl w:ilvl="0" w:tplc="2B18A9B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E2D96"/>
    <w:multiLevelType w:val="hybridMultilevel"/>
    <w:tmpl w:val="1CA4377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B3013"/>
    <w:multiLevelType w:val="hybridMultilevel"/>
    <w:tmpl w:val="3C98F178"/>
    <w:lvl w:ilvl="0" w:tplc="122A259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24" w:hanging="360"/>
      </w:pPr>
    </w:lvl>
    <w:lvl w:ilvl="2" w:tplc="040A001B" w:tentative="1">
      <w:start w:val="1"/>
      <w:numFmt w:val="lowerRoman"/>
      <w:lvlText w:val="%3."/>
      <w:lvlJc w:val="right"/>
      <w:pPr>
        <w:ind w:left="2444" w:hanging="180"/>
      </w:pPr>
    </w:lvl>
    <w:lvl w:ilvl="3" w:tplc="040A000F" w:tentative="1">
      <w:start w:val="1"/>
      <w:numFmt w:val="decimal"/>
      <w:lvlText w:val="%4."/>
      <w:lvlJc w:val="left"/>
      <w:pPr>
        <w:ind w:left="3164" w:hanging="360"/>
      </w:pPr>
    </w:lvl>
    <w:lvl w:ilvl="4" w:tplc="040A0019" w:tentative="1">
      <w:start w:val="1"/>
      <w:numFmt w:val="lowerLetter"/>
      <w:lvlText w:val="%5."/>
      <w:lvlJc w:val="left"/>
      <w:pPr>
        <w:ind w:left="3884" w:hanging="360"/>
      </w:pPr>
    </w:lvl>
    <w:lvl w:ilvl="5" w:tplc="040A001B" w:tentative="1">
      <w:start w:val="1"/>
      <w:numFmt w:val="lowerRoman"/>
      <w:lvlText w:val="%6."/>
      <w:lvlJc w:val="right"/>
      <w:pPr>
        <w:ind w:left="4604" w:hanging="180"/>
      </w:pPr>
    </w:lvl>
    <w:lvl w:ilvl="6" w:tplc="040A000F" w:tentative="1">
      <w:start w:val="1"/>
      <w:numFmt w:val="decimal"/>
      <w:lvlText w:val="%7."/>
      <w:lvlJc w:val="left"/>
      <w:pPr>
        <w:ind w:left="5324" w:hanging="360"/>
      </w:pPr>
    </w:lvl>
    <w:lvl w:ilvl="7" w:tplc="040A0019" w:tentative="1">
      <w:start w:val="1"/>
      <w:numFmt w:val="lowerLetter"/>
      <w:lvlText w:val="%8."/>
      <w:lvlJc w:val="left"/>
      <w:pPr>
        <w:ind w:left="6044" w:hanging="360"/>
      </w:pPr>
    </w:lvl>
    <w:lvl w:ilvl="8" w:tplc="0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516071"/>
    <w:multiLevelType w:val="hybridMultilevel"/>
    <w:tmpl w:val="525E53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254D0"/>
    <w:multiLevelType w:val="hybridMultilevel"/>
    <w:tmpl w:val="FD2081D8"/>
    <w:lvl w:ilvl="0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72E4B20"/>
    <w:multiLevelType w:val="hybridMultilevel"/>
    <w:tmpl w:val="8EEA147C"/>
    <w:lvl w:ilvl="0" w:tplc="E586CB5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41764"/>
    <w:multiLevelType w:val="hybridMultilevel"/>
    <w:tmpl w:val="BEA683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263F9"/>
    <w:multiLevelType w:val="hybridMultilevel"/>
    <w:tmpl w:val="FEA0E8A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121461"/>
    <w:multiLevelType w:val="hybridMultilevel"/>
    <w:tmpl w:val="268874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30D1D"/>
    <w:multiLevelType w:val="multilevel"/>
    <w:tmpl w:val="9DCAE7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B26A35"/>
    <w:multiLevelType w:val="hybridMultilevel"/>
    <w:tmpl w:val="9B0ED71E"/>
    <w:lvl w:ilvl="0" w:tplc="3740FE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378C2"/>
    <w:multiLevelType w:val="hybridMultilevel"/>
    <w:tmpl w:val="E506C7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5409"/>
    <w:multiLevelType w:val="hybridMultilevel"/>
    <w:tmpl w:val="3536C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82050E"/>
    <w:multiLevelType w:val="hybridMultilevel"/>
    <w:tmpl w:val="7132FF04"/>
    <w:lvl w:ilvl="0" w:tplc="059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3E2A83"/>
    <w:multiLevelType w:val="multilevel"/>
    <w:tmpl w:val="2C0C2C44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CF543DF"/>
    <w:multiLevelType w:val="hybridMultilevel"/>
    <w:tmpl w:val="022233FC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D8C55D5"/>
    <w:multiLevelType w:val="multilevel"/>
    <w:tmpl w:val="3C981F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0" w15:restartNumberingAfterBreak="0">
    <w:nsid w:val="4024674E"/>
    <w:multiLevelType w:val="hybridMultilevel"/>
    <w:tmpl w:val="3C46DA5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72B99"/>
    <w:multiLevelType w:val="multilevel"/>
    <w:tmpl w:val="7E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13004C"/>
    <w:multiLevelType w:val="hybridMultilevel"/>
    <w:tmpl w:val="33C6BD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53EDB"/>
    <w:multiLevelType w:val="hybridMultilevel"/>
    <w:tmpl w:val="119600D0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A222FC3"/>
    <w:multiLevelType w:val="hybridMultilevel"/>
    <w:tmpl w:val="0EAA0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0F0CB7"/>
    <w:multiLevelType w:val="hybridMultilevel"/>
    <w:tmpl w:val="0A883EA0"/>
    <w:lvl w:ilvl="0" w:tplc="40986A1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9C4697"/>
    <w:multiLevelType w:val="hybridMultilevel"/>
    <w:tmpl w:val="8EE6A9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855F8"/>
    <w:multiLevelType w:val="hybridMultilevel"/>
    <w:tmpl w:val="9B8E3866"/>
    <w:lvl w:ilvl="0" w:tplc="0F8A8EF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95A21"/>
    <w:multiLevelType w:val="hybridMultilevel"/>
    <w:tmpl w:val="BC4EA4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B4408"/>
    <w:multiLevelType w:val="hybridMultilevel"/>
    <w:tmpl w:val="734C9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452436"/>
    <w:multiLevelType w:val="hybridMultilevel"/>
    <w:tmpl w:val="5A3E91F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1A79F3"/>
    <w:multiLevelType w:val="hybridMultilevel"/>
    <w:tmpl w:val="9340671C"/>
    <w:lvl w:ilvl="0" w:tplc="084803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65C051B9"/>
    <w:multiLevelType w:val="hybridMultilevel"/>
    <w:tmpl w:val="C7F48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A7A08"/>
    <w:multiLevelType w:val="hybridMultilevel"/>
    <w:tmpl w:val="F70ADF30"/>
    <w:lvl w:ilvl="0" w:tplc="E222D5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64326"/>
    <w:multiLevelType w:val="hybridMultilevel"/>
    <w:tmpl w:val="C706E39C"/>
    <w:lvl w:ilvl="0" w:tplc="9DAA067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 w15:restartNumberingAfterBreak="0">
    <w:nsid w:val="78D66F87"/>
    <w:multiLevelType w:val="multilevel"/>
    <w:tmpl w:val="0E1830EC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5135B2"/>
    <w:multiLevelType w:val="hybridMultilevel"/>
    <w:tmpl w:val="57585B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F27FE"/>
    <w:multiLevelType w:val="hybridMultilevel"/>
    <w:tmpl w:val="EF88DD5E"/>
    <w:lvl w:ilvl="0" w:tplc="819CA96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</w:num>
  <w:num w:numId="3">
    <w:abstractNumId w:val="26"/>
  </w:num>
  <w:num w:numId="4">
    <w:abstractNumId w:val="35"/>
  </w:num>
  <w:num w:numId="5">
    <w:abstractNumId w:val="3"/>
  </w:num>
  <w:num w:numId="6">
    <w:abstractNumId w:val="30"/>
  </w:num>
  <w:num w:numId="7">
    <w:abstractNumId w:val="0"/>
  </w:num>
  <w:num w:numId="8">
    <w:abstractNumId w:val="28"/>
  </w:num>
  <w:num w:numId="9">
    <w:abstractNumId w:val="9"/>
  </w:num>
  <w:num w:numId="10">
    <w:abstractNumId w:val="42"/>
  </w:num>
  <w:num w:numId="11">
    <w:abstractNumId w:val="45"/>
  </w:num>
  <w:num w:numId="12">
    <w:abstractNumId w:val="27"/>
  </w:num>
  <w:num w:numId="13">
    <w:abstractNumId w:val="43"/>
  </w:num>
  <w:num w:numId="14">
    <w:abstractNumId w:val="46"/>
  </w:num>
  <w:num w:numId="15">
    <w:abstractNumId w:val="29"/>
  </w:num>
  <w:num w:numId="16">
    <w:abstractNumId w:val="41"/>
  </w:num>
  <w:num w:numId="17">
    <w:abstractNumId w:val="23"/>
  </w:num>
  <w:num w:numId="18">
    <w:abstractNumId w:val="44"/>
  </w:num>
  <w:num w:numId="19">
    <w:abstractNumId w:val="5"/>
  </w:num>
  <w:num w:numId="20">
    <w:abstractNumId w:val="13"/>
  </w:num>
  <w:num w:numId="21">
    <w:abstractNumId w:val="21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36"/>
  </w:num>
  <w:num w:numId="27">
    <w:abstractNumId w:val="2"/>
  </w:num>
  <w:num w:numId="28">
    <w:abstractNumId w:val="16"/>
  </w:num>
  <w:num w:numId="29">
    <w:abstractNumId w:val="17"/>
  </w:num>
  <w:num w:numId="30">
    <w:abstractNumId w:val="14"/>
  </w:num>
  <w:num w:numId="31">
    <w:abstractNumId w:val="24"/>
  </w:num>
  <w:num w:numId="32">
    <w:abstractNumId w:val="39"/>
  </w:num>
  <w:num w:numId="33">
    <w:abstractNumId w:val="34"/>
  </w:num>
  <w:num w:numId="34">
    <w:abstractNumId w:val="15"/>
  </w:num>
  <w:num w:numId="35">
    <w:abstractNumId w:val="10"/>
  </w:num>
  <w:num w:numId="36">
    <w:abstractNumId w:val="12"/>
  </w:num>
  <w:num w:numId="37">
    <w:abstractNumId w:val="8"/>
  </w:num>
  <w:num w:numId="38">
    <w:abstractNumId w:val="4"/>
  </w:num>
  <w:num w:numId="39">
    <w:abstractNumId w:val="47"/>
  </w:num>
  <w:num w:numId="40">
    <w:abstractNumId w:val="38"/>
  </w:num>
  <w:num w:numId="41">
    <w:abstractNumId w:val="19"/>
  </w:num>
  <w:num w:numId="42">
    <w:abstractNumId w:val="18"/>
  </w:num>
  <w:num w:numId="43">
    <w:abstractNumId w:val="37"/>
  </w:num>
  <w:num w:numId="44">
    <w:abstractNumId w:val="6"/>
  </w:num>
  <w:num w:numId="45">
    <w:abstractNumId w:val="22"/>
  </w:num>
  <w:num w:numId="46">
    <w:abstractNumId w:val="20"/>
  </w:num>
  <w:num w:numId="47">
    <w:abstractNumId w:val="1"/>
  </w:num>
  <w:num w:numId="4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80"/>
    <w:rsid w:val="0001157D"/>
    <w:rsid w:val="000126F2"/>
    <w:rsid w:val="0001662A"/>
    <w:rsid w:val="00017694"/>
    <w:rsid w:val="00020419"/>
    <w:rsid w:val="00022DBE"/>
    <w:rsid w:val="00024BA0"/>
    <w:rsid w:val="00025696"/>
    <w:rsid w:val="00025C04"/>
    <w:rsid w:val="000273B3"/>
    <w:rsid w:val="00031BD6"/>
    <w:rsid w:val="0004647C"/>
    <w:rsid w:val="00047EC2"/>
    <w:rsid w:val="00050937"/>
    <w:rsid w:val="000529FF"/>
    <w:rsid w:val="00052CE0"/>
    <w:rsid w:val="00057917"/>
    <w:rsid w:val="00063E36"/>
    <w:rsid w:val="000647D9"/>
    <w:rsid w:val="00070BA8"/>
    <w:rsid w:val="00070CAE"/>
    <w:rsid w:val="00076B66"/>
    <w:rsid w:val="00081183"/>
    <w:rsid w:val="0008284B"/>
    <w:rsid w:val="000840A2"/>
    <w:rsid w:val="0008705F"/>
    <w:rsid w:val="00091BAC"/>
    <w:rsid w:val="00096199"/>
    <w:rsid w:val="000A34F0"/>
    <w:rsid w:val="000A3FAA"/>
    <w:rsid w:val="000A4811"/>
    <w:rsid w:val="000A5C74"/>
    <w:rsid w:val="000A7FD9"/>
    <w:rsid w:val="000B23E6"/>
    <w:rsid w:val="000B34D8"/>
    <w:rsid w:val="000B50C4"/>
    <w:rsid w:val="000B59A8"/>
    <w:rsid w:val="000C415D"/>
    <w:rsid w:val="000C6A29"/>
    <w:rsid w:val="000C6F4D"/>
    <w:rsid w:val="000C7ED4"/>
    <w:rsid w:val="000D0F3A"/>
    <w:rsid w:val="000D34FE"/>
    <w:rsid w:val="000D36E4"/>
    <w:rsid w:val="000D4F5F"/>
    <w:rsid w:val="000D5D90"/>
    <w:rsid w:val="000E5CBE"/>
    <w:rsid w:val="000F55D3"/>
    <w:rsid w:val="000F6E7D"/>
    <w:rsid w:val="000F784A"/>
    <w:rsid w:val="00102BB7"/>
    <w:rsid w:val="001049FC"/>
    <w:rsid w:val="00104FF7"/>
    <w:rsid w:val="0010514C"/>
    <w:rsid w:val="0011027F"/>
    <w:rsid w:val="001106B8"/>
    <w:rsid w:val="00112150"/>
    <w:rsid w:val="001133F9"/>
    <w:rsid w:val="00121FDA"/>
    <w:rsid w:val="001249A7"/>
    <w:rsid w:val="001268E3"/>
    <w:rsid w:val="00126CE4"/>
    <w:rsid w:val="00131677"/>
    <w:rsid w:val="00131781"/>
    <w:rsid w:val="001317D6"/>
    <w:rsid w:val="00131D20"/>
    <w:rsid w:val="00134E20"/>
    <w:rsid w:val="00135DE4"/>
    <w:rsid w:val="001365C8"/>
    <w:rsid w:val="00141D5C"/>
    <w:rsid w:val="00142007"/>
    <w:rsid w:val="00143F7D"/>
    <w:rsid w:val="001442A1"/>
    <w:rsid w:val="00144EBE"/>
    <w:rsid w:val="00146163"/>
    <w:rsid w:val="00151580"/>
    <w:rsid w:val="00151DC7"/>
    <w:rsid w:val="001652A9"/>
    <w:rsid w:val="001757E9"/>
    <w:rsid w:val="00177C07"/>
    <w:rsid w:val="00180568"/>
    <w:rsid w:val="00183056"/>
    <w:rsid w:val="00184310"/>
    <w:rsid w:val="00184427"/>
    <w:rsid w:val="00186C2A"/>
    <w:rsid w:val="0019320F"/>
    <w:rsid w:val="00195185"/>
    <w:rsid w:val="00195BCA"/>
    <w:rsid w:val="001A16D3"/>
    <w:rsid w:val="001A49B2"/>
    <w:rsid w:val="001A5780"/>
    <w:rsid w:val="001A7046"/>
    <w:rsid w:val="001A76AD"/>
    <w:rsid w:val="001B74BB"/>
    <w:rsid w:val="001B7F3D"/>
    <w:rsid w:val="001C0864"/>
    <w:rsid w:val="001C1077"/>
    <w:rsid w:val="001C12E5"/>
    <w:rsid w:val="001C7E86"/>
    <w:rsid w:val="001D06BA"/>
    <w:rsid w:val="001D1B86"/>
    <w:rsid w:val="001D35A8"/>
    <w:rsid w:val="001E160A"/>
    <w:rsid w:val="001E76D6"/>
    <w:rsid w:val="001F08A6"/>
    <w:rsid w:val="002006E2"/>
    <w:rsid w:val="0020219F"/>
    <w:rsid w:val="00202428"/>
    <w:rsid w:val="00203E77"/>
    <w:rsid w:val="00204AA4"/>
    <w:rsid w:val="00214C42"/>
    <w:rsid w:val="00220BDA"/>
    <w:rsid w:val="00221C8F"/>
    <w:rsid w:val="00222265"/>
    <w:rsid w:val="00226E4D"/>
    <w:rsid w:val="00230763"/>
    <w:rsid w:val="00230CA5"/>
    <w:rsid w:val="0023515E"/>
    <w:rsid w:val="00235F8D"/>
    <w:rsid w:val="00237249"/>
    <w:rsid w:val="00241725"/>
    <w:rsid w:val="0024204C"/>
    <w:rsid w:val="00243EFB"/>
    <w:rsid w:val="00246911"/>
    <w:rsid w:val="00246B80"/>
    <w:rsid w:val="00246E14"/>
    <w:rsid w:val="0025196E"/>
    <w:rsid w:val="00261E5E"/>
    <w:rsid w:val="00262EE1"/>
    <w:rsid w:val="002659B7"/>
    <w:rsid w:val="00265CF1"/>
    <w:rsid w:val="00267E41"/>
    <w:rsid w:val="00274F0D"/>
    <w:rsid w:val="002757D0"/>
    <w:rsid w:val="00276701"/>
    <w:rsid w:val="00276EC5"/>
    <w:rsid w:val="002856BF"/>
    <w:rsid w:val="0028627E"/>
    <w:rsid w:val="00291EAD"/>
    <w:rsid w:val="002938BB"/>
    <w:rsid w:val="002964BC"/>
    <w:rsid w:val="002973D3"/>
    <w:rsid w:val="00297511"/>
    <w:rsid w:val="002A1C92"/>
    <w:rsid w:val="002A6239"/>
    <w:rsid w:val="002A6DDD"/>
    <w:rsid w:val="002B097E"/>
    <w:rsid w:val="002B3136"/>
    <w:rsid w:val="002B3746"/>
    <w:rsid w:val="002B3E5D"/>
    <w:rsid w:val="002B42CD"/>
    <w:rsid w:val="002C3E5A"/>
    <w:rsid w:val="002C40BB"/>
    <w:rsid w:val="002C685C"/>
    <w:rsid w:val="002D1F83"/>
    <w:rsid w:val="002D4FB9"/>
    <w:rsid w:val="002D7527"/>
    <w:rsid w:val="002E42F4"/>
    <w:rsid w:val="002E49D9"/>
    <w:rsid w:val="002F11F3"/>
    <w:rsid w:val="002F419B"/>
    <w:rsid w:val="002F556B"/>
    <w:rsid w:val="002F6035"/>
    <w:rsid w:val="003023B8"/>
    <w:rsid w:val="00303562"/>
    <w:rsid w:val="00306F8B"/>
    <w:rsid w:val="0031027A"/>
    <w:rsid w:val="003141B1"/>
    <w:rsid w:val="003149C9"/>
    <w:rsid w:val="003168F2"/>
    <w:rsid w:val="00321DA0"/>
    <w:rsid w:val="00323BE0"/>
    <w:rsid w:val="003272FD"/>
    <w:rsid w:val="003273A1"/>
    <w:rsid w:val="00327E29"/>
    <w:rsid w:val="003315B2"/>
    <w:rsid w:val="0033621B"/>
    <w:rsid w:val="00336251"/>
    <w:rsid w:val="00336BF0"/>
    <w:rsid w:val="00344AAA"/>
    <w:rsid w:val="003459F7"/>
    <w:rsid w:val="003513AA"/>
    <w:rsid w:val="00354685"/>
    <w:rsid w:val="003550D3"/>
    <w:rsid w:val="00357EDA"/>
    <w:rsid w:val="0036141C"/>
    <w:rsid w:val="00362D94"/>
    <w:rsid w:val="00370F63"/>
    <w:rsid w:val="00376A7F"/>
    <w:rsid w:val="003820A7"/>
    <w:rsid w:val="003904D3"/>
    <w:rsid w:val="00391136"/>
    <w:rsid w:val="00393B52"/>
    <w:rsid w:val="003970B0"/>
    <w:rsid w:val="003A03F7"/>
    <w:rsid w:val="003A0E52"/>
    <w:rsid w:val="003A42DB"/>
    <w:rsid w:val="003A7E33"/>
    <w:rsid w:val="003B0A3D"/>
    <w:rsid w:val="003B0A9D"/>
    <w:rsid w:val="003B5C13"/>
    <w:rsid w:val="003C23FC"/>
    <w:rsid w:val="003C362C"/>
    <w:rsid w:val="003D3413"/>
    <w:rsid w:val="003E0ED8"/>
    <w:rsid w:val="003E6B85"/>
    <w:rsid w:val="003F031D"/>
    <w:rsid w:val="003F6AD8"/>
    <w:rsid w:val="004026A4"/>
    <w:rsid w:val="00406F6B"/>
    <w:rsid w:val="004075F1"/>
    <w:rsid w:val="004144C2"/>
    <w:rsid w:val="00414B9B"/>
    <w:rsid w:val="00416E7A"/>
    <w:rsid w:val="00417EC9"/>
    <w:rsid w:val="004231D3"/>
    <w:rsid w:val="00424524"/>
    <w:rsid w:val="004258BD"/>
    <w:rsid w:val="004262F7"/>
    <w:rsid w:val="0043138D"/>
    <w:rsid w:val="00435402"/>
    <w:rsid w:val="0044332B"/>
    <w:rsid w:val="00444195"/>
    <w:rsid w:val="004465CA"/>
    <w:rsid w:val="00450DF1"/>
    <w:rsid w:val="004527FB"/>
    <w:rsid w:val="00453B05"/>
    <w:rsid w:val="004558D2"/>
    <w:rsid w:val="00457D21"/>
    <w:rsid w:val="00467B25"/>
    <w:rsid w:val="00471BF1"/>
    <w:rsid w:val="004726FF"/>
    <w:rsid w:val="00481184"/>
    <w:rsid w:val="00481E22"/>
    <w:rsid w:val="00482178"/>
    <w:rsid w:val="004877B8"/>
    <w:rsid w:val="004937BF"/>
    <w:rsid w:val="0049628E"/>
    <w:rsid w:val="004A46EC"/>
    <w:rsid w:val="004A53EF"/>
    <w:rsid w:val="004A5D13"/>
    <w:rsid w:val="004A66AA"/>
    <w:rsid w:val="004B0B68"/>
    <w:rsid w:val="004B21C3"/>
    <w:rsid w:val="004B677A"/>
    <w:rsid w:val="004B7A63"/>
    <w:rsid w:val="004C0AC9"/>
    <w:rsid w:val="004C109E"/>
    <w:rsid w:val="004C194E"/>
    <w:rsid w:val="004C22A2"/>
    <w:rsid w:val="004C3D56"/>
    <w:rsid w:val="004D1D35"/>
    <w:rsid w:val="004D495F"/>
    <w:rsid w:val="004D58D3"/>
    <w:rsid w:val="004D7527"/>
    <w:rsid w:val="004E14AB"/>
    <w:rsid w:val="004E2DDB"/>
    <w:rsid w:val="004E4D36"/>
    <w:rsid w:val="004E555F"/>
    <w:rsid w:val="004F08C1"/>
    <w:rsid w:val="004F17FC"/>
    <w:rsid w:val="004F528F"/>
    <w:rsid w:val="00500202"/>
    <w:rsid w:val="00500BE4"/>
    <w:rsid w:val="00501092"/>
    <w:rsid w:val="00502010"/>
    <w:rsid w:val="005044AD"/>
    <w:rsid w:val="00506569"/>
    <w:rsid w:val="005068F5"/>
    <w:rsid w:val="00511017"/>
    <w:rsid w:val="005113B4"/>
    <w:rsid w:val="00512531"/>
    <w:rsid w:val="00514308"/>
    <w:rsid w:val="005175F0"/>
    <w:rsid w:val="0052064A"/>
    <w:rsid w:val="00522795"/>
    <w:rsid w:val="00522D4B"/>
    <w:rsid w:val="005231DD"/>
    <w:rsid w:val="00523D66"/>
    <w:rsid w:val="00524B90"/>
    <w:rsid w:val="005275F1"/>
    <w:rsid w:val="0053153D"/>
    <w:rsid w:val="005328F7"/>
    <w:rsid w:val="00533799"/>
    <w:rsid w:val="00534168"/>
    <w:rsid w:val="005346ED"/>
    <w:rsid w:val="00534B86"/>
    <w:rsid w:val="00535B20"/>
    <w:rsid w:val="00541AEA"/>
    <w:rsid w:val="00541D9F"/>
    <w:rsid w:val="00542C58"/>
    <w:rsid w:val="00542FED"/>
    <w:rsid w:val="005469D6"/>
    <w:rsid w:val="005530D0"/>
    <w:rsid w:val="005531F2"/>
    <w:rsid w:val="00553688"/>
    <w:rsid w:val="005542E1"/>
    <w:rsid w:val="0055446C"/>
    <w:rsid w:val="005549DA"/>
    <w:rsid w:val="00561D86"/>
    <w:rsid w:val="005628A2"/>
    <w:rsid w:val="00562FBC"/>
    <w:rsid w:val="00564DAC"/>
    <w:rsid w:val="005669A8"/>
    <w:rsid w:val="00566EEE"/>
    <w:rsid w:val="00567771"/>
    <w:rsid w:val="0056796D"/>
    <w:rsid w:val="005705E0"/>
    <w:rsid w:val="0057489D"/>
    <w:rsid w:val="00586DAC"/>
    <w:rsid w:val="00590BDA"/>
    <w:rsid w:val="00591DD2"/>
    <w:rsid w:val="00595467"/>
    <w:rsid w:val="00595484"/>
    <w:rsid w:val="005A491D"/>
    <w:rsid w:val="005A5DE1"/>
    <w:rsid w:val="005B02F9"/>
    <w:rsid w:val="005B0CC4"/>
    <w:rsid w:val="005B3633"/>
    <w:rsid w:val="005B3E0C"/>
    <w:rsid w:val="005B7385"/>
    <w:rsid w:val="005D0A9D"/>
    <w:rsid w:val="005D0BB0"/>
    <w:rsid w:val="005D1DF6"/>
    <w:rsid w:val="005D2E77"/>
    <w:rsid w:val="005E3375"/>
    <w:rsid w:val="005E415A"/>
    <w:rsid w:val="005E42B9"/>
    <w:rsid w:val="005E580A"/>
    <w:rsid w:val="005F198A"/>
    <w:rsid w:val="005F31F5"/>
    <w:rsid w:val="005F6A9F"/>
    <w:rsid w:val="005F78B4"/>
    <w:rsid w:val="00600F5F"/>
    <w:rsid w:val="006040BF"/>
    <w:rsid w:val="00606E57"/>
    <w:rsid w:val="006077A8"/>
    <w:rsid w:val="00611D1C"/>
    <w:rsid w:val="006202DE"/>
    <w:rsid w:val="006203A1"/>
    <w:rsid w:val="006215F5"/>
    <w:rsid w:val="00621A80"/>
    <w:rsid w:val="00626222"/>
    <w:rsid w:val="006334F9"/>
    <w:rsid w:val="006361BE"/>
    <w:rsid w:val="00636F1E"/>
    <w:rsid w:val="00643F78"/>
    <w:rsid w:val="00644797"/>
    <w:rsid w:val="00646718"/>
    <w:rsid w:val="00646A9F"/>
    <w:rsid w:val="00650134"/>
    <w:rsid w:val="006506F3"/>
    <w:rsid w:val="00655113"/>
    <w:rsid w:val="006579B9"/>
    <w:rsid w:val="00661FB4"/>
    <w:rsid w:val="0066593B"/>
    <w:rsid w:val="006661BA"/>
    <w:rsid w:val="00667C39"/>
    <w:rsid w:val="00671E2A"/>
    <w:rsid w:val="0067496B"/>
    <w:rsid w:val="00675D3A"/>
    <w:rsid w:val="00676D09"/>
    <w:rsid w:val="00677445"/>
    <w:rsid w:val="00677824"/>
    <w:rsid w:val="00677B91"/>
    <w:rsid w:val="0068072A"/>
    <w:rsid w:val="00690194"/>
    <w:rsid w:val="006A184E"/>
    <w:rsid w:val="006A2B83"/>
    <w:rsid w:val="006A695C"/>
    <w:rsid w:val="006B38D4"/>
    <w:rsid w:val="006B41C0"/>
    <w:rsid w:val="006B485A"/>
    <w:rsid w:val="006B5EB8"/>
    <w:rsid w:val="006B6DB6"/>
    <w:rsid w:val="006C457F"/>
    <w:rsid w:val="006C6FE5"/>
    <w:rsid w:val="006D31CA"/>
    <w:rsid w:val="006D34A7"/>
    <w:rsid w:val="006D4535"/>
    <w:rsid w:val="006D5334"/>
    <w:rsid w:val="006D5FA0"/>
    <w:rsid w:val="006D695C"/>
    <w:rsid w:val="006D6E66"/>
    <w:rsid w:val="006E02A8"/>
    <w:rsid w:val="006E27D5"/>
    <w:rsid w:val="006E54F8"/>
    <w:rsid w:val="006F2F14"/>
    <w:rsid w:val="006F5DFB"/>
    <w:rsid w:val="006F7DB6"/>
    <w:rsid w:val="007011FD"/>
    <w:rsid w:val="007034B9"/>
    <w:rsid w:val="00703EE1"/>
    <w:rsid w:val="00704D84"/>
    <w:rsid w:val="00704EF4"/>
    <w:rsid w:val="00707AB4"/>
    <w:rsid w:val="00710B56"/>
    <w:rsid w:val="00711406"/>
    <w:rsid w:val="00715054"/>
    <w:rsid w:val="007166D5"/>
    <w:rsid w:val="007168D7"/>
    <w:rsid w:val="00720A96"/>
    <w:rsid w:val="0073358F"/>
    <w:rsid w:val="00741351"/>
    <w:rsid w:val="0074162F"/>
    <w:rsid w:val="007447DC"/>
    <w:rsid w:val="0074559B"/>
    <w:rsid w:val="0075645E"/>
    <w:rsid w:val="007641C7"/>
    <w:rsid w:val="00770B90"/>
    <w:rsid w:val="00771D3B"/>
    <w:rsid w:val="0077381B"/>
    <w:rsid w:val="00777416"/>
    <w:rsid w:val="00777C6E"/>
    <w:rsid w:val="00782B0A"/>
    <w:rsid w:val="00785143"/>
    <w:rsid w:val="007912C7"/>
    <w:rsid w:val="00792C69"/>
    <w:rsid w:val="00795D0B"/>
    <w:rsid w:val="007968F9"/>
    <w:rsid w:val="00796C47"/>
    <w:rsid w:val="00796DB0"/>
    <w:rsid w:val="0079791D"/>
    <w:rsid w:val="007A1455"/>
    <w:rsid w:val="007A3AEF"/>
    <w:rsid w:val="007A3FE8"/>
    <w:rsid w:val="007A4C1C"/>
    <w:rsid w:val="007A703B"/>
    <w:rsid w:val="007C34F4"/>
    <w:rsid w:val="007C4A80"/>
    <w:rsid w:val="007C5472"/>
    <w:rsid w:val="007D006A"/>
    <w:rsid w:val="007D325C"/>
    <w:rsid w:val="007D3C10"/>
    <w:rsid w:val="007D4989"/>
    <w:rsid w:val="007D6F45"/>
    <w:rsid w:val="007E24C6"/>
    <w:rsid w:val="007E3724"/>
    <w:rsid w:val="007F10B9"/>
    <w:rsid w:val="007F13E3"/>
    <w:rsid w:val="008021AD"/>
    <w:rsid w:val="008023E2"/>
    <w:rsid w:val="008045CD"/>
    <w:rsid w:val="00805823"/>
    <w:rsid w:val="00807424"/>
    <w:rsid w:val="00810D2C"/>
    <w:rsid w:val="008142B4"/>
    <w:rsid w:val="00823A43"/>
    <w:rsid w:val="00827842"/>
    <w:rsid w:val="008307E5"/>
    <w:rsid w:val="008341BA"/>
    <w:rsid w:val="008400C2"/>
    <w:rsid w:val="00855EAE"/>
    <w:rsid w:val="00856C37"/>
    <w:rsid w:val="00864175"/>
    <w:rsid w:val="00866F2B"/>
    <w:rsid w:val="00867522"/>
    <w:rsid w:val="00874B29"/>
    <w:rsid w:val="0088062D"/>
    <w:rsid w:val="00880BFA"/>
    <w:rsid w:val="00880C5E"/>
    <w:rsid w:val="008850FC"/>
    <w:rsid w:val="00885D5E"/>
    <w:rsid w:val="008864AA"/>
    <w:rsid w:val="0089110F"/>
    <w:rsid w:val="008973D3"/>
    <w:rsid w:val="008A3729"/>
    <w:rsid w:val="008A425F"/>
    <w:rsid w:val="008B2A65"/>
    <w:rsid w:val="008B5DB8"/>
    <w:rsid w:val="008C2564"/>
    <w:rsid w:val="008C43F6"/>
    <w:rsid w:val="008D035E"/>
    <w:rsid w:val="008D13B7"/>
    <w:rsid w:val="008D4A6B"/>
    <w:rsid w:val="008D5DF1"/>
    <w:rsid w:val="008E20D2"/>
    <w:rsid w:val="008F128E"/>
    <w:rsid w:val="008F2819"/>
    <w:rsid w:val="008F3E26"/>
    <w:rsid w:val="008F6821"/>
    <w:rsid w:val="008F7167"/>
    <w:rsid w:val="00905A41"/>
    <w:rsid w:val="009123BC"/>
    <w:rsid w:val="00917937"/>
    <w:rsid w:val="00917AD2"/>
    <w:rsid w:val="0092791F"/>
    <w:rsid w:val="009312C6"/>
    <w:rsid w:val="00934130"/>
    <w:rsid w:val="009351C0"/>
    <w:rsid w:val="009410C2"/>
    <w:rsid w:val="009479B9"/>
    <w:rsid w:val="009532AA"/>
    <w:rsid w:val="0096221D"/>
    <w:rsid w:val="0096566E"/>
    <w:rsid w:val="009665A2"/>
    <w:rsid w:val="00977D6E"/>
    <w:rsid w:val="00980044"/>
    <w:rsid w:val="00982F16"/>
    <w:rsid w:val="009832F8"/>
    <w:rsid w:val="00985977"/>
    <w:rsid w:val="00991792"/>
    <w:rsid w:val="009940FF"/>
    <w:rsid w:val="009947C9"/>
    <w:rsid w:val="009949E7"/>
    <w:rsid w:val="00994FC6"/>
    <w:rsid w:val="00996E79"/>
    <w:rsid w:val="009A09E9"/>
    <w:rsid w:val="009A22BE"/>
    <w:rsid w:val="009A40CF"/>
    <w:rsid w:val="009B5A76"/>
    <w:rsid w:val="009C439F"/>
    <w:rsid w:val="009C53EB"/>
    <w:rsid w:val="009D5733"/>
    <w:rsid w:val="009D7525"/>
    <w:rsid w:val="009E12A7"/>
    <w:rsid w:val="009E43FD"/>
    <w:rsid w:val="009E44CB"/>
    <w:rsid w:val="009E6E4B"/>
    <w:rsid w:val="009F0599"/>
    <w:rsid w:val="009F4C22"/>
    <w:rsid w:val="009F62D9"/>
    <w:rsid w:val="00A00941"/>
    <w:rsid w:val="00A04CE0"/>
    <w:rsid w:val="00A04D6B"/>
    <w:rsid w:val="00A0746A"/>
    <w:rsid w:val="00A103F6"/>
    <w:rsid w:val="00A1075F"/>
    <w:rsid w:val="00A118AD"/>
    <w:rsid w:val="00A129D4"/>
    <w:rsid w:val="00A15383"/>
    <w:rsid w:val="00A15B58"/>
    <w:rsid w:val="00A16AC1"/>
    <w:rsid w:val="00A2208B"/>
    <w:rsid w:val="00A24301"/>
    <w:rsid w:val="00A26E60"/>
    <w:rsid w:val="00A30EF5"/>
    <w:rsid w:val="00A330DC"/>
    <w:rsid w:val="00A36D66"/>
    <w:rsid w:val="00A3711B"/>
    <w:rsid w:val="00A41E43"/>
    <w:rsid w:val="00A41FDC"/>
    <w:rsid w:val="00A446C7"/>
    <w:rsid w:val="00A45EDC"/>
    <w:rsid w:val="00A51277"/>
    <w:rsid w:val="00A51441"/>
    <w:rsid w:val="00A5301A"/>
    <w:rsid w:val="00A5619E"/>
    <w:rsid w:val="00A6269C"/>
    <w:rsid w:val="00A70DD8"/>
    <w:rsid w:val="00A7171A"/>
    <w:rsid w:val="00A71E0C"/>
    <w:rsid w:val="00A71F78"/>
    <w:rsid w:val="00A72541"/>
    <w:rsid w:val="00A755B3"/>
    <w:rsid w:val="00A809AD"/>
    <w:rsid w:val="00A8745E"/>
    <w:rsid w:val="00A90A39"/>
    <w:rsid w:val="00A966BB"/>
    <w:rsid w:val="00AA0F62"/>
    <w:rsid w:val="00AB2890"/>
    <w:rsid w:val="00AB6F50"/>
    <w:rsid w:val="00AC06AB"/>
    <w:rsid w:val="00AC1725"/>
    <w:rsid w:val="00AC2AF6"/>
    <w:rsid w:val="00AC41AB"/>
    <w:rsid w:val="00AD0DE6"/>
    <w:rsid w:val="00AD3D2C"/>
    <w:rsid w:val="00AD4968"/>
    <w:rsid w:val="00AE75CD"/>
    <w:rsid w:val="00B004BA"/>
    <w:rsid w:val="00B04191"/>
    <w:rsid w:val="00B043C1"/>
    <w:rsid w:val="00B0565B"/>
    <w:rsid w:val="00B0596D"/>
    <w:rsid w:val="00B11278"/>
    <w:rsid w:val="00B11713"/>
    <w:rsid w:val="00B13006"/>
    <w:rsid w:val="00B22C3C"/>
    <w:rsid w:val="00B3368C"/>
    <w:rsid w:val="00B34B81"/>
    <w:rsid w:val="00B35199"/>
    <w:rsid w:val="00B35971"/>
    <w:rsid w:val="00B37C9C"/>
    <w:rsid w:val="00B41774"/>
    <w:rsid w:val="00B4245B"/>
    <w:rsid w:val="00B43F3C"/>
    <w:rsid w:val="00B47A46"/>
    <w:rsid w:val="00B52FCA"/>
    <w:rsid w:val="00B53334"/>
    <w:rsid w:val="00B53F32"/>
    <w:rsid w:val="00B557C0"/>
    <w:rsid w:val="00B566D4"/>
    <w:rsid w:val="00B62CC7"/>
    <w:rsid w:val="00B64246"/>
    <w:rsid w:val="00B707BF"/>
    <w:rsid w:val="00B742C3"/>
    <w:rsid w:val="00B8049A"/>
    <w:rsid w:val="00B84C55"/>
    <w:rsid w:val="00B86608"/>
    <w:rsid w:val="00B90EEC"/>
    <w:rsid w:val="00B91E34"/>
    <w:rsid w:val="00B94E13"/>
    <w:rsid w:val="00B957BB"/>
    <w:rsid w:val="00B95EC2"/>
    <w:rsid w:val="00B9615A"/>
    <w:rsid w:val="00B96768"/>
    <w:rsid w:val="00B9747A"/>
    <w:rsid w:val="00BA1D17"/>
    <w:rsid w:val="00BA3F12"/>
    <w:rsid w:val="00BB12AC"/>
    <w:rsid w:val="00BB711D"/>
    <w:rsid w:val="00BC1044"/>
    <w:rsid w:val="00BC4814"/>
    <w:rsid w:val="00BC6697"/>
    <w:rsid w:val="00BC7BA6"/>
    <w:rsid w:val="00BC7DD5"/>
    <w:rsid w:val="00BD2A87"/>
    <w:rsid w:val="00BD3407"/>
    <w:rsid w:val="00BD40B0"/>
    <w:rsid w:val="00BD5613"/>
    <w:rsid w:val="00BD5EFA"/>
    <w:rsid w:val="00BD6221"/>
    <w:rsid w:val="00BD672A"/>
    <w:rsid w:val="00BD6880"/>
    <w:rsid w:val="00BE4540"/>
    <w:rsid w:val="00BE594F"/>
    <w:rsid w:val="00BF1C32"/>
    <w:rsid w:val="00BF3021"/>
    <w:rsid w:val="00C00263"/>
    <w:rsid w:val="00C02AD3"/>
    <w:rsid w:val="00C14110"/>
    <w:rsid w:val="00C162C5"/>
    <w:rsid w:val="00C17E3D"/>
    <w:rsid w:val="00C20DE5"/>
    <w:rsid w:val="00C3226C"/>
    <w:rsid w:val="00C32A6E"/>
    <w:rsid w:val="00C33E6E"/>
    <w:rsid w:val="00C40486"/>
    <w:rsid w:val="00C50C6F"/>
    <w:rsid w:val="00C54EB4"/>
    <w:rsid w:val="00C61872"/>
    <w:rsid w:val="00C63753"/>
    <w:rsid w:val="00C64A04"/>
    <w:rsid w:val="00C6503D"/>
    <w:rsid w:val="00C67339"/>
    <w:rsid w:val="00C71ECD"/>
    <w:rsid w:val="00C74115"/>
    <w:rsid w:val="00C762B4"/>
    <w:rsid w:val="00C76DFC"/>
    <w:rsid w:val="00C837C1"/>
    <w:rsid w:val="00C842F9"/>
    <w:rsid w:val="00C90C53"/>
    <w:rsid w:val="00C90FE0"/>
    <w:rsid w:val="00C91C1F"/>
    <w:rsid w:val="00C950BA"/>
    <w:rsid w:val="00C95A15"/>
    <w:rsid w:val="00C9614B"/>
    <w:rsid w:val="00CA098F"/>
    <w:rsid w:val="00CA1CC3"/>
    <w:rsid w:val="00CA1CC9"/>
    <w:rsid w:val="00CA46BF"/>
    <w:rsid w:val="00CA5BDC"/>
    <w:rsid w:val="00CB1739"/>
    <w:rsid w:val="00CB27DC"/>
    <w:rsid w:val="00CB2EE5"/>
    <w:rsid w:val="00CB516B"/>
    <w:rsid w:val="00CC3288"/>
    <w:rsid w:val="00CC6EA0"/>
    <w:rsid w:val="00CD34EA"/>
    <w:rsid w:val="00CE06D5"/>
    <w:rsid w:val="00CE2D62"/>
    <w:rsid w:val="00CE460E"/>
    <w:rsid w:val="00CF0DCC"/>
    <w:rsid w:val="00CF0FA5"/>
    <w:rsid w:val="00CF26D4"/>
    <w:rsid w:val="00CF746B"/>
    <w:rsid w:val="00D01A66"/>
    <w:rsid w:val="00D01CC2"/>
    <w:rsid w:val="00D0252F"/>
    <w:rsid w:val="00D02D8F"/>
    <w:rsid w:val="00D04E35"/>
    <w:rsid w:val="00D14BAE"/>
    <w:rsid w:val="00D22E31"/>
    <w:rsid w:val="00D2324D"/>
    <w:rsid w:val="00D25AF7"/>
    <w:rsid w:val="00D25E9D"/>
    <w:rsid w:val="00D26D74"/>
    <w:rsid w:val="00D26DB5"/>
    <w:rsid w:val="00D2755D"/>
    <w:rsid w:val="00D326EF"/>
    <w:rsid w:val="00D3492C"/>
    <w:rsid w:val="00D4130C"/>
    <w:rsid w:val="00D46F59"/>
    <w:rsid w:val="00D52B0C"/>
    <w:rsid w:val="00D549D0"/>
    <w:rsid w:val="00D5586C"/>
    <w:rsid w:val="00D55D9F"/>
    <w:rsid w:val="00D560CC"/>
    <w:rsid w:val="00D6010B"/>
    <w:rsid w:val="00D60FCE"/>
    <w:rsid w:val="00D629DB"/>
    <w:rsid w:val="00D74999"/>
    <w:rsid w:val="00D80480"/>
    <w:rsid w:val="00D8063E"/>
    <w:rsid w:val="00D80C81"/>
    <w:rsid w:val="00D8109A"/>
    <w:rsid w:val="00D8345D"/>
    <w:rsid w:val="00D84455"/>
    <w:rsid w:val="00D92F54"/>
    <w:rsid w:val="00D944D8"/>
    <w:rsid w:val="00DA13E2"/>
    <w:rsid w:val="00DA1417"/>
    <w:rsid w:val="00DA198F"/>
    <w:rsid w:val="00DA52BB"/>
    <w:rsid w:val="00DB04A5"/>
    <w:rsid w:val="00DB2A54"/>
    <w:rsid w:val="00DB415D"/>
    <w:rsid w:val="00DB7F13"/>
    <w:rsid w:val="00DC4C63"/>
    <w:rsid w:val="00DC4DAB"/>
    <w:rsid w:val="00DC7952"/>
    <w:rsid w:val="00DD1551"/>
    <w:rsid w:val="00DD7CAD"/>
    <w:rsid w:val="00DD7F79"/>
    <w:rsid w:val="00DE1D10"/>
    <w:rsid w:val="00DF0481"/>
    <w:rsid w:val="00DF1510"/>
    <w:rsid w:val="00E05C6A"/>
    <w:rsid w:val="00E05F57"/>
    <w:rsid w:val="00E07AA0"/>
    <w:rsid w:val="00E07EEF"/>
    <w:rsid w:val="00E15270"/>
    <w:rsid w:val="00E16B40"/>
    <w:rsid w:val="00E20C3C"/>
    <w:rsid w:val="00E24D85"/>
    <w:rsid w:val="00E25178"/>
    <w:rsid w:val="00E252CA"/>
    <w:rsid w:val="00E331BC"/>
    <w:rsid w:val="00E47F07"/>
    <w:rsid w:val="00E50926"/>
    <w:rsid w:val="00E5098D"/>
    <w:rsid w:val="00E51A6C"/>
    <w:rsid w:val="00E53D6C"/>
    <w:rsid w:val="00E57976"/>
    <w:rsid w:val="00E60C71"/>
    <w:rsid w:val="00E642C2"/>
    <w:rsid w:val="00E65765"/>
    <w:rsid w:val="00E668E2"/>
    <w:rsid w:val="00E6772E"/>
    <w:rsid w:val="00E74196"/>
    <w:rsid w:val="00E80947"/>
    <w:rsid w:val="00E8402A"/>
    <w:rsid w:val="00E9245E"/>
    <w:rsid w:val="00E94724"/>
    <w:rsid w:val="00E94AAC"/>
    <w:rsid w:val="00E95C07"/>
    <w:rsid w:val="00EA0FA7"/>
    <w:rsid w:val="00EA2186"/>
    <w:rsid w:val="00EA2B0A"/>
    <w:rsid w:val="00EA6FFC"/>
    <w:rsid w:val="00EB0C56"/>
    <w:rsid w:val="00EB2B5F"/>
    <w:rsid w:val="00EB2C6C"/>
    <w:rsid w:val="00EB685A"/>
    <w:rsid w:val="00EB710D"/>
    <w:rsid w:val="00EC15C1"/>
    <w:rsid w:val="00EC1F4F"/>
    <w:rsid w:val="00EC36E6"/>
    <w:rsid w:val="00EC3C17"/>
    <w:rsid w:val="00ED1C99"/>
    <w:rsid w:val="00ED1E75"/>
    <w:rsid w:val="00ED69EF"/>
    <w:rsid w:val="00ED7B9D"/>
    <w:rsid w:val="00EF2ED1"/>
    <w:rsid w:val="00EF3065"/>
    <w:rsid w:val="00EF50AC"/>
    <w:rsid w:val="00EF54C9"/>
    <w:rsid w:val="00EF7CCA"/>
    <w:rsid w:val="00EF7FB0"/>
    <w:rsid w:val="00F0066B"/>
    <w:rsid w:val="00F037F5"/>
    <w:rsid w:val="00F11470"/>
    <w:rsid w:val="00F12C19"/>
    <w:rsid w:val="00F14042"/>
    <w:rsid w:val="00F15327"/>
    <w:rsid w:val="00F15AEC"/>
    <w:rsid w:val="00F177AB"/>
    <w:rsid w:val="00F24576"/>
    <w:rsid w:val="00F250B4"/>
    <w:rsid w:val="00F252AB"/>
    <w:rsid w:val="00F25BF4"/>
    <w:rsid w:val="00F40E8A"/>
    <w:rsid w:val="00F419F9"/>
    <w:rsid w:val="00F43430"/>
    <w:rsid w:val="00F43B70"/>
    <w:rsid w:val="00F45976"/>
    <w:rsid w:val="00F45D2E"/>
    <w:rsid w:val="00F47B4D"/>
    <w:rsid w:val="00F54BCB"/>
    <w:rsid w:val="00F551B7"/>
    <w:rsid w:val="00F55439"/>
    <w:rsid w:val="00F561ED"/>
    <w:rsid w:val="00F61544"/>
    <w:rsid w:val="00F6570D"/>
    <w:rsid w:val="00F6751B"/>
    <w:rsid w:val="00F67939"/>
    <w:rsid w:val="00F73E2F"/>
    <w:rsid w:val="00F77295"/>
    <w:rsid w:val="00F836FB"/>
    <w:rsid w:val="00F84E3C"/>
    <w:rsid w:val="00F86562"/>
    <w:rsid w:val="00F878CE"/>
    <w:rsid w:val="00F92401"/>
    <w:rsid w:val="00F93056"/>
    <w:rsid w:val="00F93FC0"/>
    <w:rsid w:val="00F94C88"/>
    <w:rsid w:val="00F97A8A"/>
    <w:rsid w:val="00FA4C8A"/>
    <w:rsid w:val="00FA64EC"/>
    <w:rsid w:val="00FB3EBA"/>
    <w:rsid w:val="00FB5696"/>
    <w:rsid w:val="00FC6FAB"/>
    <w:rsid w:val="00FD1F21"/>
    <w:rsid w:val="00FD3055"/>
    <w:rsid w:val="00FD757A"/>
    <w:rsid w:val="00FD774E"/>
    <w:rsid w:val="00FD7A63"/>
    <w:rsid w:val="00FE1FC0"/>
    <w:rsid w:val="00FE715E"/>
    <w:rsid w:val="00FE7D4E"/>
    <w:rsid w:val="00FF2556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9F"/>
  </w:style>
  <w:style w:type="paragraph" w:styleId="Ttulo4">
    <w:name w:val="heading 4"/>
    <w:basedOn w:val="Normal"/>
    <w:link w:val="Ttulo4Car"/>
    <w:uiPriority w:val="9"/>
    <w:qFormat/>
    <w:rsid w:val="00D04E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048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42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2FE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2FE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96D"/>
  </w:style>
  <w:style w:type="paragraph" w:styleId="Piedepgina">
    <w:name w:val="footer"/>
    <w:basedOn w:val="Normal"/>
    <w:link w:val="Piedepgina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6D"/>
  </w:style>
  <w:style w:type="table" w:styleId="Tablaconcuadrcula">
    <w:name w:val="Table Grid"/>
    <w:basedOn w:val="Tablanormal"/>
    <w:rsid w:val="000A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6C45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C457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101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101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1017"/>
    <w:rPr>
      <w:vertAlign w:val="superscript"/>
    </w:rPr>
  </w:style>
  <w:style w:type="paragraph" w:styleId="Puesto">
    <w:name w:val="Title"/>
    <w:basedOn w:val="Normal"/>
    <w:next w:val="Normal"/>
    <w:link w:val="PuestoCar"/>
    <w:uiPriority w:val="10"/>
    <w:qFormat/>
    <w:rsid w:val="005954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954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4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954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467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rsid w:val="00D04E3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04E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04E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D04E35"/>
  </w:style>
  <w:style w:type="character" w:styleId="nfasis">
    <w:name w:val="Emphasis"/>
    <w:basedOn w:val="Fuentedeprrafopredeter"/>
    <w:uiPriority w:val="20"/>
    <w:qFormat/>
    <w:rsid w:val="005D2E77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7447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4726F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rsid w:val="003273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3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A1D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87B83-153E-4DB6-B5CB-C236D7C77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5.dotx</Template>
  <TotalTime>1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INTERVENCIÓN EDUCATIVA ANTE POSIBLE RIESGO Y/O SOSPECHA DE MALTRATO INFANTIL EN EL ENTORNO FAMILIAR</vt:lpstr>
    </vt:vector>
  </TitlesOfParts>
  <Company>Microsoft</Company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INTERVENCIÓN EDUCATIVA ANTE POSIBLE RIESGO Y/O SOSPECHA DE MALTRATO INFANTIL EN EL ENTORNO FAMILIAR</dc:title>
  <dc:subject>Dirección General de Innovación y Equidad Educativa</dc:subject>
  <dc:creator>FerTorFr@jcyl.es</dc:creator>
  <cp:lastModifiedBy>Francisco Jose Fernandez Torres</cp:lastModifiedBy>
  <cp:revision>2</cp:revision>
  <cp:lastPrinted>2021-04-07T06:48:00Z</cp:lastPrinted>
  <dcterms:created xsi:type="dcterms:W3CDTF">2021-04-09T07:10:00Z</dcterms:created>
  <dcterms:modified xsi:type="dcterms:W3CDTF">2021-04-09T07:10:00Z</dcterms:modified>
</cp:coreProperties>
</file>