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EE1" w:rsidRPr="007166D5" w:rsidRDefault="00262EE1" w:rsidP="004527FB">
      <w:pPr>
        <w:shd w:val="clear" w:color="auto" w:fill="FBD4B4" w:themeFill="accent6" w:themeFillTint="66"/>
        <w:spacing w:after="0" w:line="360" w:lineRule="auto"/>
        <w:jc w:val="center"/>
        <w:rPr>
          <w:rFonts w:ascii="Times New Roman" w:hAnsi="Times New Roman" w:cs="Times New Roman"/>
          <w:b/>
        </w:rPr>
      </w:pPr>
      <w:bookmarkStart w:id="0" w:name="A7"/>
      <w:bookmarkStart w:id="1" w:name="_GoBack"/>
      <w:bookmarkEnd w:id="1"/>
      <w:r w:rsidRPr="007166D5">
        <w:rPr>
          <w:rFonts w:ascii="Times New Roman" w:hAnsi="Times New Roman" w:cs="Times New Roman"/>
          <w:b/>
        </w:rPr>
        <w:t xml:space="preserve">ANEXO </w:t>
      </w:r>
      <w:bookmarkEnd w:id="0"/>
      <w:r w:rsidR="00977D6E">
        <w:rPr>
          <w:rFonts w:ascii="Times New Roman" w:hAnsi="Times New Roman" w:cs="Times New Roman"/>
          <w:b/>
        </w:rPr>
        <w:t>6</w:t>
      </w:r>
      <w:r w:rsidRPr="007166D5">
        <w:rPr>
          <w:rFonts w:ascii="Times New Roman" w:hAnsi="Times New Roman" w:cs="Times New Roman"/>
          <w:b/>
        </w:rPr>
        <w:t>:</w:t>
      </w:r>
    </w:p>
    <w:p w:rsidR="00262EE1" w:rsidRPr="007166D5" w:rsidRDefault="00262EE1" w:rsidP="004527FB">
      <w:pPr>
        <w:shd w:val="clear" w:color="auto" w:fill="FBD4B4" w:themeFill="accent6" w:themeFillTint="66"/>
        <w:tabs>
          <w:tab w:val="left" w:pos="1275"/>
        </w:tabs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VALORACIÓN </w:t>
      </w:r>
      <w:r w:rsidR="00467B25">
        <w:rPr>
          <w:rFonts w:ascii="Times New Roman" w:hAnsi="Times New Roman" w:cs="Times New Roman"/>
          <w:b/>
        </w:rPr>
        <w:t xml:space="preserve">ANUAL </w:t>
      </w:r>
      <w:r>
        <w:rPr>
          <w:rFonts w:ascii="Times New Roman" w:hAnsi="Times New Roman" w:cs="Times New Roman"/>
          <w:b/>
        </w:rPr>
        <w:t>DEL PROTOCOLO</w:t>
      </w:r>
    </w:p>
    <w:p w:rsidR="00262EE1" w:rsidRDefault="00262EE1" w:rsidP="006077A8">
      <w:pPr>
        <w:spacing w:after="0" w:line="240" w:lineRule="auto"/>
        <w:jc w:val="center"/>
        <w:rPr>
          <w:rFonts w:ascii="Book Antiqua" w:hAnsi="Book Antiqua" w:cs="Arial"/>
          <w:b/>
          <w:lang w:val="es-ES_tradnl"/>
        </w:rPr>
      </w:pPr>
    </w:p>
    <w:p w:rsidR="006077A8" w:rsidRPr="00861707" w:rsidRDefault="006077A8" w:rsidP="00025696">
      <w:pPr>
        <w:tabs>
          <w:tab w:val="left" w:pos="394"/>
          <w:tab w:val="center" w:pos="4252"/>
          <w:tab w:val="right" w:pos="8504"/>
        </w:tabs>
        <w:spacing w:before="120" w:after="120" w:line="240" w:lineRule="auto"/>
        <w:rPr>
          <w:rFonts w:ascii="Book Antiqua" w:eastAsia="MS Mincho" w:hAnsi="Book Antiqua" w:cs="Arial"/>
          <w:b/>
          <w:bCs/>
          <w:sz w:val="20"/>
          <w:szCs w:val="20"/>
        </w:rPr>
      </w:pPr>
      <w:r>
        <w:rPr>
          <w:rFonts w:ascii="Book Antiqua" w:eastAsia="MS Mincho" w:hAnsi="Book Antiqua" w:cs="Arial"/>
          <w:b/>
          <w:bCs/>
          <w:sz w:val="20"/>
          <w:szCs w:val="20"/>
        </w:rPr>
        <w:t xml:space="preserve">IDENTIFICACIÓN </w:t>
      </w:r>
      <w:r w:rsidRPr="00861707">
        <w:rPr>
          <w:rFonts w:ascii="Book Antiqua" w:eastAsia="MS Mincho" w:hAnsi="Book Antiqua" w:cs="Arial"/>
          <w:b/>
          <w:bCs/>
          <w:sz w:val="20"/>
          <w:szCs w:val="20"/>
        </w:rPr>
        <w:t xml:space="preserve">DEL </w:t>
      </w:r>
      <w:r w:rsidR="00025696">
        <w:rPr>
          <w:rFonts w:ascii="Book Antiqua" w:eastAsia="MS Mincho" w:hAnsi="Book Antiqua" w:cs="Arial"/>
          <w:b/>
          <w:bCs/>
          <w:sz w:val="20"/>
          <w:szCs w:val="20"/>
        </w:rPr>
        <w:t>CENTRO EDUCATIVO</w:t>
      </w:r>
    </w:p>
    <w:tbl>
      <w:tblPr>
        <w:tblW w:w="4984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1025"/>
        <w:gridCol w:w="2080"/>
        <w:gridCol w:w="1841"/>
        <w:gridCol w:w="992"/>
        <w:gridCol w:w="992"/>
        <w:gridCol w:w="2755"/>
      </w:tblGrid>
      <w:tr w:rsidR="006077A8" w:rsidRPr="00861707" w:rsidTr="00FA4C8A">
        <w:trPr>
          <w:cantSplit/>
          <w:trHeight w:val="340"/>
          <w:jc w:val="center"/>
        </w:trPr>
        <w:tc>
          <w:tcPr>
            <w:tcW w:w="3104" w:type="dxa"/>
            <w:gridSpan w:val="2"/>
            <w:shd w:val="clear" w:color="auto" w:fill="auto"/>
            <w:vAlign w:val="center"/>
          </w:tcPr>
          <w:p w:rsidR="006077A8" w:rsidRPr="008C4197" w:rsidRDefault="006077A8" w:rsidP="006077A8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/>
                <w:bCs/>
                <w:sz w:val="20"/>
                <w:szCs w:val="20"/>
              </w:rPr>
            </w:pPr>
            <w:r w:rsidRPr="008C4197">
              <w:rPr>
                <w:rFonts w:ascii="Book Antiqua" w:eastAsia="MS Mincho" w:hAnsi="Book Antiqua" w:cs="Arial"/>
                <w:b/>
                <w:bCs/>
                <w:sz w:val="20"/>
                <w:szCs w:val="20"/>
              </w:rPr>
              <w:t>Denominación Centro Educativo</w:t>
            </w:r>
          </w:p>
        </w:tc>
        <w:tc>
          <w:tcPr>
            <w:tcW w:w="6581" w:type="dxa"/>
            <w:gridSpan w:val="4"/>
            <w:shd w:val="clear" w:color="auto" w:fill="auto"/>
            <w:vAlign w:val="center"/>
          </w:tcPr>
          <w:p w:rsidR="006077A8" w:rsidRPr="00861707" w:rsidRDefault="006077A8" w:rsidP="006077A8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</w:p>
        </w:tc>
      </w:tr>
      <w:tr w:rsidR="006077A8" w:rsidRPr="00861707" w:rsidTr="00FA4C8A">
        <w:trPr>
          <w:cantSplit/>
          <w:trHeight w:val="340"/>
          <w:jc w:val="center"/>
        </w:trPr>
        <w:tc>
          <w:tcPr>
            <w:tcW w:w="1026" w:type="dxa"/>
            <w:vAlign w:val="center"/>
          </w:tcPr>
          <w:p w:rsidR="006077A8" w:rsidRPr="008C4197" w:rsidRDefault="006077A8" w:rsidP="006077A8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/>
                <w:bCs/>
                <w:sz w:val="20"/>
                <w:szCs w:val="20"/>
              </w:rPr>
            </w:pPr>
            <w:r w:rsidRPr="008C4197">
              <w:rPr>
                <w:rFonts w:ascii="Book Antiqua" w:eastAsia="MS Mincho" w:hAnsi="Book Antiqua" w:cs="Arial"/>
                <w:b/>
                <w:bCs/>
                <w:sz w:val="20"/>
                <w:szCs w:val="20"/>
              </w:rPr>
              <w:t>Localidad</w:t>
            </w:r>
          </w:p>
        </w:tc>
        <w:tc>
          <w:tcPr>
            <w:tcW w:w="4913" w:type="dxa"/>
            <w:gridSpan w:val="3"/>
            <w:vAlign w:val="center"/>
          </w:tcPr>
          <w:p w:rsidR="006077A8" w:rsidRPr="00861707" w:rsidRDefault="006077A8" w:rsidP="006077A8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077A8" w:rsidRPr="008C4197" w:rsidRDefault="006077A8" w:rsidP="006077A8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/>
                <w:bCs/>
                <w:sz w:val="20"/>
                <w:szCs w:val="20"/>
              </w:rPr>
            </w:pPr>
            <w:r w:rsidRPr="008C4197">
              <w:rPr>
                <w:rFonts w:ascii="Book Antiqua" w:eastAsia="MS Mincho" w:hAnsi="Book Antiqua" w:cs="Arial"/>
                <w:b/>
                <w:bCs/>
                <w:sz w:val="20"/>
                <w:szCs w:val="20"/>
              </w:rPr>
              <w:t>Provincia</w:t>
            </w:r>
          </w:p>
        </w:tc>
        <w:tc>
          <w:tcPr>
            <w:tcW w:w="2754" w:type="dxa"/>
            <w:shd w:val="clear" w:color="auto" w:fill="FFFFFF"/>
            <w:vAlign w:val="center"/>
          </w:tcPr>
          <w:p w:rsidR="006077A8" w:rsidRPr="00861707" w:rsidRDefault="006077A8" w:rsidP="006077A8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</w:p>
        </w:tc>
      </w:tr>
      <w:tr w:rsidR="006077A8" w:rsidRPr="00861707" w:rsidTr="00FA4C8A">
        <w:trPr>
          <w:cantSplit/>
          <w:trHeight w:val="340"/>
          <w:jc w:val="center"/>
        </w:trPr>
        <w:tc>
          <w:tcPr>
            <w:tcW w:w="1026" w:type="dxa"/>
            <w:vAlign w:val="center"/>
          </w:tcPr>
          <w:p w:rsidR="006077A8" w:rsidRPr="008C4197" w:rsidRDefault="006077A8" w:rsidP="006077A8">
            <w:pPr>
              <w:spacing w:after="0" w:line="240" w:lineRule="auto"/>
              <w:rPr>
                <w:rFonts w:ascii="Book Antiqua" w:eastAsia="MS Mincho" w:hAnsi="Book Antiqua" w:cs="Arial"/>
                <w:b/>
                <w:bCs/>
                <w:sz w:val="20"/>
                <w:szCs w:val="20"/>
              </w:rPr>
            </w:pPr>
            <w:r w:rsidRPr="008C4197">
              <w:rPr>
                <w:rFonts w:ascii="Book Antiqua" w:eastAsia="MS Mincho" w:hAnsi="Book Antiqua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2080" w:type="dxa"/>
            <w:vAlign w:val="center"/>
          </w:tcPr>
          <w:p w:rsidR="006077A8" w:rsidRPr="00861707" w:rsidRDefault="006077A8" w:rsidP="006077A8">
            <w:pPr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</w:p>
        </w:tc>
        <w:tc>
          <w:tcPr>
            <w:tcW w:w="1841" w:type="dxa"/>
            <w:vAlign w:val="center"/>
          </w:tcPr>
          <w:p w:rsidR="006077A8" w:rsidRPr="008C4197" w:rsidRDefault="006077A8" w:rsidP="006077A8">
            <w:pPr>
              <w:spacing w:after="0" w:line="240" w:lineRule="auto"/>
              <w:rPr>
                <w:rFonts w:ascii="Book Antiqua" w:eastAsia="MS Mincho" w:hAnsi="Book Antiqua" w:cs="Arial"/>
                <w:b/>
                <w:bCs/>
                <w:sz w:val="20"/>
                <w:szCs w:val="20"/>
              </w:rPr>
            </w:pPr>
            <w:r w:rsidRPr="008C4197">
              <w:rPr>
                <w:rFonts w:ascii="Book Antiqua" w:eastAsia="MS Mincho" w:hAnsi="Book Antiqua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4738" w:type="dxa"/>
            <w:gridSpan w:val="3"/>
            <w:vAlign w:val="center"/>
          </w:tcPr>
          <w:p w:rsidR="006077A8" w:rsidRPr="00861707" w:rsidRDefault="006077A8" w:rsidP="006077A8">
            <w:pPr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</w:p>
        </w:tc>
      </w:tr>
    </w:tbl>
    <w:p w:rsidR="006077A8" w:rsidRDefault="006077A8" w:rsidP="006077A8">
      <w:pPr>
        <w:tabs>
          <w:tab w:val="left" w:pos="394"/>
          <w:tab w:val="center" w:pos="4252"/>
          <w:tab w:val="right" w:pos="8504"/>
        </w:tabs>
        <w:spacing w:after="0" w:line="240" w:lineRule="auto"/>
        <w:rPr>
          <w:rFonts w:ascii="Book Antiqua" w:eastAsia="MS Mincho" w:hAnsi="Book Antiqua" w:cs="Arial"/>
          <w:b/>
          <w:bCs/>
          <w:sz w:val="20"/>
          <w:szCs w:val="20"/>
        </w:rPr>
      </w:pPr>
    </w:p>
    <w:p w:rsidR="006077A8" w:rsidRPr="00861707" w:rsidRDefault="006077A8" w:rsidP="00FA4C8A">
      <w:pPr>
        <w:tabs>
          <w:tab w:val="left" w:pos="394"/>
          <w:tab w:val="center" w:pos="4252"/>
          <w:tab w:val="right" w:pos="8504"/>
        </w:tabs>
        <w:spacing w:before="120" w:after="120" w:line="240" w:lineRule="auto"/>
        <w:rPr>
          <w:rFonts w:ascii="Book Antiqua" w:eastAsia="MS Mincho" w:hAnsi="Book Antiqua" w:cs="Arial"/>
          <w:b/>
          <w:bCs/>
          <w:sz w:val="20"/>
          <w:szCs w:val="20"/>
        </w:rPr>
      </w:pPr>
      <w:r>
        <w:rPr>
          <w:rFonts w:ascii="Book Antiqua" w:eastAsia="MS Mincho" w:hAnsi="Book Antiqua" w:cs="Arial"/>
          <w:b/>
          <w:bCs/>
          <w:sz w:val="20"/>
          <w:szCs w:val="20"/>
        </w:rPr>
        <w:t>GRADO DE UTILIZACIÓN DEL P</w:t>
      </w:r>
      <w:r w:rsidR="00025696">
        <w:rPr>
          <w:rFonts w:ascii="Book Antiqua" w:eastAsia="MS Mincho" w:hAnsi="Book Antiqua" w:cs="Arial"/>
          <w:b/>
          <w:bCs/>
          <w:sz w:val="20"/>
          <w:szCs w:val="20"/>
        </w:rPr>
        <w:t>ROTOCOLO EN EL CENTRO EDUCATIVO</w:t>
      </w:r>
    </w:p>
    <w:tbl>
      <w:tblPr>
        <w:tblW w:w="4984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057"/>
        <w:gridCol w:w="628"/>
      </w:tblGrid>
      <w:tr w:rsidR="006077A8" w:rsidRPr="00861707" w:rsidTr="00A15383">
        <w:trPr>
          <w:cantSplit/>
          <w:trHeight w:val="340"/>
          <w:jc w:val="center"/>
        </w:trPr>
        <w:tc>
          <w:tcPr>
            <w:tcW w:w="9057" w:type="dxa"/>
            <w:shd w:val="clear" w:color="auto" w:fill="auto"/>
            <w:vAlign w:val="center"/>
          </w:tcPr>
          <w:p w:rsidR="006077A8" w:rsidRPr="00861707" w:rsidRDefault="006077A8" w:rsidP="00A15383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  <w:r w:rsidRPr="00861707"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Nº de casos </w:t>
            </w:r>
            <w:r w:rsidR="00A15383">
              <w:rPr>
                <w:rFonts w:ascii="Book Antiqua" w:eastAsia="MS Mincho" w:hAnsi="Book Antiqua" w:cs="Arial"/>
                <w:bCs/>
                <w:sz w:val="20"/>
                <w:szCs w:val="20"/>
              </w:rPr>
              <w:t>comunica</w:t>
            </w:r>
            <w:r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dos como </w:t>
            </w:r>
            <w:r w:rsidR="00195185"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posible </w:t>
            </w:r>
            <w:r>
              <w:rPr>
                <w:rFonts w:ascii="Book Antiqua" w:eastAsia="MS Mincho" w:hAnsi="Book Antiqua" w:cs="Arial"/>
                <w:bCs/>
                <w:sz w:val="20"/>
                <w:szCs w:val="20"/>
              </w:rPr>
              <w:t>riesgo o sospecha de maltrato</w:t>
            </w:r>
            <w:r w:rsidRPr="00861707"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 </w:t>
            </w:r>
            <w:r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en el entorno familiar </w:t>
            </w:r>
            <w:r w:rsidRPr="00861707">
              <w:rPr>
                <w:rFonts w:ascii="Book Antiqua" w:eastAsia="MS Mincho" w:hAnsi="Book Antiqua" w:cs="Arial"/>
                <w:bCs/>
                <w:sz w:val="16"/>
                <w:szCs w:val="16"/>
              </w:rPr>
              <w:t xml:space="preserve">(Anexo </w:t>
            </w:r>
            <w:r>
              <w:rPr>
                <w:rFonts w:ascii="Book Antiqua" w:eastAsia="MS Mincho" w:hAnsi="Book Antiqua" w:cs="Arial"/>
                <w:bCs/>
                <w:sz w:val="16"/>
                <w:szCs w:val="16"/>
              </w:rPr>
              <w:t>1</w:t>
            </w:r>
            <w:r w:rsidRPr="00861707">
              <w:rPr>
                <w:rFonts w:ascii="Book Antiqua" w:eastAsia="MS Mincho" w:hAnsi="Book Antiqua" w:cs="Arial"/>
                <w:bCs/>
                <w:sz w:val="16"/>
                <w:szCs w:val="16"/>
              </w:rPr>
              <w:t>)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6077A8" w:rsidRPr="00861707" w:rsidRDefault="006077A8" w:rsidP="006077A8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</w:p>
        </w:tc>
      </w:tr>
      <w:tr w:rsidR="006077A8" w:rsidRPr="00861707" w:rsidTr="00A15383">
        <w:trPr>
          <w:cantSplit/>
          <w:trHeight w:val="340"/>
          <w:jc w:val="center"/>
        </w:trPr>
        <w:tc>
          <w:tcPr>
            <w:tcW w:w="9057" w:type="dxa"/>
            <w:vAlign w:val="center"/>
          </w:tcPr>
          <w:p w:rsidR="006077A8" w:rsidRPr="00BF71A6" w:rsidRDefault="006077A8" w:rsidP="00A15383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  <w:r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Nº de casos </w:t>
            </w:r>
            <w:r w:rsidR="00A15383"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valorados como de </w:t>
            </w:r>
            <w:r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Actuación Inmediata </w:t>
            </w:r>
            <w:r w:rsidRPr="00861707">
              <w:rPr>
                <w:rFonts w:ascii="Book Antiqua" w:eastAsia="MS Mincho" w:hAnsi="Book Antiqua" w:cs="Arial"/>
                <w:bCs/>
                <w:sz w:val="16"/>
                <w:szCs w:val="16"/>
              </w:rPr>
              <w:t xml:space="preserve">(Anexo </w:t>
            </w:r>
            <w:r>
              <w:rPr>
                <w:rFonts w:ascii="Book Antiqua" w:eastAsia="MS Mincho" w:hAnsi="Book Antiqua" w:cs="Arial"/>
                <w:bCs/>
                <w:sz w:val="16"/>
                <w:szCs w:val="16"/>
              </w:rPr>
              <w:t>2</w:t>
            </w:r>
            <w:r w:rsidRPr="00861707">
              <w:rPr>
                <w:rFonts w:ascii="Book Antiqua" w:eastAsia="MS Mincho" w:hAnsi="Book Antiqua" w:cs="Arial"/>
                <w:bCs/>
                <w:sz w:val="16"/>
                <w:szCs w:val="16"/>
              </w:rPr>
              <w:t>)</w:t>
            </w:r>
          </w:p>
        </w:tc>
        <w:tc>
          <w:tcPr>
            <w:tcW w:w="628" w:type="dxa"/>
            <w:shd w:val="clear" w:color="auto" w:fill="FFFFFF"/>
            <w:vAlign w:val="center"/>
          </w:tcPr>
          <w:p w:rsidR="006077A8" w:rsidRPr="00861707" w:rsidRDefault="006077A8" w:rsidP="006077A8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</w:p>
        </w:tc>
      </w:tr>
      <w:tr w:rsidR="006077A8" w:rsidRPr="00861707" w:rsidTr="00A15383">
        <w:trPr>
          <w:cantSplit/>
          <w:trHeight w:val="340"/>
          <w:jc w:val="center"/>
        </w:trPr>
        <w:tc>
          <w:tcPr>
            <w:tcW w:w="9057" w:type="dxa"/>
            <w:vAlign w:val="center"/>
          </w:tcPr>
          <w:p w:rsidR="006077A8" w:rsidRPr="00BF71A6" w:rsidRDefault="006077A8" w:rsidP="00A15383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  <w:r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Nº de casos </w:t>
            </w:r>
            <w:r w:rsidR="00A15383">
              <w:rPr>
                <w:rFonts w:ascii="Book Antiqua" w:eastAsia="MS Mincho" w:hAnsi="Book Antiqua" w:cs="Arial"/>
                <w:bCs/>
                <w:sz w:val="20"/>
                <w:szCs w:val="20"/>
              </w:rPr>
              <w:t>valorados como</w:t>
            </w:r>
            <w:r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 de Actuación </w:t>
            </w:r>
            <w:r w:rsidR="00195185">
              <w:rPr>
                <w:rFonts w:ascii="Book Antiqua" w:eastAsia="MS Mincho" w:hAnsi="Book Antiqua" w:cs="Arial"/>
                <w:bCs/>
                <w:sz w:val="20"/>
                <w:szCs w:val="20"/>
              </w:rPr>
              <w:t>Ordinaria</w:t>
            </w:r>
            <w:r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 </w:t>
            </w:r>
            <w:r>
              <w:rPr>
                <w:rFonts w:ascii="Book Antiqua" w:eastAsia="MS Mincho" w:hAnsi="Book Antiqua" w:cs="Arial"/>
                <w:bCs/>
                <w:sz w:val="16"/>
                <w:szCs w:val="16"/>
              </w:rPr>
              <w:t>(Anexo 2</w:t>
            </w:r>
            <w:r w:rsidRPr="00BF71A6">
              <w:rPr>
                <w:rFonts w:ascii="Book Antiqua" w:eastAsia="MS Mincho" w:hAnsi="Book Antiqua" w:cs="Arial"/>
                <w:bCs/>
                <w:sz w:val="16"/>
                <w:szCs w:val="16"/>
              </w:rPr>
              <w:t>)</w:t>
            </w:r>
          </w:p>
        </w:tc>
        <w:tc>
          <w:tcPr>
            <w:tcW w:w="628" w:type="dxa"/>
            <w:shd w:val="clear" w:color="auto" w:fill="FFFFFF"/>
            <w:vAlign w:val="center"/>
          </w:tcPr>
          <w:p w:rsidR="006077A8" w:rsidRPr="00861707" w:rsidRDefault="006077A8" w:rsidP="006077A8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</w:p>
        </w:tc>
      </w:tr>
      <w:tr w:rsidR="006077A8" w:rsidRPr="00861707" w:rsidTr="00A15383">
        <w:trPr>
          <w:cantSplit/>
          <w:trHeight w:val="340"/>
          <w:jc w:val="center"/>
        </w:trPr>
        <w:tc>
          <w:tcPr>
            <w:tcW w:w="9057" w:type="dxa"/>
            <w:vAlign w:val="center"/>
          </w:tcPr>
          <w:p w:rsidR="006077A8" w:rsidRPr="00BF71A6" w:rsidRDefault="006077A8" w:rsidP="00A15383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  <w:r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Nº de casos </w:t>
            </w:r>
            <w:r w:rsidR="00DA198F"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notificados </w:t>
            </w:r>
            <w:r w:rsidR="00A15383"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por el centro educativo </w:t>
            </w:r>
            <w:r w:rsidR="00DA198F">
              <w:rPr>
                <w:rFonts w:ascii="Book Antiqua" w:eastAsia="MS Mincho" w:hAnsi="Book Antiqua" w:cs="Arial"/>
                <w:bCs/>
                <w:sz w:val="20"/>
                <w:szCs w:val="20"/>
              </w:rPr>
              <w:t>a las Fuerzas</w:t>
            </w:r>
            <w:r w:rsidR="00A15383">
              <w:rPr>
                <w:rFonts w:ascii="Book Antiqua" w:eastAsia="MS Mincho" w:hAnsi="Book Antiqua" w:cs="Arial"/>
                <w:bCs/>
                <w:sz w:val="20"/>
                <w:szCs w:val="20"/>
              </w:rPr>
              <w:t>/</w:t>
            </w:r>
            <w:r w:rsidR="00DA198F">
              <w:rPr>
                <w:rFonts w:ascii="Book Antiqua" w:eastAsia="MS Mincho" w:hAnsi="Book Antiqua" w:cs="Arial"/>
                <w:bCs/>
                <w:sz w:val="20"/>
                <w:szCs w:val="20"/>
              </w:rPr>
              <w:t>Cuerpos Seguridad del Estado</w:t>
            </w:r>
            <w:r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 </w:t>
            </w:r>
            <w:r>
              <w:rPr>
                <w:rFonts w:ascii="Book Antiqua" w:eastAsia="MS Mincho" w:hAnsi="Book Antiqua" w:cs="Arial"/>
                <w:bCs/>
                <w:sz w:val="16"/>
                <w:szCs w:val="16"/>
              </w:rPr>
              <w:t xml:space="preserve">(Anexo </w:t>
            </w:r>
            <w:r w:rsidR="00195185">
              <w:rPr>
                <w:rFonts w:ascii="Book Antiqua" w:eastAsia="MS Mincho" w:hAnsi="Book Antiqua" w:cs="Arial"/>
                <w:bCs/>
                <w:sz w:val="16"/>
                <w:szCs w:val="16"/>
              </w:rPr>
              <w:t>2</w:t>
            </w:r>
            <w:r w:rsidRPr="00BF71A6">
              <w:rPr>
                <w:rFonts w:ascii="Book Antiqua" w:eastAsia="MS Mincho" w:hAnsi="Book Antiqua" w:cs="Arial"/>
                <w:bCs/>
                <w:sz w:val="16"/>
                <w:szCs w:val="16"/>
              </w:rPr>
              <w:t>)</w:t>
            </w:r>
          </w:p>
        </w:tc>
        <w:tc>
          <w:tcPr>
            <w:tcW w:w="628" w:type="dxa"/>
            <w:vAlign w:val="center"/>
          </w:tcPr>
          <w:p w:rsidR="006077A8" w:rsidRPr="00861707" w:rsidRDefault="006077A8" w:rsidP="006077A8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</w:p>
        </w:tc>
      </w:tr>
      <w:tr w:rsidR="00DA198F" w:rsidRPr="00861707" w:rsidTr="00A15383">
        <w:trPr>
          <w:cantSplit/>
          <w:trHeight w:val="340"/>
          <w:jc w:val="center"/>
        </w:trPr>
        <w:tc>
          <w:tcPr>
            <w:tcW w:w="9057" w:type="dxa"/>
            <w:vAlign w:val="center"/>
          </w:tcPr>
          <w:p w:rsidR="00DA198F" w:rsidRDefault="00DA198F" w:rsidP="005B0CC4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  <w:r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Nº de casos notificados </w:t>
            </w:r>
            <w:r w:rsidR="005B0CC4"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por </w:t>
            </w:r>
            <w:r w:rsidR="00A15383"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el centro educativo </w:t>
            </w:r>
            <w:r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a las corporaciones locales (CEAS) </w:t>
            </w:r>
            <w:r>
              <w:rPr>
                <w:rFonts w:ascii="Book Antiqua" w:eastAsia="MS Mincho" w:hAnsi="Book Antiqua" w:cs="Arial"/>
                <w:bCs/>
                <w:sz w:val="16"/>
                <w:szCs w:val="16"/>
              </w:rPr>
              <w:t>(Anexo 2</w:t>
            </w:r>
            <w:r w:rsidRPr="00BF71A6">
              <w:rPr>
                <w:rFonts w:ascii="Book Antiqua" w:eastAsia="MS Mincho" w:hAnsi="Book Antiqua" w:cs="Arial"/>
                <w:bCs/>
                <w:sz w:val="16"/>
                <w:szCs w:val="16"/>
              </w:rPr>
              <w:t>)</w:t>
            </w:r>
            <w:r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28" w:type="dxa"/>
            <w:vAlign w:val="center"/>
          </w:tcPr>
          <w:p w:rsidR="00DA198F" w:rsidRPr="00861707" w:rsidRDefault="00DA198F" w:rsidP="006077A8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</w:p>
        </w:tc>
      </w:tr>
      <w:tr w:rsidR="00A15383" w:rsidRPr="00861707" w:rsidTr="00A15383">
        <w:trPr>
          <w:cantSplit/>
          <w:trHeight w:val="340"/>
          <w:jc w:val="center"/>
        </w:trPr>
        <w:tc>
          <w:tcPr>
            <w:tcW w:w="9057" w:type="dxa"/>
            <w:tcBorders>
              <w:bottom w:val="single" w:sz="4" w:space="0" w:color="auto"/>
            </w:tcBorders>
            <w:vAlign w:val="center"/>
          </w:tcPr>
          <w:p w:rsidR="00A15383" w:rsidRDefault="00A15383" w:rsidP="00DA198F">
            <w:pPr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  <w:r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Nº de solicitudes de petición de información emitidas por el centro educativo </w:t>
            </w:r>
            <w:r>
              <w:rPr>
                <w:rFonts w:ascii="Book Antiqua" w:eastAsia="MS Mincho" w:hAnsi="Book Antiqua" w:cs="Arial"/>
                <w:bCs/>
                <w:sz w:val="16"/>
                <w:szCs w:val="16"/>
              </w:rPr>
              <w:t>(Anexo 6</w:t>
            </w:r>
            <w:r w:rsidRPr="00BF71A6">
              <w:rPr>
                <w:rFonts w:ascii="Book Antiqua" w:eastAsia="MS Mincho" w:hAnsi="Book Antiqua" w:cs="Arial"/>
                <w:bCs/>
                <w:sz w:val="16"/>
                <w:szCs w:val="16"/>
              </w:rPr>
              <w:t>)</w:t>
            </w:r>
          </w:p>
        </w:tc>
        <w:tc>
          <w:tcPr>
            <w:tcW w:w="628" w:type="dxa"/>
            <w:tcBorders>
              <w:bottom w:val="single" w:sz="4" w:space="0" w:color="auto"/>
            </w:tcBorders>
            <w:vAlign w:val="center"/>
          </w:tcPr>
          <w:p w:rsidR="00A15383" w:rsidRPr="00861707" w:rsidRDefault="00A15383" w:rsidP="006077A8">
            <w:pPr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</w:p>
        </w:tc>
      </w:tr>
      <w:tr w:rsidR="006077A8" w:rsidRPr="00861707" w:rsidTr="00A15383">
        <w:trPr>
          <w:cantSplit/>
          <w:trHeight w:val="340"/>
          <w:jc w:val="center"/>
        </w:trPr>
        <w:tc>
          <w:tcPr>
            <w:tcW w:w="9057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077A8" w:rsidRPr="00861707" w:rsidRDefault="006077A8" w:rsidP="006F5DFB">
            <w:pPr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  <w:r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Nº de </w:t>
            </w:r>
            <w:r w:rsidR="005B0CC4"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respuestas </w:t>
            </w:r>
            <w:r w:rsidR="006F5DFB">
              <w:rPr>
                <w:rFonts w:ascii="Book Antiqua" w:eastAsia="MS Mincho" w:hAnsi="Book Antiqua" w:cs="Arial"/>
                <w:bCs/>
                <w:sz w:val="20"/>
                <w:szCs w:val="20"/>
              </w:rPr>
              <w:t>a una</w:t>
            </w:r>
            <w:r w:rsidR="005B0CC4"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 petición de información recibidas </w:t>
            </w:r>
            <w:r w:rsidR="006F5DFB">
              <w:rPr>
                <w:rFonts w:ascii="Book Antiqua" w:eastAsia="MS Mincho" w:hAnsi="Book Antiqua" w:cs="Arial"/>
                <w:bCs/>
                <w:sz w:val="20"/>
                <w:szCs w:val="20"/>
              </w:rPr>
              <w:t>en</w:t>
            </w:r>
            <w:r w:rsidR="005B0CC4">
              <w:rPr>
                <w:rFonts w:ascii="Book Antiqua" w:eastAsia="MS Mincho" w:hAnsi="Book Antiqua" w:cs="Arial"/>
                <w:bCs/>
                <w:sz w:val="20"/>
                <w:szCs w:val="20"/>
              </w:rPr>
              <w:t xml:space="preserve"> el centro educativo </w:t>
            </w:r>
            <w:r>
              <w:rPr>
                <w:rFonts w:ascii="Book Antiqua" w:eastAsia="MS Mincho" w:hAnsi="Book Antiqua" w:cs="Arial"/>
                <w:bCs/>
                <w:sz w:val="16"/>
                <w:szCs w:val="16"/>
              </w:rPr>
              <w:t xml:space="preserve">(Anexo </w:t>
            </w:r>
            <w:r w:rsidR="00A15383">
              <w:rPr>
                <w:rFonts w:ascii="Book Antiqua" w:eastAsia="MS Mincho" w:hAnsi="Book Antiqua" w:cs="Arial"/>
                <w:bCs/>
                <w:sz w:val="16"/>
                <w:szCs w:val="16"/>
              </w:rPr>
              <w:t>6</w:t>
            </w:r>
            <w:r w:rsidRPr="00BF71A6">
              <w:rPr>
                <w:rFonts w:ascii="Book Antiqua" w:eastAsia="MS Mincho" w:hAnsi="Book Antiqua" w:cs="Arial"/>
                <w:bCs/>
                <w:sz w:val="16"/>
                <w:szCs w:val="16"/>
              </w:rPr>
              <w:t>)</w:t>
            </w:r>
          </w:p>
        </w:tc>
        <w:tc>
          <w:tcPr>
            <w:tcW w:w="628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6077A8" w:rsidRPr="00861707" w:rsidRDefault="006077A8" w:rsidP="006077A8">
            <w:pPr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</w:p>
        </w:tc>
      </w:tr>
    </w:tbl>
    <w:p w:rsidR="006077A8" w:rsidRDefault="006077A8" w:rsidP="006077A8">
      <w:pPr>
        <w:tabs>
          <w:tab w:val="left" w:pos="394"/>
          <w:tab w:val="center" w:pos="4252"/>
          <w:tab w:val="right" w:pos="8504"/>
        </w:tabs>
        <w:spacing w:after="0" w:line="240" w:lineRule="auto"/>
        <w:rPr>
          <w:rFonts w:ascii="Book Antiqua" w:eastAsia="MS Mincho" w:hAnsi="Book Antiqua" w:cs="Arial"/>
          <w:b/>
          <w:bCs/>
          <w:sz w:val="20"/>
          <w:szCs w:val="20"/>
        </w:rPr>
      </w:pPr>
    </w:p>
    <w:p w:rsidR="006077A8" w:rsidRPr="00861707" w:rsidRDefault="006077A8" w:rsidP="00FA4C8A">
      <w:pPr>
        <w:tabs>
          <w:tab w:val="left" w:pos="394"/>
          <w:tab w:val="center" w:pos="4252"/>
          <w:tab w:val="right" w:pos="8504"/>
        </w:tabs>
        <w:spacing w:before="120" w:after="120" w:line="240" w:lineRule="auto"/>
        <w:rPr>
          <w:rFonts w:ascii="Book Antiqua" w:eastAsia="MS Mincho" w:hAnsi="Book Antiqua" w:cs="Arial"/>
          <w:b/>
          <w:bCs/>
          <w:sz w:val="20"/>
          <w:szCs w:val="20"/>
        </w:rPr>
      </w:pPr>
      <w:r w:rsidRPr="00861707">
        <w:rPr>
          <w:rFonts w:ascii="Book Antiqua" w:eastAsia="MS Mincho" w:hAnsi="Book Antiqua" w:cs="Arial"/>
          <w:b/>
          <w:bCs/>
          <w:sz w:val="20"/>
          <w:szCs w:val="20"/>
        </w:rPr>
        <w:t xml:space="preserve">VALORACIÓN </w:t>
      </w:r>
      <w:r w:rsidR="00025696">
        <w:rPr>
          <w:rFonts w:ascii="Book Antiqua" w:eastAsia="MS Mincho" w:hAnsi="Book Antiqua" w:cs="Arial"/>
          <w:b/>
          <w:bCs/>
          <w:sz w:val="20"/>
          <w:szCs w:val="20"/>
        </w:rPr>
        <w:t>CUALITATIVA DEL PROTOCOLO</w:t>
      </w:r>
    </w:p>
    <w:tbl>
      <w:tblPr>
        <w:tblW w:w="4984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685"/>
      </w:tblGrid>
      <w:tr w:rsidR="006077A8" w:rsidRPr="0038017B" w:rsidTr="00DC4C63">
        <w:trPr>
          <w:cantSplit/>
          <w:trHeight w:val="340"/>
          <w:jc w:val="center"/>
        </w:trPr>
        <w:tc>
          <w:tcPr>
            <w:tcW w:w="9685" w:type="dxa"/>
            <w:shd w:val="clear" w:color="auto" w:fill="F2F2F2" w:themeFill="background1" w:themeFillShade="F2"/>
            <w:vAlign w:val="center"/>
          </w:tcPr>
          <w:p w:rsidR="006077A8" w:rsidRPr="0038017B" w:rsidRDefault="006077A8" w:rsidP="006077A8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/>
                <w:bCs/>
                <w:sz w:val="20"/>
                <w:szCs w:val="20"/>
              </w:rPr>
            </w:pPr>
            <w:r w:rsidRPr="0038017B">
              <w:rPr>
                <w:rFonts w:ascii="Book Antiqua" w:eastAsia="MS Mincho" w:hAnsi="Book Antiqua" w:cs="Arial"/>
                <w:b/>
                <w:bCs/>
                <w:sz w:val="20"/>
                <w:szCs w:val="20"/>
              </w:rPr>
              <w:t>Principales dificultades detectadas en la aplicación del protocolo en el centro educativo</w:t>
            </w:r>
          </w:p>
        </w:tc>
      </w:tr>
      <w:tr w:rsidR="006077A8" w:rsidRPr="005064E2" w:rsidTr="006077A8">
        <w:trPr>
          <w:cantSplit/>
          <w:trHeight w:val="367"/>
          <w:jc w:val="center"/>
        </w:trPr>
        <w:tc>
          <w:tcPr>
            <w:tcW w:w="9685" w:type="dxa"/>
            <w:vAlign w:val="center"/>
          </w:tcPr>
          <w:p w:rsidR="006077A8" w:rsidRDefault="006077A8" w:rsidP="006077A8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</w:p>
          <w:p w:rsidR="006077A8" w:rsidRPr="005064E2" w:rsidRDefault="006077A8" w:rsidP="006077A8">
            <w:pPr>
              <w:tabs>
                <w:tab w:val="center" w:pos="4252"/>
                <w:tab w:val="right" w:pos="8504"/>
              </w:tabs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</w:p>
        </w:tc>
      </w:tr>
      <w:tr w:rsidR="006077A8" w:rsidRPr="0038017B" w:rsidTr="00DC4C63">
        <w:trPr>
          <w:cantSplit/>
          <w:trHeight w:val="340"/>
          <w:jc w:val="center"/>
        </w:trPr>
        <w:tc>
          <w:tcPr>
            <w:tcW w:w="9685" w:type="dxa"/>
            <w:shd w:val="clear" w:color="auto" w:fill="F2F2F2" w:themeFill="background1" w:themeFillShade="F2"/>
            <w:vAlign w:val="center"/>
          </w:tcPr>
          <w:p w:rsidR="006077A8" w:rsidRPr="0038017B" w:rsidRDefault="006077A8" w:rsidP="006077A8">
            <w:pPr>
              <w:spacing w:after="0" w:line="240" w:lineRule="auto"/>
              <w:rPr>
                <w:rFonts w:ascii="Book Antiqua" w:eastAsia="MS Mincho" w:hAnsi="Book Antiqua" w:cs="Arial"/>
                <w:b/>
                <w:bCs/>
                <w:sz w:val="20"/>
                <w:szCs w:val="20"/>
              </w:rPr>
            </w:pPr>
            <w:r w:rsidRPr="0038017B">
              <w:rPr>
                <w:rFonts w:ascii="Book Antiqua" w:eastAsia="MS Mincho" w:hAnsi="Book Antiqua" w:cs="Arial"/>
                <w:b/>
                <w:bCs/>
                <w:sz w:val="20"/>
                <w:szCs w:val="20"/>
              </w:rPr>
              <w:t>Propuestas de Mejora respecto a las dificultades detectadas</w:t>
            </w:r>
          </w:p>
        </w:tc>
      </w:tr>
      <w:tr w:rsidR="006077A8" w:rsidRPr="005064E2" w:rsidTr="006077A8">
        <w:trPr>
          <w:cantSplit/>
          <w:trHeight w:val="91"/>
          <w:jc w:val="center"/>
        </w:trPr>
        <w:tc>
          <w:tcPr>
            <w:tcW w:w="9685" w:type="dxa"/>
            <w:vAlign w:val="center"/>
          </w:tcPr>
          <w:p w:rsidR="006077A8" w:rsidRDefault="006077A8" w:rsidP="006077A8">
            <w:pPr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</w:p>
          <w:p w:rsidR="006077A8" w:rsidRPr="005064E2" w:rsidRDefault="006077A8" w:rsidP="006077A8">
            <w:pPr>
              <w:spacing w:after="0" w:line="240" w:lineRule="auto"/>
              <w:rPr>
                <w:rFonts w:ascii="Book Antiqua" w:eastAsia="MS Mincho" w:hAnsi="Book Antiqua" w:cs="Arial"/>
                <w:bCs/>
                <w:sz w:val="20"/>
                <w:szCs w:val="20"/>
              </w:rPr>
            </w:pPr>
          </w:p>
        </w:tc>
      </w:tr>
    </w:tbl>
    <w:p w:rsidR="006077A8" w:rsidRDefault="006077A8" w:rsidP="006077A8">
      <w:pPr>
        <w:tabs>
          <w:tab w:val="left" w:pos="506"/>
          <w:tab w:val="left" w:pos="2279"/>
          <w:tab w:val="left" w:pos="2594"/>
          <w:tab w:val="left" w:pos="3223"/>
          <w:tab w:val="left" w:pos="3694"/>
          <w:tab w:val="left" w:pos="6208"/>
          <w:tab w:val="left" w:pos="6684"/>
        </w:tabs>
        <w:suppressAutoHyphens/>
        <w:spacing w:after="0" w:line="240" w:lineRule="auto"/>
        <w:rPr>
          <w:rFonts w:ascii="Book Antiqua" w:hAnsi="Book Antiqua" w:cs="Arial"/>
          <w:sz w:val="20"/>
          <w:szCs w:val="20"/>
        </w:rPr>
      </w:pPr>
    </w:p>
    <w:p w:rsidR="006077A8" w:rsidRDefault="006077A8" w:rsidP="00F252AB">
      <w:pPr>
        <w:tabs>
          <w:tab w:val="left" w:pos="506"/>
          <w:tab w:val="left" w:pos="2279"/>
          <w:tab w:val="left" w:pos="2594"/>
          <w:tab w:val="left" w:pos="3223"/>
          <w:tab w:val="left" w:pos="3694"/>
          <w:tab w:val="left" w:pos="6208"/>
          <w:tab w:val="left" w:pos="6684"/>
        </w:tabs>
        <w:suppressAutoHyphens/>
        <w:spacing w:before="240" w:after="0" w:line="240" w:lineRule="auto"/>
        <w:rPr>
          <w:rFonts w:ascii="Book Antiqua" w:hAnsi="Book Antiqua" w:cs="Arial"/>
          <w:sz w:val="20"/>
          <w:szCs w:val="20"/>
        </w:rPr>
      </w:pPr>
      <w:r w:rsidRPr="00861707">
        <w:rPr>
          <w:rFonts w:ascii="Book Antiqua" w:hAnsi="Book Antiqua" w:cs="Arial"/>
          <w:sz w:val="20"/>
          <w:szCs w:val="20"/>
        </w:rPr>
        <w:tab/>
      </w:r>
      <w:r w:rsidRPr="00861707">
        <w:rPr>
          <w:rFonts w:ascii="Book Antiqua" w:hAnsi="Book Antiqua" w:cs="Arial"/>
          <w:sz w:val="20"/>
          <w:szCs w:val="20"/>
        </w:rPr>
        <w:tab/>
      </w:r>
      <w:r w:rsidRPr="00861707">
        <w:rPr>
          <w:rFonts w:ascii="Book Antiqua" w:hAnsi="Book Antiqua" w:cs="Arial"/>
          <w:sz w:val="20"/>
          <w:szCs w:val="20"/>
        </w:rPr>
        <w:tab/>
      </w:r>
      <w:r w:rsidRPr="00861707">
        <w:rPr>
          <w:rFonts w:ascii="Book Antiqua" w:hAnsi="Book Antiqua" w:cs="Arial"/>
          <w:sz w:val="20"/>
          <w:szCs w:val="20"/>
        </w:rPr>
        <w:tab/>
      </w:r>
      <w:r>
        <w:rPr>
          <w:rFonts w:ascii="Book Antiqua" w:hAnsi="Book Antiqua" w:cs="Arial"/>
          <w:sz w:val="20"/>
          <w:szCs w:val="20"/>
        </w:rPr>
        <w:tab/>
        <w:t xml:space="preserve">      </w:t>
      </w:r>
      <w:r w:rsidRPr="00861707">
        <w:rPr>
          <w:rFonts w:ascii="Book Antiqua" w:hAnsi="Book Antiqua" w:cs="Arial"/>
          <w:sz w:val="20"/>
          <w:szCs w:val="20"/>
        </w:rPr>
        <w:t>En</w:t>
      </w:r>
      <w:r>
        <w:rPr>
          <w:rFonts w:ascii="Book Antiqua" w:hAnsi="Book Antiqua" w:cs="Arial"/>
          <w:sz w:val="20"/>
          <w:szCs w:val="20"/>
        </w:rPr>
        <w:t>,</w:t>
      </w:r>
      <w:r w:rsidRPr="00861707">
        <w:rPr>
          <w:rFonts w:ascii="Book Antiqua" w:hAnsi="Book Antiqua" w:cs="Arial"/>
          <w:sz w:val="20"/>
          <w:szCs w:val="20"/>
        </w:rPr>
        <w:t xml:space="preserve"> ______________ a _____ de ____________ </w:t>
      </w:r>
      <w:proofErr w:type="spellStart"/>
      <w:r w:rsidRPr="00861707">
        <w:rPr>
          <w:rFonts w:ascii="Book Antiqua" w:hAnsi="Book Antiqua" w:cs="Arial"/>
          <w:sz w:val="20"/>
          <w:szCs w:val="20"/>
        </w:rPr>
        <w:t>de</w:t>
      </w:r>
      <w:proofErr w:type="spellEnd"/>
      <w:r w:rsidRPr="00861707">
        <w:rPr>
          <w:rFonts w:ascii="Book Antiqua" w:hAnsi="Book Antiqua" w:cs="Arial"/>
          <w:sz w:val="20"/>
          <w:szCs w:val="20"/>
        </w:rPr>
        <w:t xml:space="preserve"> 20__</w:t>
      </w:r>
    </w:p>
    <w:p w:rsidR="006077A8" w:rsidRDefault="006077A8" w:rsidP="006077A8">
      <w:pPr>
        <w:tabs>
          <w:tab w:val="left" w:pos="506"/>
          <w:tab w:val="left" w:pos="2279"/>
          <w:tab w:val="left" w:pos="2594"/>
          <w:tab w:val="left" w:pos="3223"/>
          <w:tab w:val="left" w:pos="3694"/>
          <w:tab w:val="left" w:pos="6208"/>
          <w:tab w:val="left" w:pos="6684"/>
        </w:tabs>
        <w:suppressAutoHyphens/>
        <w:spacing w:after="0" w:line="240" w:lineRule="auto"/>
        <w:rPr>
          <w:rFonts w:ascii="Book Antiqua" w:hAnsi="Book Antiqua" w:cs="Arial"/>
          <w:sz w:val="20"/>
          <w:szCs w:val="20"/>
        </w:rPr>
      </w:pPr>
    </w:p>
    <w:p w:rsidR="006077A8" w:rsidRDefault="006077A8" w:rsidP="006077A8">
      <w:pPr>
        <w:tabs>
          <w:tab w:val="left" w:pos="506"/>
          <w:tab w:val="left" w:pos="2279"/>
          <w:tab w:val="left" w:pos="2594"/>
          <w:tab w:val="left" w:pos="3223"/>
          <w:tab w:val="left" w:pos="3694"/>
          <w:tab w:val="left" w:pos="6208"/>
          <w:tab w:val="left" w:pos="6684"/>
        </w:tabs>
        <w:suppressAutoHyphens/>
        <w:spacing w:after="0" w:line="240" w:lineRule="auto"/>
        <w:rPr>
          <w:rFonts w:ascii="Book Antiqua" w:hAnsi="Book Antiqua" w:cs="Arial"/>
          <w:sz w:val="20"/>
          <w:szCs w:val="20"/>
        </w:rPr>
      </w:pPr>
    </w:p>
    <w:p w:rsidR="00F252AB" w:rsidRDefault="00F252AB" w:rsidP="006077A8">
      <w:pPr>
        <w:tabs>
          <w:tab w:val="left" w:pos="506"/>
          <w:tab w:val="left" w:pos="2279"/>
          <w:tab w:val="left" w:pos="2594"/>
          <w:tab w:val="left" w:pos="3223"/>
          <w:tab w:val="left" w:pos="3694"/>
          <w:tab w:val="left" w:pos="6208"/>
          <w:tab w:val="left" w:pos="6684"/>
        </w:tabs>
        <w:suppressAutoHyphens/>
        <w:spacing w:after="0" w:line="240" w:lineRule="auto"/>
        <w:rPr>
          <w:rFonts w:ascii="Book Antiqua" w:hAnsi="Book Antiqua" w:cs="Arial"/>
          <w:sz w:val="20"/>
          <w:szCs w:val="20"/>
        </w:rPr>
      </w:pPr>
    </w:p>
    <w:p w:rsidR="005D1DF6" w:rsidRDefault="005D1DF6" w:rsidP="006077A8">
      <w:pPr>
        <w:tabs>
          <w:tab w:val="left" w:pos="506"/>
          <w:tab w:val="left" w:pos="2279"/>
          <w:tab w:val="left" w:pos="2594"/>
          <w:tab w:val="left" w:pos="3223"/>
          <w:tab w:val="left" w:pos="3694"/>
          <w:tab w:val="left" w:pos="6208"/>
          <w:tab w:val="left" w:pos="6684"/>
        </w:tabs>
        <w:suppressAutoHyphens/>
        <w:spacing w:after="0" w:line="240" w:lineRule="auto"/>
        <w:rPr>
          <w:rFonts w:ascii="Book Antiqua" w:hAnsi="Book Antiqua" w:cs="Arial"/>
          <w:sz w:val="20"/>
          <w:szCs w:val="20"/>
        </w:rPr>
      </w:pPr>
    </w:p>
    <w:p w:rsidR="00262EE1" w:rsidRDefault="00262EE1" w:rsidP="006077A8">
      <w:pPr>
        <w:tabs>
          <w:tab w:val="left" w:pos="506"/>
          <w:tab w:val="left" w:pos="2279"/>
          <w:tab w:val="left" w:pos="2594"/>
          <w:tab w:val="left" w:pos="3223"/>
          <w:tab w:val="left" w:pos="3694"/>
          <w:tab w:val="left" w:pos="6208"/>
          <w:tab w:val="left" w:pos="6684"/>
        </w:tabs>
        <w:suppressAutoHyphens/>
        <w:spacing w:after="0" w:line="240" w:lineRule="auto"/>
        <w:rPr>
          <w:rFonts w:ascii="Book Antiqua" w:hAnsi="Book Antiqua" w:cs="Arial"/>
          <w:sz w:val="20"/>
          <w:szCs w:val="20"/>
        </w:rPr>
      </w:pPr>
    </w:p>
    <w:p w:rsidR="006077A8" w:rsidRPr="00861707" w:rsidRDefault="006077A8" w:rsidP="006077A8">
      <w:pPr>
        <w:suppressAutoHyphens/>
        <w:spacing w:after="0" w:line="240" w:lineRule="auto"/>
        <w:ind w:left="709" w:firstLine="709"/>
        <w:rPr>
          <w:rFonts w:ascii="Book Antiqua" w:hAnsi="Book Antiqua" w:cs="Arial"/>
          <w:sz w:val="20"/>
          <w:szCs w:val="20"/>
        </w:rPr>
      </w:pPr>
      <w:r>
        <w:rPr>
          <w:rFonts w:ascii="Book Antiqua" w:hAnsi="Book Antiqua" w:cs="Arial"/>
          <w:sz w:val="20"/>
          <w:szCs w:val="20"/>
        </w:rPr>
        <w:t>Sello</w:t>
      </w:r>
      <w:r w:rsidR="00262EE1">
        <w:rPr>
          <w:rFonts w:ascii="Book Antiqua" w:hAnsi="Book Antiqua" w:cs="Arial"/>
          <w:sz w:val="20"/>
          <w:szCs w:val="20"/>
        </w:rPr>
        <w:t xml:space="preserve"> Centro educativo:</w:t>
      </w:r>
      <w:r w:rsidR="00262EE1">
        <w:rPr>
          <w:rFonts w:ascii="Book Antiqua" w:hAnsi="Book Antiqua" w:cs="Arial"/>
          <w:sz w:val="20"/>
          <w:szCs w:val="20"/>
        </w:rPr>
        <w:tab/>
      </w:r>
      <w:r w:rsidR="00262EE1">
        <w:rPr>
          <w:rFonts w:ascii="Book Antiqua" w:hAnsi="Book Antiqua" w:cs="Arial"/>
          <w:sz w:val="20"/>
          <w:szCs w:val="20"/>
        </w:rPr>
        <w:tab/>
      </w:r>
      <w:r w:rsidR="00262EE1">
        <w:rPr>
          <w:rFonts w:ascii="Book Antiqua" w:hAnsi="Book Antiqua" w:cs="Arial"/>
          <w:sz w:val="20"/>
          <w:szCs w:val="20"/>
        </w:rPr>
        <w:tab/>
        <w:t>Director/a:</w:t>
      </w:r>
    </w:p>
    <w:p w:rsidR="006077A8" w:rsidRDefault="006077A8" w:rsidP="006077A8">
      <w:pPr>
        <w:suppressAutoHyphens/>
        <w:spacing w:after="0" w:line="240" w:lineRule="auto"/>
        <w:ind w:left="709" w:firstLine="709"/>
        <w:rPr>
          <w:rFonts w:ascii="Book Antiqua" w:hAnsi="Book Antiqua" w:cs="Arial"/>
          <w:sz w:val="20"/>
          <w:szCs w:val="20"/>
        </w:rPr>
      </w:pPr>
    </w:p>
    <w:p w:rsidR="006077A8" w:rsidRPr="00861707" w:rsidRDefault="006077A8" w:rsidP="006077A8">
      <w:pPr>
        <w:suppressAutoHyphens/>
        <w:spacing w:after="0" w:line="240" w:lineRule="auto"/>
        <w:ind w:left="709" w:firstLine="709"/>
        <w:rPr>
          <w:rFonts w:ascii="Book Antiqua" w:hAnsi="Book Antiqua" w:cs="Arial"/>
          <w:sz w:val="20"/>
          <w:szCs w:val="20"/>
        </w:rPr>
      </w:pPr>
    </w:p>
    <w:p w:rsidR="006077A8" w:rsidRPr="00861707" w:rsidRDefault="006077A8" w:rsidP="006077A8">
      <w:pPr>
        <w:suppressAutoHyphens/>
        <w:spacing w:after="0" w:line="240" w:lineRule="auto"/>
        <w:ind w:left="709" w:firstLine="709"/>
        <w:rPr>
          <w:rFonts w:ascii="Book Antiqua" w:hAnsi="Book Antiqua" w:cs="Arial"/>
          <w:sz w:val="20"/>
          <w:szCs w:val="20"/>
        </w:rPr>
      </w:pPr>
    </w:p>
    <w:p w:rsidR="006077A8" w:rsidRDefault="006077A8" w:rsidP="00262EE1">
      <w:pPr>
        <w:suppressAutoHyphens/>
        <w:spacing w:after="0" w:line="240" w:lineRule="auto"/>
        <w:ind w:left="4254"/>
        <w:rPr>
          <w:rFonts w:ascii="Book Antiqua" w:hAnsi="Book Antiqua" w:cs="Arial"/>
          <w:sz w:val="20"/>
          <w:szCs w:val="20"/>
        </w:rPr>
      </w:pPr>
      <w:r w:rsidRPr="00861707">
        <w:rPr>
          <w:rFonts w:ascii="Book Antiqua" w:hAnsi="Book Antiqua" w:cs="Arial"/>
          <w:sz w:val="20"/>
          <w:szCs w:val="20"/>
        </w:rPr>
        <w:t>Fdo.: ____</w:t>
      </w:r>
      <w:r>
        <w:rPr>
          <w:rFonts w:ascii="Book Antiqua" w:hAnsi="Book Antiqua" w:cs="Arial"/>
          <w:sz w:val="20"/>
          <w:szCs w:val="20"/>
        </w:rPr>
        <w:t>________</w:t>
      </w:r>
      <w:r w:rsidRPr="00861707">
        <w:rPr>
          <w:rFonts w:ascii="Book Antiqua" w:hAnsi="Book Antiqua" w:cs="Arial"/>
          <w:sz w:val="20"/>
          <w:szCs w:val="20"/>
        </w:rPr>
        <w:t>______</w:t>
      </w:r>
    </w:p>
    <w:p w:rsidR="006077A8" w:rsidRPr="007166D5" w:rsidRDefault="006077A8" w:rsidP="00795D0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1A76AD" w:rsidRPr="007166D5" w:rsidRDefault="001A76AD" w:rsidP="00795D0B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1A76AD" w:rsidRPr="007166D5" w:rsidSect="00884BE6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type w:val="continuous"/>
      <w:pgSz w:w="11906" w:h="16838" w:code="9"/>
      <w:pgMar w:top="1440" w:right="1080" w:bottom="1440" w:left="108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3CE" w:rsidRDefault="00B353CE" w:rsidP="00542FED">
      <w:pPr>
        <w:spacing w:after="0" w:line="240" w:lineRule="auto"/>
      </w:pPr>
      <w:r>
        <w:separator/>
      </w:r>
    </w:p>
  </w:endnote>
  <w:endnote w:type="continuationSeparator" w:id="0">
    <w:p w:rsidR="00B353CE" w:rsidRDefault="00B353CE" w:rsidP="00542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151541"/>
      <w:docPartObj>
        <w:docPartGallery w:val="Page Numbers (Bottom of Page)"/>
        <w:docPartUnique/>
      </w:docPartObj>
    </w:sdtPr>
    <w:sdtEndPr/>
    <w:sdtContent>
      <w:p w:rsidR="005D1DF6" w:rsidRDefault="005D1DF6">
        <w:pPr>
          <w:pStyle w:val="Piedepgina"/>
          <w:jc w:val="center"/>
        </w:pPr>
        <w:r>
          <w:rPr>
            <w:noProof/>
            <w:lang w:eastAsia="es-ES"/>
          </w:rPr>
          <mc:AlternateContent>
            <mc:Choice Requires="wps">
              <w:drawing>
                <wp:inline distT="0" distB="0" distL="0" distR="0" wp14:anchorId="05818808" wp14:editId="554C3D72">
                  <wp:extent cx="5467350" cy="45085"/>
                  <wp:effectExtent l="0" t="9525" r="0" b="2540"/>
                  <wp:docPr id="236" name="Decisión 236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103F5B8A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Decisión 236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5D1DF6" w:rsidRDefault="005D1DF6" w:rsidP="00E642C2">
        <w:pPr>
          <w:pStyle w:val="Piedepgina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884BE6">
          <w:rPr>
            <w:noProof/>
          </w:rPr>
          <w:t>1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 w:rsidP="00E642C2">
    <w:pPr>
      <w:pStyle w:val="Piedepgina"/>
    </w:pPr>
  </w:p>
  <w:p w:rsidR="005D1DF6" w:rsidRDefault="005D1DF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3CE" w:rsidRDefault="00B353CE" w:rsidP="00542FED">
      <w:pPr>
        <w:spacing w:after="0" w:line="240" w:lineRule="auto"/>
      </w:pPr>
      <w:r>
        <w:separator/>
      </w:r>
    </w:p>
  </w:footnote>
  <w:footnote w:type="continuationSeparator" w:id="0">
    <w:p w:rsidR="00B353CE" w:rsidRDefault="00B353CE" w:rsidP="00542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 w:rsidP="001365C8">
    <w:pPr>
      <w:pStyle w:val="Encabezado"/>
      <w:ind w:left="-142"/>
      <w:jc w:val="right"/>
      <w:rPr>
        <w:rFonts w:ascii="Book Antiqua" w:hAnsi="Book Antiqua"/>
        <w:b/>
        <w:i/>
        <w:color w:val="E36C0A" w:themeColor="accent6" w:themeShade="BF"/>
        <w:sz w:val="18"/>
        <w:szCs w:val="18"/>
      </w:rPr>
    </w:pPr>
    <w:r w:rsidRPr="008A425F">
      <w:rPr>
        <w:rFonts w:ascii="Trebuchet MS" w:hAnsi="Trebuchet MS"/>
        <w:b/>
        <w:noProof/>
        <w:color w:val="E36C0A" w:themeColor="accent6" w:themeShade="BF"/>
        <w:sz w:val="18"/>
        <w:szCs w:val="18"/>
        <w:lang w:eastAsia="es-ES"/>
      </w:rPr>
      <w:drawing>
        <wp:anchor distT="0" distB="0" distL="114300" distR="114300" simplePos="0" relativeHeight="251664384" behindDoc="0" locked="0" layoutInCell="1" allowOverlap="1" wp14:anchorId="6823F3DA" wp14:editId="464ED40D">
          <wp:simplePos x="0" y="0"/>
          <wp:positionH relativeFrom="column">
            <wp:posOffset>-49530</wp:posOffset>
          </wp:positionH>
          <wp:positionV relativeFrom="paragraph">
            <wp:posOffset>-190500</wp:posOffset>
          </wp:positionV>
          <wp:extent cx="1003935" cy="466725"/>
          <wp:effectExtent l="0" t="0" r="5715" b="9525"/>
          <wp:wrapSquare wrapText="bothSides"/>
          <wp:docPr id="8" name="Imagen 8" descr="N:\Varios\Anagramas JCyL\Educacion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N:\Varios\Anagramas JCyL\Educacion 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Protocolo de intervención educativa ante</w:t>
    </w:r>
    <w:r>
      <w:rPr>
        <w:rFonts w:ascii="Book Antiqua" w:hAnsi="Book Antiqua"/>
        <w:b/>
        <w:i/>
        <w:color w:val="E36C0A" w:themeColor="accent6" w:themeShade="BF"/>
        <w:sz w:val="18"/>
        <w:szCs w:val="18"/>
      </w:rPr>
      <w:t xml:space="preserve"> </w:t>
    </w:r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riesgo o</w:t>
    </w:r>
  </w:p>
  <w:p w:rsidR="005D1DF6" w:rsidRPr="008A425F" w:rsidRDefault="005D1DF6" w:rsidP="001365C8">
    <w:pPr>
      <w:pStyle w:val="Encabezado"/>
      <w:ind w:left="-142"/>
      <w:jc w:val="right"/>
      <w:rPr>
        <w:rFonts w:ascii="Book Antiqua" w:hAnsi="Book Antiqua"/>
        <w:b/>
        <w:color w:val="E36C0A" w:themeColor="accent6" w:themeShade="BF"/>
        <w:sz w:val="18"/>
        <w:szCs w:val="18"/>
      </w:rPr>
    </w:pPr>
    <w:proofErr w:type="gramStart"/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>sospecha</w:t>
    </w:r>
    <w:proofErr w:type="gramEnd"/>
    <w:r w:rsidRPr="008A425F">
      <w:rPr>
        <w:rFonts w:ascii="Book Antiqua" w:hAnsi="Book Antiqua"/>
        <w:b/>
        <w:i/>
        <w:color w:val="E36C0A" w:themeColor="accent6" w:themeShade="BF"/>
        <w:sz w:val="18"/>
        <w:szCs w:val="18"/>
      </w:rPr>
      <w:t xml:space="preserve"> de maltrato infantil en el entorno familiar</w:t>
    </w:r>
  </w:p>
  <w:p w:rsidR="005D1DF6" w:rsidRDefault="005D1DF6" w:rsidP="001365C8">
    <w:pPr>
      <w:pStyle w:val="Encabezado"/>
      <w:ind w:left="-142"/>
      <w:jc w:val="right"/>
      <w:rPr>
        <w:rFonts w:ascii="Book Antiqua" w:hAnsi="Book Antiqua"/>
        <w:sz w:val="18"/>
        <w:szCs w:val="18"/>
      </w:rPr>
    </w:pPr>
    <w:r>
      <w:rPr>
        <w:rFonts w:ascii="Book Antiqua" w:hAnsi="Book Antiqua"/>
        <w:noProof/>
        <w:sz w:val="18"/>
        <w:szCs w:val="18"/>
        <w:lang w:eastAsia="es-ES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-50577</wp:posOffset>
              </wp:positionH>
              <wp:positionV relativeFrom="paragraph">
                <wp:posOffset>82550</wp:posOffset>
              </wp:positionV>
              <wp:extent cx="6242050" cy="12700"/>
              <wp:effectExtent l="38100" t="38100" r="63500" b="82550"/>
              <wp:wrapNone/>
              <wp:docPr id="224" name="Conector recto 2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42050" cy="12700"/>
                      </a:xfrm>
                      <a:prstGeom prst="line">
                        <a:avLst/>
                      </a:prstGeom>
                      <a:ln/>
                    </wps:spPr>
                    <wps:style>
                      <a:lnRef idx="2">
                        <a:schemeClr val="accent6"/>
                      </a:lnRef>
                      <a:fillRef idx="0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A9D89B" id="Conector recto 224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6.5pt" to="487.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" strokecolor="#f79646 [3209]" strokeweight="2pt">
              <v:shadow on="t" color="black" opacity="24903f" origin=",.5" offset="0,.55556mm"/>
            </v:line>
          </w:pict>
        </mc:Fallback>
      </mc:AlternateContent>
    </w:r>
  </w:p>
  <w:p w:rsidR="005D1DF6" w:rsidRPr="00FB5696" w:rsidRDefault="005D1DF6" w:rsidP="001365C8">
    <w:pPr>
      <w:pStyle w:val="Encabezado"/>
      <w:ind w:left="-142"/>
      <w:jc w:val="right"/>
      <w:rPr>
        <w:rFonts w:ascii="Book Antiqua" w:hAnsi="Book Antiqua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F6" w:rsidRDefault="005D1DF6">
    <w:pPr>
      <w:pStyle w:val="Encabezado"/>
    </w:pPr>
    <w:r w:rsidRPr="007166D5">
      <w:rPr>
        <w:rFonts w:ascii="Times New Roman" w:hAnsi="Times New Roman" w:cs="Times New Roman"/>
        <w:noProof/>
        <w:color w:val="FF0000"/>
        <w:lang w:eastAsia="es-ES"/>
      </w:rPr>
      <w:drawing>
        <wp:inline distT="0" distB="0" distL="0" distR="0" wp14:anchorId="1773DCA6" wp14:editId="52E48985">
          <wp:extent cx="1860550" cy="799113"/>
          <wp:effectExtent l="0" t="0" r="6350" b="1270"/>
          <wp:docPr id="225" name="Imagen 225" descr="N:\Varios\Anagramas JCyL\Educacion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:\Varios\Anagramas JCyL\Educacion co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6606" cy="84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E3206"/>
    <w:multiLevelType w:val="multilevel"/>
    <w:tmpl w:val="6C22B706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color w:val="76923C" w:themeColor="accent3" w:themeShade="BF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206FAA"/>
    <w:multiLevelType w:val="hybridMultilevel"/>
    <w:tmpl w:val="43603B9C"/>
    <w:lvl w:ilvl="0" w:tplc="040A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45D265E"/>
    <w:multiLevelType w:val="hybridMultilevel"/>
    <w:tmpl w:val="4390635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D58E5"/>
    <w:multiLevelType w:val="hybridMultilevel"/>
    <w:tmpl w:val="4202A232"/>
    <w:lvl w:ilvl="0" w:tplc="044875FA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E36C0A" w:themeColor="accent6" w:themeShade="BF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54A90"/>
    <w:multiLevelType w:val="hybridMultilevel"/>
    <w:tmpl w:val="673A9F92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270F59"/>
    <w:multiLevelType w:val="hybridMultilevel"/>
    <w:tmpl w:val="FEB04FB0"/>
    <w:lvl w:ilvl="0" w:tplc="9B20BFC4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0EFE505A"/>
    <w:multiLevelType w:val="hybridMultilevel"/>
    <w:tmpl w:val="7FF20F9E"/>
    <w:lvl w:ilvl="0" w:tplc="040A0017">
      <w:start w:val="1"/>
      <w:numFmt w:val="lowerLetter"/>
      <w:lvlText w:val="%1)"/>
      <w:lvlJc w:val="left"/>
      <w:pPr>
        <w:ind w:left="862" w:hanging="360"/>
      </w:pPr>
    </w:lvl>
    <w:lvl w:ilvl="1" w:tplc="040A0019" w:tentative="1">
      <w:start w:val="1"/>
      <w:numFmt w:val="lowerLetter"/>
      <w:lvlText w:val="%2."/>
      <w:lvlJc w:val="left"/>
      <w:pPr>
        <w:ind w:left="1582" w:hanging="360"/>
      </w:pPr>
    </w:lvl>
    <w:lvl w:ilvl="2" w:tplc="040A001B" w:tentative="1">
      <w:start w:val="1"/>
      <w:numFmt w:val="lowerRoman"/>
      <w:lvlText w:val="%3."/>
      <w:lvlJc w:val="right"/>
      <w:pPr>
        <w:ind w:left="2302" w:hanging="180"/>
      </w:pPr>
    </w:lvl>
    <w:lvl w:ilvl="3" w:tplc="040A000F" w:tentative="1">
      <w:start w:val="1"/>
      <w:numFmt w:val="decimal"/>
      <w:lvlText w:val="%4."/>
      <w:lvlJc w:val="left"/>
      <w:pPr>
        <w:ind w:left="3022" w:hanging="360"/>
      </w:pPr>
    </w:lvl>
    <w:lvl w:ilvl="4" w:tplc="040A0019" w:tentative="1">
      <w:start w:val="1"/>
      <w:numFmt w:val="lowerLetter"/>
      <w:lvlText w:val="%5."/>
      <w:lvlJc w:val="left"/>
      <w:pPr>
        <w:ind w:left="3742" w:hanging="360"/>
      </w:pPr>
    </w:lvl>
    <w:lvl w:ilvl="5" w:tplc="040A001B" w:tentative="1">
      <w:start w:val="1"/>
      <w:numFmt w:val="lowerRoman"/>
      <w:lvlText w:val="%6."/>
      <w:lvlJc w:val="right"/>
      <w:pPr>
        <w:ind w:left="4462" w:hanging="180"/>
      </w:pPr>
    </w:lvl>
    <w:lvl w:ilvl="6" w:tplc="040A000F" w:tentative="1">
      <w:start w:val="1"/>
      <w:numFmt w:val="decimal"/>
      <w:lvlText w:val="%7."/>
      <w:lvlJc w:val="left"/>
      <w:pPr>
        <w:ind w:left="5182" w:hanging="360"/>
      </w:pPr>
    </w:lvl>
    <w:lvl w:ilvl="7" w:tplc="040A0019" w:tentative="1">
      <w:start w:val="1"/>
      <w:numFmt w:val="lowerLetter"/>
      <w:lvlText w:val="%8."/>
      <w:lvlJc w:val="left"/>
      <w:pPr>
        <w:ind w:left="5902" w:hanging="360"/>
      </w:pPr>
    </w:lvl>
    <w:lvl w:ilvl="8" w:tplc="0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042597F"/>
    <w:multiLevelType w:val="hybridMultilevel"/>
    <w:tmpl w:val="4A423954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3F31293"/>
    <w:multiLevelType w:val="hybridMultilevel"/>
    <w:tmpl w:val="67440718"/>
    <w:lvl w:ilvl="0" w:tplc="8864C78E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4DAA"/>
    <w:multiLevelType w:val="multilevel"/>
    <w:tmpl w:val="13F2A64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8" w:hanging="2160"/>
      </w:pPr>
      <w:rPr>
        <w:rFonts w:hint="default"/>
      </w:rPr>
    </w:lvl>
  </w:abstractNum>
  <w:abstractNum w:abstractNumId="10" w15:restartNumberingAfterBreak="0">
    <w:nsid w:val="1A6F38FF"/>
    <w:multiLevelType w:val="hybridMultilevel"/>
    <w:tmpl w:val="7A3E0B2A"/>
    <w:lvl w:ilvl="0" w:tplc="0F8A8EF4">
      <w:start w:val="1"/>
      <w:numFmt w:val="bullet"/>
      <w:lvlText w:val=""/>
      <w:lvlJc w:val="left"/>
      <w:pPr>
        <w:ind w:left="1854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BB17EB5"/>
    <w:multiLevelType w:val="hybridMultilevel"/>
    <w:tmpl w:val="7A06C44C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1C604F9E"/>
    <w:multiLevelType w:val="hybridMultilevel"/>
    <w:tmpl w:val="3D8A51E2"/>
    <w:lvl w:ilvl="0" w:tplc="0F687440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5629AE"/>
    <w:multiLevelType w:val="hybridMultilevel"/>
    <w:tmpl w:val="112C0B3A"/>
    <w:lvl w:ilvl="0" w:tplc="2B18A9BC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2E2D96"/>
    <w:multiLevelType w:val="hybridMultilevel"/>
    <w:tmpl w:val="1CA4377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2B3013"/>
    <w:multiLevelType w:val="hybridMultilevel"/>
    <w:tmpl w:val="3C98F178"/>
    <w:lvl w:ilvl="0" w:tplc="122A259E">
      <w:start w:val="1"/>
      <w:numFmt w:val="ordinal"/>
      <w:lvlText w:val="%1"/>
      <w:lvlJc w:val="left"/>
      <w:pPr>
        <w:ind w:left="1004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24" w:hanging="360"/>
      </w:pPr>
    </w:lvl>
    <w:lvl w:ilvl="2" w:tplc="040A001B" w:tentative="1">
      <w:start w:val="1"/>
      <w:numFmt w:val="lowerRoman"/>
      <w:lvlText w:val="%3."/>
      <w:lvlJc w:val="right"/>
      <w:pPr>
        <w:ind w:left="2444" w:hanging="180"/>
      </w:pPr>
    </w:lvl>
    <w:lvl w:ilvl="3" w:tplc="040A000F" w:tentative="1">
      <w:start w:val="1"/>
      <w:numFmt w:val="decimal"/>
      <w:lvlText w:val="%4."/>
      <w:lvlJc w:val="left"/>
      <w:pPr>
        <w:ind w:left="3164" w:hanging="360"/>
      </w:pPr>
    </w:lvl>
    <w:lvl w:ilvl="4" w:tplc="040A0019" w:tentative="1">
      <w:start w:val="1"/>
      <w:numFmt w:val="lowerLetter"/>
      <w:lvlText w:val="%5."/>
      <w:lvlJc w:val="left"/>
      <w:pPr>
        <w:ind w:left="3884" w:hanging="360"/>
      </w:pPr>
    </w:lvl>
    <w:lvl w:ilvl="5" w:tplc="040A001B" w:tentative="1">
      <w:start w:val="1"/>
      <w:numFmt w:val="lowerRoman"/>
      <w:lvlText w:val="%6."/>
      <w:lvlJc w:val="right"/>
      <w:pPr>
        <w:ind w:left="4604" w:hanging="180"/>
      </w:pPr>
    </w:lvl>
    <w:lvl w:ilvl="6" w:tplc="040A000F" w:tentative="1">
      <w:start w:val="1"/>
      <w:numFmt w:val="decimal"/>
      <w:lvlText w:val="%7."/>
      <w:lvlJc w:val="left"/>
      <w:pPr>
        <w:ind w:left="5324" w:hanging="360"/>
      </w:pPr>
    </w:lvl>
    <w:lvl w:ilvl="7" w:tplc="040A0019" w:tentative="1">
      <w:start w:val="1"/>
      <w:numFmt w:val="lowerLetter"/>
      <w:lvlText w:val="%8."/>
      <w:lvlJc w:val="left"/>
      <w:pPr>
        <w:ind w:left="6044" w:hanging="360"/>
      </w:pPr>
    </w:lvl>
    <w:lvl w:ilvl="8" w:tplc="0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5516071"/>
    <w:multiLevelType w:val="hybridMultilevel"/>
    <w:tmpl w:val="525E538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E254D0"/>
    <w:multiLevelType w:val="hybridMultilevel"/>
    <w:tmpl w:val="FD2081D8"/>
    <w:lvl w:ilvl="0" w:tplc="0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72E4B20"/>
    <w:multiLevelType w:val="hybridMultilevel"/>
    <w:tmpl w:val="8EEA147C"/>
    <w:lvl w:ilvl="0" w:tplc="E586CB58">
      <w:start w:val="1"/>
      <w:numFmt w:val="decimal"/>
      <w:lvlText w:val="%1.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color w:val="auto"/>
        <w:vertAlign w:val="baseline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941764"/>
    <w:multiLevelType w:val="hybridMultilevel"/>
    <w:tmpl w:val="BEA6830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7263F9"/>
    <w:multiLevelType w:val="hybridMultilevel"/>
    <w:tmpl w:val="FEA0E8A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121461"/>
    <w:multiLevelType w:val="hybridMultilevel"/>
    <w:tmpl w:val="2688742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430D1D"/>
    <w:multiLevelType w:val="multilevel"/>
    <w:tmpl w:val="9DCAE7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2FB26A35"/>
    <w:multiLevelType w:val="hybridMultilevel"/>
    <w:tmpl w:val="9B0ED71E"/>
    <w:lvl w:ilvl="0" w:tplc="3740FEF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0378C2"/>
    <w:multiLevelType w:val="hybridMultilevel"/>
    <w:tmpl w:val="E506C77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775409"/>
    <w:multiLevelType w:val="hybridMultilevel"/>
    <w:tmpl w:val="3536C0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82050E"/>
    <w:multiLevelType w:val="hybridMultilevel"/>
    <w:tmpl w:val="7132FF04"/>
    <w:lvl w:ilvl="0" w:tplc="0590E18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3E2A83"/>
    <w:multiLevelType w:val="multilevel"/>
    <w:tmpl w:val="2C0C2C44"/>
    <w:lvl w:ilvl="0">
      <w:start w:val="1"/>
      <w:numFmt w:val="lowerLetter"/>
      <w:lvlText w:val="%1)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3CF543DF"/>
    <w:multiLevelType w:val="hybridMultilevel"/>
    <w:tmpl w:val="022233FC"/>
    <w:lvl w:ilvl="0" w:tplc="0C0A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3D8C55D5"/>
    <w:multiLevelType w:val="multilevel"/>
    <w:tmpl w:val="3C981FE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30" w15:restartNumberingAfterBreak="0">
    <w:nsid w:val="4024674E"/>
    <w:multiLevelType w:val="hybridMultilevel"/>
    <w:tmpl w:val="3C46DA5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C72B99"/>
    <w:multiLevelType w:val="multilevel"/>
    <w:tmpl w:val="7E6A3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613004C"/>
    <w:multiLevelType w:val="hybridMultilevel"/>
    <w:tmpl w:val="33C6BDE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C53EDB"/>
    <w:multiLevelType w:val="hybridMultilevel"/>
    <w:tmpl w:val="119600D0"/>
    <w:lvl w:ilvl="0" w:tplc="0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4A222FC3"/>
    <w:multiLevelType w:val="hybridMultilevel"/>
    <w:tmpl w:val="0EAA09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D0F0CB7"/>
    <w:multiLevelType w:val="hybridMultilevel"/>
    <w:tmpl w:val="0A883EA0"/>
    <w:lvl w:ilvl="0" w:tplc="40986A1E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F9C4697"/>
    <w:multiLevelType w:val="hybridMultilevel"/>
    <w:tmpl w:val="8EE6A97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0855F8"/>
    <w:multiLevelType w:val="hybridMultilevel"/>
    <w:tmpl w:val="9B8E3866"/>
    <w:lvl w:ilvl="0" w:tplc="0F8A8EF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695A21"/>
    <w:multiLevelType w:val="hybridMultilevel"/>
    <w:tmpl w:val="BC4EA4D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9B4408"/>
    <w:multiLevelType w:val="hybridMultilevel"/>
    <w:tmpl w:val="734C96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452436"/>
    <w:multiLevelType w:val="hybridMultilevel"/>
    <w:tmpl w:val="5A3E91F6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11A79F3"/>
    <w:multiLevelType w:val="hybridMultilevel"/>
    <w:tmpl w:val="9340671C"/>
    <w:lvl w:ilvl="0" w:tplc="084803D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356" w:hanging="360"/>
      </w:pPr>
    </w:lvl>
    <w:lvl w:ilvl="2" w:tplc="0C0A001B" w:tentative="1">
      <w:start w:val="1"/>
      <w:numFmt w:val="lowerRoman"/>
      <w:lvlText w:val="%3."/>
      <w:lvlJc w:val="right"/>
      <w:pPr>
        <w:ind w:left="3076" w:hanging="180"/>
      </w:pPr>
    </w:lvl>
    <w:lvl w:ilvl="3" w:tplc="0C0A000F" w:tentative="1">
      <w:start w:val="1"/>
      <w:numFmt w:val="decimal"/>
      <w:lvlText w:val="%4."/>
      <w:lvlJc w:val="left"/>
      <w:pPr>
        <w:ind w:left="3796" w:hanging="360"/>
      </w:pPr>
    </w:lvl>
    <w:lvl w:ilvl="4" w:tplc="0C0A0019" w:tentative="1">
      <w:start w:val="1"/>
      <w:numFmt w:val="lowerLetter"/>
      <w:lvlText w:val="%5."/>
      <w:lvlJc w:val="left"/>
      <w:pPr>
        <w:ind w:left="4516" w:hanging="360"/>
      </w:pPr>
    </w:lvl>
    <w:lvl w:ilvl="5" w:tplc="0C0A001B" w:tentative="1">
      <w:start w:val="1"/>
      <w:numFmt w:val="lowerRoman"/>
      <w:lvlText w:val="%6."/>
      <w:lvlJc w:val="right"/>
      <w:pPr>
        <w:ind w:left="5236" w:hanging="180"/>
      </w:pPr>
    </w:lvl>
    <w:lvl w:ilvl="6" w:tplc="0C0A000F" w:tentative="1">
      <w:start w:val="1"/>
      <w:numFmt w:val="decimal"/>
      <w:lvlText w:val="%7."/>
      <w:lvlJc w:val="left"/>
      <w:pPr>
        <w:ind w:left="5956" w:hanging="360"/>
      </w:pPr>
    </w:lvl>
    <w:lvl w:ilvl="7" w:tplc="0C0A0019" w:tentative="1">
      <w:start w:val="1"/>
      <w:numFmt w:val="lowerLetter"/>
      <w:lvlText w:val="%8."/>
      <w:lvlJc w:val="left"/>
      <w:pPr>
        <w:ind w:left="6676" w:hanging="360"/>
      </w:pPr>
    </w:lvl>
    <w:lvl w:ilvl="8" w:tplc="0C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2" w15:restartNumberingAfterBreak="0">
    <w:nsid w:val="65C051B9"/>
    <w:multiLevelType w:val="hybridMultilevel"/>
    <w:tmpl w:val="C7F48D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6A7A08"/>
    <w:multiLevelType w:val="hybridMultilevel"/>
    <w:tmpl w:val="F70ADF30"/>
    <w:lvl w:ilvl="0" w:tplc="E222D5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E64326"/>
    <w:multiLevelType w:val="hybridMultilevel"/>
    <w:tmpl w:val="C706E39C"/>
    <w:lvl w:ilvl="0" w:tplc="9DAA0674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5" w15:restartNumberingAfterBreak="0">
    <w:nsid w:val="78D66F87"/>
    <w:multiLevelType w:val="multilevel"/>
    <w:tmpl w:val="0E1830EC"/>
    <w:lvl w:ilvl="0">
      <w:start w:val="1"/>
      <w:numFmt w:val="lowerLetter"/>
      <w:lvlText w:val="%1)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A5135B2"/>
    <w:multiLevelType w:val="hybridMultilevel"/>
    <w:tmpl w:val="57585B4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5F27FE"/>
    <w:multiLevelType w:val="hybridMultilevel"/>
    <w:tmpl w:val="EF88DD5E"/>
    <w:lvl w:ilvl="0" w:tplc="819CA96A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40"/>
  </w:num>
  <w:num w:numId="3">
    <w:abstractNumId w:val="26"/>
  </w:num>
  <w:num w:numId="4">
    <w:abstractNumId w:val="35"/>
  </w:num>
  <w:num w:numId="5">
    <w:abstractNumId w:val="3"/>
  </w:num>
  <w:num w:numId="6">
    <w:abstractNumId w:val="30"/>
  </w:num>
  <w:num w:numId="7">
    <w:abstractNumId w:val="0"/>
  </w:num>
  <w:num w:numId="8">
    <w:abstractNumId w:val="28"/>
  </w:num>
  <w:num w:numId="9">
    <w:abstractNumId w:val="9"/>
  </w:num>
  <w:num w:numId="10">
    <w:abstractNumId w:val="42"/>
  </w:num>
  <w:num w:numId="11">
    <w:abstractNumId w:val="45"/>
  </w:num>
  <w:num w:numId="12">
    <w:abstractNumId w:val="27"/>
  </w:num>
  <w:num w:numId="13">
    <w:abstractNumId w:val="43"/>
  </w:num>
  <w:num w:numId="14">
    <w:abstractNumId w:val="46"/>
  </w:num>
  <w:num w:numId="15">
    <w:abstractNumId w:val="29"/>
  </w:num>
  <w:num w:numId="16">
    <w:abstractNumId w:val="41"/>
  </w:num>
  <w:num w:numId="17">
    <w:abstractNumId w:val="23"/>
  </w:num>
  <w:num w:numId="18">
    <w:abstractNumId w:val="44"/>
  </w:num>
  <w:num w:numId="19">
    <w:abstractNumId w:val="5"/>
  </w:num>
  <w:num w:numId="20">
    <w:abstractNumId w:val="13"/>
  </w:num>
  <w:num w:numId="21">
    <w:abstractNumId w:val="21"/>
  </w:num>
  <w:num w:numId="22">
    <w:abstractNumId w:val="32"/>
  </w:num>
  <w:num w:numId="23">
    <w:abstractNumId w:val="33"/>
  </w:num>
  <w:num w:numId="24">
    <w:abstractNumId w:val="11"/>
  </w:num>
  <w:num w:numId="25">
    <w:abstractNumId w:val="7"/>
  </w:num>
  <w:num w:numId="26">
    <w:abstractNumId w:val="36"/>
  </w:num>
  <w:num w:numId="27">
    <w:abstractNumId w:val="2"/>
  </w:num>
  <w:num w:numId="28">
    <w:abstractNumId w:val="16"/>
  </w:num>
  <w:num w:numId="29">
    <w:abstractNumId w:val="17"/>
  </w:num>
  <w:num w:numId="30">
    <w:abstractNumId w:val="14"/>
  </w:num>
  <w:num w:numId="31">
    <w:abstractNumId w:val="24"/>
  </w:num>
  <w:num w:numId="32">
    <w:abstractNumId w:val="39"/>
  </w:num>
  <w:num w:numId="33">
    <w:abstractNumId w:val="34"/>
  </w:num>
  <w:num w:numId="34">
    <w:abstractNumId w:val="15"/>
  </w:num>
  <w:num w:numId="35">
    <w:abstractNumId w:val="10"/>
  </w:num>
  <w:num w:numId="36">
    <w:abstractNumId w:val="12"/>
  </w:num>
  <w:num w:numId="37">
    <w:abstractNumId w:val="8"/>
  </w:num>
  <w:num w:numId="38">
    <w:abstractNumId w:val="4"/>
  </w:num>
  <w:num w:numId="39">
    <w:abstractNumId w:val="47"/>
  </w:num>
  <w:num w:numId="40">
    <w:abstractNumId w:val="38"/>
  </w:num>
  <w:num w:numId="41">
    <w:abstractNumId w:val="19"/>
  </w:num>
  <w:num w:numId="42">
    <w:abstractNumId w:val="18"/>
  </w:num>
  <w:num w:numId="43">
    <w:abstractNumId w:val="37"/>
  </w:num>
  <w:num w:numId="44">
    <w:abstractNumId w:val="6"/>
  </w:num>
  <w:num w:numId="45">
    <w:abstractNumId w:val="22"/>
  </w:num>
  <w:num w:numId="46">
    <w:abstractNumId w:val="20"/>
  </w:num>
  <w:num w:numId="47">
    <w:abstractNumId w:val="1"/>
  </w:num>
  <w:num w:numId="48">
    <w:abstractNumId w:val="2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480"/>
    <w:rsid w:val="0001157D"/>
    <w:rsid w:val="000126F2"/>
    <w:rsid w:val="0001662A"/>
    <w:rsid w:val="00017694"/>
    <w:rsid w:val="00020419"/>
    <w:rsid w:val="00022DBE"/>
    <w:rsid w:val="00024BA0"/>
    <w:rsid w:val="00025696"/>
    <w:rsid w:val="00025C04"/>
    <w:rsid w:val="000273B3"/>
    <w:rsid w:val="00031BD6"/>
    <w:rsid w:val="0004647C"/>
    <w:rsid w:val="00047EC2"/>
    <w:rsid w:val="00050937"/>
    <w:rsid w:val="000529FF"/>
    <w:rsid w:val="00052CE0"/>
    <w:rsid w:val="00057917"/>
    <w:rsid w:val="00063E36"/>
    <w:rsid w:val="000647D9"/>
    <w:rsid w:val="00070BA8"/>
    <w:rsid w:val="00070CAE"/>
    <w:rsid w:val="00076B66"/>
    <w:rsid w:val="00081183"/>
    <w:rsid w:val="0008284B"/>
    <w:rsid w:val="000840A2"/>
    <w:rsid w:val="0008705F"/>
    <w:rsid w:val="00091BAC"/>
    <w:rsid w:val="00096199"/>
    <w:rsid w:val="000A34F0"/>
    <w:rsid w:val="000A3FAA"/>
    <w:rsid w:val="000A4811"/>
    <w:rsid w:val="000A5C74"/>
    <w:rsid w:val="000A7FD9"/>
    <w:rsid w:val="000B23E6"/>
    <w:rsid w:val="000B34D8"/>
    <w:rsid w:val="000B50C4"/>
    <w:rsid w:val="000B59A8"/>
    <w:rsid w:val="000C415D"/>
    <w:rsid w:val="000C6A29"/>
    <w:rsid w:val="000C6F4D"/>
    <w:rsid w:val="000C7ED4"/>
    <w:rsid w:val="000D0F3A"/>
    <w:rsid w:val="000D34FE"/>
    <w:rsid w:val="000D36E4"/>
    <w:rsid w:val="000D4F5F"/>
    <w:rsid w:val="000D5D90"/>
    <w:rsid w:val="000E5CBE"/>
    <w:rsid w:val="000F55D3"/>
    <w:rsid w:val="000F6E7D"/>
    <w:rsid w:val="000F784A"/>
    <w:rsid w:val="00102BB7"/>
    <w:rsid w:val="001049FC"/>
    <w:rsid w:val="00104FF7"/>
    <w:rsid w:val="0010514C"/>
    <w:rsid w:val="0011027F"/>
    <w:rsid w:val="001106B8"/>
    <w:rsid w:val="00112150"/>
    <w:rsid w:val="001133F9"/>
    <w:rsid w:val="00121FDA"/>
    <w:rsid w:val="001249A7"/>
    <w:rsid w:val="001268E3"/>
    <w:rsid w:val="00126CE4"/>
    <w:rsid w:val="00131677"/>
    <w:rsid w:val="00131781"/>
    <w:rsid w:val="001317D6"/>
    <w:rsid w:val="00131D20"/>
    <w:rsid w:val="00134E20"/>
    <w:rsid w:val="00135DE4"/>
    <w:rsid w:val="001365C8"/>
    <w:rsid w:val="00141D5C"/>
    <w:rsid w:val="00142007"/>
    <w:rsid w:val="00143F7D"/>
    <w:rsid w:val="001442A1"/>
    <w:rsid w:val="00144EBE"/>
    <w:rsid w:val="00146163"/>
    <w:rsid w:val="00151580"/>
    <w:rsid w:val="00151DC7"/>
    <w:rsid w:val="001652A9"/>
    <w:rsid w:val="001757E9"/>
    <w:rsid w:val="00177C07"/>
    <w:rsid w:val="00180568"/>
    <w:rsid w:val="00183056"/>
    <w:rsid w:val="00184427"/>
    <w:rsid w:val="00186C2A"/>
    <w:rsid w:val="0019320F"/>
    <w:rsid w:val="00195185"/>
    <w:rsid w:val="00195BCA"/>
    <w:rsid w:val="001A16D3"/>
    <w:rsid w:val="001A49B2"/>
    <w:rsid w:val="001A5780"/>
    <w:rsid w:val="001A7046"/>
    <w:rsid w:val="001A76AD"/>
    <w:rsid w:val="001B74BB"/>
    <w:rsid w:val="001B7F3D"/>
    <w:rsid w:val="001C0864"/>
    <w:rsid w:val="001C1077"/>
    <w:rsid w:val="001C12E5"/>
    <w:rsid w:val="001C7E86"/>
    <w:rsid w:val="001D06BA"/>
    <w:rsid w:val="001D1B86"/>
    <w:rsid w:val="001D35A8"/>
    <w:rsid w:val="001E160A"/>
    <w:rsid w:val="001E76D6"/>
    <w:rsid w:val="001F08A6"/>
    <w:rsid w:val="002006E2"/>
    <w:rsid w:val="0020219F"/>
    <w:rsid w:val="00202428"/>
    <w:rsid w:val="00203E77"/>
    <w:rsid w:val="00204AA4"/>
    <w:rsid w:val="00214C42"/>
    <w:rsid w:val="00220BDA"/>
    <w:rsid w:val="00221C8F"/>
    <w:rsid w:val="00222265"/>
    <w:rsid w:val="00226E4D"/>
    <w:rsid w:val="00230763"/>
    <w:rsid w:val="00230CA5"/>
    <w:rsid w:val="0023515E"/>
    <w:rsid w:val="00235F8D"/>
    <w:rsid w:val="00237249"/>
    <w:rsid w:val="00241725"/>
    <w:rsid w:val="0024204C"/>
    <w:rsid w:val="00243EFB"/>
    <w:rsid w:val="00246911"/>
    <w:rsid w:val="00246B80"/>
    <w:rsid w:val="00246E14"/>
    <w:rsid w:val="0025196E"/>
    <w:rsid w:val="00261E5E"/>
    <w:rsid w:val="00262EE1"/>
    <w:rsid w:val="002659B7"/>
    <w:rsid w:val="00265CF1"/>
    <w:rsid w:val="00267E41"/>
    <w:rsid w:val="00274F0D"/>
    <w:rsid w:val="002757D0"/>
    <w:rsid w:val="00276701"/>
    <w:rsid w:val="00276EC5"/>
    <w:rsid w:val="002856BF"/>
    <w:rsid w:val="0028627E"/>
    <w:rsid w:val="00291EAD"/>
    <w:rsid w:val="002938BB"/>
    <w:rsid w:val="002964BC"/>
    <w:rsid w:val="002973D3"/>
    <w:rsid w:val="00297511"/>
    <w:rsid w:val="002A1C92"/>
    <w:rsid w:val="002A6239"/>
    <w:rsid w:val="002A6DDD"/>
    <w:rsid w:val="002B097E"/>
    <w:rsid w:val="002B3136"/>
    <w:rsid w:val="002B3746"/>
    <w:rsid w:val="002B3E5D"/>
    <w:rsid w:val="002B42CD"/>
    <w:rsid w:val="002C3E5A"/>
    <w:rsid w:val="002C40BB"/>
    <w:rsid w:val="002C685C"/>
    <w:rsid w:val="002D1F83"/>
    <w:rsid w:val="002D4FB9"/>
    <w:rsid w:val="002D7527"/>
    <w:rsid w:val="002E42F4"/>
    <w:rsid w:val="002E49D9"/>
    <w:rsid w:val="002F11F3"/>
    <w:rsid w:val="002F419B"/>
    <w:rsid w:val="002F556B"/>
    <w:rsid w:val="002F6035"/>
    <w:rsid w:val="003023B8"/>
    <w:rsid w:val="00303562"/>
    <w:rsid w:val="00306F8B"/>
    <w:rsid w:val="0031027A"/>
    <w:rsid w:val="003141B1"/>
    <w:rsid w:val="003149C9"/>
    <w:rsid w:val="003168F2"/>
    <w:rsid w:val="00321DA0"/>
    <w:rsid w:val="00323BE0"/>
    <w:rsid w:val="003272FD"/>
    <w:rsid w:val="003273A1"/>
    <w:rsid w:val="00327E29"/>
    <w:rsid w:val="003315B2"/>
    <w:rsid w:val="0033621B"/>
    <w:rsid w:val="00336251"/>
    <w:rsid w:val="00336BF0"/>
    <w:rsid w:val="00344AAA"/>
    <w:rsid w:val="003459F7"/>
    <w:rsid w:val="003513AA"/>
    <w:rsid w:val="00354685"/>
    <w:rsid w:val="003550D3"/>
    <w:rsid w:val="00357EDA"/>
    <w:rsid w:val="0036141C"/>
    <w:rsid w:val="00362D94"/>
    <w:rsid w:val="00370F63"/>
    <w:rsid w:val="00376A7F"/>
    <w:rsid w:val="003820A7"/>
    <w:rsid w:val="003904D3"/>
    <w:rsid w:val="00391136"/>
    <w:rsid w:val="00393B52"/>
    <w:rsid w:val="003970B0"/>
    <w:rsid w:val="003A03F7"/>
    <w:rsid w:val="003A0E52"/>
    <w:rsid w:val="003A42DB"/>
    <w:rsid w:val="003A7E33"/>
    <w:rsid w:val="003B0A3D"/>
    <w:rsid w:val="003B0A9D"/>
    <w:rsid w:val="003B5C13"/>
    <w:rsid w:val="003C23FC"/>
    <w:rsid w:val="003C362C"/>
    <w:rsid w:val="003D3413"/>
    <w:rsid w:val="003E0ED8"/>
    <w:rsid w:val="003E6B85"/>
    <w:rsid w:val="003F031D"/>
    <w:rsid w:val="003F6AD8"/>
    <w:rsid w:val="004026A4"/>
    <w:rsid w:val="00406F6B"/>
    <w:rsid w:val="004075F1"/>
    <w:rsid w:val="004144C2"/>
    <w:rsid w:val="00414B9B"/>
    <w:rsid w:val="00416E7A"/>
    <w:rsid w:val="00417EC9"/>
    <w:rsid w:val="004231D3"/>
    <w:rsid w:val="00424524"/>
    <w:rsid w:val="004258BD"/>
    <w:rsid w:val="004262F7"/>
    <w:rsid w:val="0043138D"/>
    <w:rsid w:val="00435402"/>
    <w:rsid w:val="0044332B"/>
    <w:rsid w:val="00444195"/>
    <w:rsid w:val="004465CA"/>
    <w:rsid w:val="00450DF1"/>
    <w:rsid w:val="004527FB"/>
    <w:rsid w:val="00453B05"/>
    <w:rsid w:val="004558D2"/>
    <w:rsid w:val="00457D21"/>
    <w:rsid w:val="00467B25"/>
    <w:rsid w:val="00471BF1"/>
    <w:rsid w:val="004726FF"/>
    <w:rsid w:val="00481184"/>
    <w:rsid w:val="00481E22"/>
    <w:rsid w:val="00482178"/>
    <w:rsid w:val="004877B8"/>
    <w:rsid w:val="004937BF"/>
    <w:rsid w:val="0049628E"/>
    <w:rsid w:val="004A46EC"/>
    <w:rsid w:val="004A53EF"/>
    <w:rsid w:val="004A5D13"/>
    <w:rsid w:val="004A66AA"/>
    <w:rsid w:val="004B0B68"/>
    <w:rsid w:val="004B21C3"/>
    <w:rsid w:val="004B677A"/>
    <w:rsid w:val="004B7A63"/>
    <w:rsid w:val="004C0AC9"/>
    <w:rsid w:val="004C109E"/>
    <w:rsid w:val="004C194E"/>
    <w:rsid w:val="004C22A2"/>
    <w:rsid w:val="004C3D56"/>
    <w:rsid w:val="004D1D35"/>
    <w:rsid w:val="004D495F"/>
    <w:rsid w:val="004D58D3"/>
    <w:rsid w:val="004D7527"/>
    <w:rsid w:val="004E14AB"/>
    <w:rsid w:val="004E2DDB"/>
    <w:rsid w:val="004E4D36"/>
    <w:rsid w:val="004E555F"/>
    <w:rsid w:val="004F08C1"/>
    <w:rsid w:val="004F17FC"/>
    <w:rsid w:val="004F528F"/>
    <w:rsid w:val="00500202"/>
    <w:rsid w:val="00500BE4"/>
    <w:rsid w:val="00501092"/>
    <w:rsid w:val="00502010"/>
    <w:rsid w:val="005044AD"/>
    <w:rsid w:val="00506569"/>
    <w:rsid w:val="005068F5"/>
    <w:rsid w:val="00511017"/>
    <w:rsid w:val="005113B4"/>
    <w:rsid w:val="00512531"/>
    <w:rsid w:val="00514308"/>
    <w:rsid w:val="005175F0"/>
    <w:rsid w:val="0052064A"/>
    <w:rsid w:val="00522795"/>
    <w:rsid w:val="00522D4B"/>
    <w:rsid w:val="005231DD"/>
    <w:rsid w:val="00523D66"/>
    <w:rsid w:val="00524B90"/>
    <w:rsid w:val="005275F1"/>
    <w:rsid w:val="0053153D"/>
    <w:rsid w:val="005328F7"/>
    <w:rsid w:val="00533799"/>
    <w:rsid w:val="00534168"/>
    <w:rsid w:val="005346ED"/>
    <w:rsid w:val="00534B86"/>
    <w:rsid w:val="00535B20"/>
    <w:rsid w:val="00541AEA"/>
    <w:rsid w:val="00541D9F"/>
    <w:rsid w:val="00542C58"/>
    <w:rsid w:val="00542FED"/>
    <w:rsid w:val="005469D6"/>
    <w:rsid w:val="005530D0"/>
    <w:rsid w:val="005531F2"/>
    <w:rsid w:val="00553688"/>
    <w:rsid w:val="005542E1"/>
    <w:rsid w:val="0055446C"/>
    <w:rsid w:val="005549DA"/>
    <w:rsid w:val="00561D86"/>
    <w:rsid w:val="005628A2"/>
    <w:rsid w:val="00562FBC"/>
    <w:rsid w:val="00564DAC"/>
    <w:rsid w:val="005669A8"/>
    <w:rsid w:val="00566EEE"/>
    <w:rsid w:val="00567771"/>
    <w:rsid w:val="0056796D"/>
    <w:rsid w:val="005705E0"/>
    <w:rsid w:val="0057489D"/>
    <w:rsid w:val="00586DAC"/>
    <w:rsid w:val="00590BDA"/>
    <w:rsid w:val="00591DD2"/>
    <w:rsid w:val="00595467"/>
    <w:rsid w:val="00595484"/>
    <w:rsid w:val="005A491D"/>
    <w:rsid w:val="005A5DE1"/>
    <w:rsid w:val="005B02F9"/>
    <w:rsid w:val="005B0CC4"/>
    <w:rsid w:val="005B3633"/>
    <w:rsid w:val="005B3E0C"/>
    <w:rsid w:val="005B7385"/>
    <w:rsid w:val="005D0A9D"/>
    <w:rsid w:val="005D0BB0"/>
    <w:rsid w:val="005D1DF6"/>
    <w:rsid w:val="005D2E77"/>
    <w:rsid w:val="005E3375"/>
    <w:rsid w:val="005E415A"/>
    <w:rsid w:val="005E42B9"/>
    <w:rsid w:val="005E580A"/>
    <w:rsid w:val="005F198A"/>
    <w:rsid w:val="005F31F5"/>
    <w:rsid w:val="005F6A9F"/>
    <w:rsid w:val="005F78B4"/>
    <w:rsid w:val="00600F5F"/>
    <w:rsid w:val="006040BF"/>
    <w:rsid w:val="00606E57"/>
    <w:rsid w:val="006077A8"/>
    <w:rsid w:val="00611D1C"/>
    <w:rsid w:val="006202DE"/>
    <w:rsid w:val="006203A1"/>
    <w:rsid w:val="006215F5"/>
    <w:rsid w:val="00621A80"/>
    <w:rsid w:val="00626222"/>
    <w:rsid w:val="006334F9"/>
    <w:rsid w:val="006361BE"/>
    <w:rsid w:val="00636F1E"/>
    <w:rsid w:val="00643F78"/>
    <w:rsid w:val="00644797"/>
    <w:rsid w:val="00646718"/>
    <w:rsid w:val="00646A9F"/>
    <w:rsid w:val="00650134"/>
    <w:rsid w:val="006506F3"/>
    <w:rsid w:val="00655113"/>
    <w:rsid w:val="006579B9"/>
    <w:rsid w:val="00661FB4"/>
    <w:rsid w:val="0066593B"/>
    <w:rsid w:val="006661BA"/>
    <w:rsid w:val="00667C39"/>
    <w:rsid w:val="00671E2A"/>
    <w:rsid w:val="0067496B"/>
    <w:rsid w:val="00675D3A"/>
    <w:rsid w:val="00676D09"/>
    <w:rsid w:val="00677445"/>
    <w:rsid w:val="00677824"/>
    <w:rsid w:val="00677B91"/>
    <w:rsid w:val="0068072A"/>
    <w:rsid w:val="00690194"/>
    <w:rsid w:val="006A184E"/>
    <w:rsid w:val="006A2B83"/>
    <w:rsid w:val="006A695C"/>
    <w:rsid w:val="006B38D4"/>
    <w:rsid w:val="006B41C0"/>
    <w:rsid w:val="006B485A"/>
    <w:rsid w:val="006B5EB8"/>
    <w:rsid w:val="006B6DB6"/>
    <w:rsid w:val="006C457F"/>
    <w:rsid w:val="006C6FE5"/>
    <w:rsid w:val="006D31CA"/>
    <w:rsid w:val="006D34A7"/>
    <w:rsid w:val="006D4535"/>
    <w:rsid w:val="006D5334"/>
    <w:rsid w:val="006D5FA0"/>
    <w:rsid w:val="006D695C"/>
    <w:rsid w:val="006D6E66"/>
    <w:rsid w:val="006E02A8"/>
    <w:rsid w:val="006E27D5"/>
    <w:rsid w:val="006E54F8"/>
    <w:rsid w:val="006F2F14"/>
    <w:rsid w:val="006F5DFB"/>
    <w:rsid w:val="006F7DB6"/>
    <w:rsid w:val="007011FD"/>
    <w:rsid w:val="007034B9"/>
    <w:rsid w:val="00703EE1"/>
    <w:rsid w:val="00704D84"/>
    <w:rsid w:val="00704EF4"/>
    <w:rsid w:val="00707AB4"/>
    <w:rsid w:val="00710B56"/>
    <w:rsid w:val="00711406"/>
    <w:rsid w:val="00715054"/>
    <w:rsid w:val="007166D5"/>
    <w:rsid w:val="007168D7"/>
    <w:rsid w:val="00720A96"/>
    <w:rsid w:val="0073358F"/>
    <w:rsid w:val="00741351"/>
    <w:rsid w:val="0074162F"/>
    <w:rsid w:val="007447DC"/>
    <w:rsid w:val="0074559B"/>
    <w:rsid w:val="0075645E"/>
    <w:rsid w:val="007641C7"/>
    <w:rsid w:val="00770B90"/>
    <w:rsid w:val="00771D3B"/>
    <w:rsid w:val="0077381B"/>
    <w:rsid w:val="00777416"/>
    <w:rsid w:val="00777C6E"/>
    <w:rsid w:val="00782B0A"/>
    <w:rsid w:val="00785143"/>
    <w:rsid w:val="007912C7"/>
    <w:rsid w:val="00792C69"/>
    <w:rsid w:val="00795D0B"/>
    <w:rsid w:val="007968F9"/>
    <w:rsid w:val="00796C47"/>
    <w:rsid w:val="00796DB0"/>
    <w:rsid w:val="0079791D"/>
    <w:rsid w:val="007A1455"/>
    <w:rsid w:val="007A3AEF"/>
    <w:rsid w:val="007A3FE8"/>
    <w:rsid w:val="007A4C1C"/>
    <w:rsid w:val="007A703B"/>
    <w:rsid w:val="007C34F4"/>
    <w:rsid w:val="007C4A80"/>
    <w:rsid w:val="007C5472"/>
    <w:rsid w:val="007D006A"/>
    <w:rsid w:val="007D325C"/>
    <w:rsid w:val="007D3C10"/>
    <w:rsid w:val="007D4989"/>
    <w:rsid w:val="007D6F45"/>
    <w:rsid w:val="007E24C6"/>
    <w:rsid w:val="007E3724"/>
    <w:rsid w:val="007F10B9"/>
    <w:rsid w:val="007F13E3"/>
    <w:rsid w:val="008021AD"/>
    <w:rsid w:val="008023E2"/>
    <w:rsid w:val="008045CD"/>
    <w:rsid w:val="00805823"/>
    <w:rsid w:val="00807424"/>
    <w:rsid w:val="00810D2C"/>
    <w:rsid w:val="008142B4"/>
    <w:rsid w:val="00823A43"/>
    <w:rsid w:val="00827842"/>
    <w:rsid w:val="008307E5"/>
    <w:rsid w:val="008341BA"/>
    <w:rsid w:val="008400C2"/>
    <w:rsid w:val="00855EAE"/>
    <w:rsid w:val="00856C37"/>
    <w:rsid w:val="00864175"/>
    <w:rsid w:val="00866F2B"/>
    <w:rsid w:val="00867522"/>
    <w:rsid w:val="00874B29"/>
    <w:rsid w:val="0088062D"/>
    <w:rsid w:val="00880BFA"/>
    <w:rsid w:val="00880C5E"/>
    <w:rsid w:val="00884BE6"/>
    <w:rsid w:val="008850FC"/>
    <w:rsid w:val="00885D5E"/>
    <w:rsid w:val="008864AA"/>
    <w:rsid w:val="0089110F"/>
    <w:rsid w:val="008973D3"/>
    <w:rsid w:val="008A3729"/>
    <w:rsid w:val="008A425F"/>
    <w:rsid w:val="008B2A65"/>
    <w:rsid w:val="008B5DB8"/>
    <w:rsid w:val="008C2564"/>
    <w:rsid w:val="008C43F6"/>
    <w:rsid w:val="008D035E"/>
    <w:rsid w:val="008D13B7"/>
    <w:rsid w:val="008D4A6B"/>
    <w:rsid w:val="008D5DF1"/>
    <w:rsid w:val="008E20D2"/>
    <w:rsid w:val="008F128E"/>
    <w:rsid w:val="008F2819"/>
    <w:rsid w:val="008F3E26"/>
    <w:rsid w:val="008F6821"/>
    <w:rsid w:val="008F7167"/>
    <w:rsid w:val="00905A41"/>
    <w:rsid w:val="009123BC"/>
    <w:rsid w:val="00917937"/>
    <w:rsid w:val="00917AD2"/>
    <w:rsid w:val="0092791F"/>
    <w:rsid w:val="009312C6"/>
    <w:rsid w:val="00934130"/>
    <w:rsid w:val="009351C0"/>
    <w:rsid w:val="009410C2"/>
    <w:rsid w:val="009479B9"/>
    <w:rsid w:val="009532AA"/>
    <w:rsid w:val="0096221D"/>
    <w:rsid w:val="0096566E"/>
    <w:rsid w:val="009665A2"/>
    <w:rsid w:val="00977D6E"/>
    <w:rsid w:val="00980044"/>
    <w:rsid w:val="00982F16"/>
    <w:rsid w:val="009832F8"/>
    <w:rsid w:val="00985977"/>
    <w:rsid w:val="00991792"/>
    <w:rsid w:val="009940FF"/>
    <w:rsid w:val="009947C9"/>
    <w:rsid w:val="009949E7"/>
    <w:rsid w:val="00994FC6"/>
    <w:rsid w:val="00996E79"/>
    <w:rsid w:val="009A09E9"/>
    <w:rsid w:val="009A22BE"/>
    <w:rsid w:val="009A40CF"/>
    <w:rsid w:val="009B5A76"/>
    <w:rsid w:val="009C439F"/>
    <w:rsid w:val="009C53EB"/>
    <w:rsid w:val="009D5733"/>
    <w:rsid w:val="009D7525"/>
    <w:rsid w:val="009E12A7"/>
    <w:rsid w:val="009E43FD"/>
    <w:rsid w:val="009E44CB"/>
    <w:rsid w:val="009E6E4B"/>
    <w:rsid w:val="009F0599"/>
    <w:rsid w:val="009F4C22"/>
    <w:rsid w:val="009F62D9"/>
    <w:rsid w:val="00A00941"/>
    <w:rsid w:val="00A04CE0"/>
    <w:rsid w:val="00A04D6B"/>
    <w:rsid w:val="00A0746A"/>
    <w:rsid w:val="00A103F6"/>
    <w:rsid w:val="00A1075F"/>
    <w:rsid w:val="00A118AD"/>
    <w:rsid w:val="00A129D4"/>
    <w:rsid w:val="00A15383"/>
    <w:rsid w:val="00A15B58"/>
    <w:rsid w:val="00A16AC1"/>
    <w:rsid w:val="00A2208B"/>
    <w:rsid w:val="00A24301"/>
    <w:rsid w:val="00A26E60"/>
    <w:rsid w:val="00A30EF5"/>
    <w:rsid w:val="00A330DC"/>
    <w:rsid w:val="00A36D66"/>
    <w:rsid w:val="00A3711B"/>
    <w:rsid w:val="00A41E43"/>
    <w:rsid w:val="00A41FDC"/>
    <w:rsid w:val="00A446C7"/>
    <w:rsid w:val="00A45EDC"/>
    <w:rsid w:val="00A51277"/>
    <w:rsid w:val="00A51441"/>
    <w:rsid w:val="00A5301A"/>
    <w:rsid w:val="00A5619E"/>
    <w:rsid w:val="00A6269C"/>
    <w:rsid w:val="00A70DD8"/>
    <w:rsid w:val="00A7171A"/>
    <w:rsid w:val="00A71E0C"/>
    <w:rsid w:val="00A71F78"/>
    <w:rsid w:val="00A72541"/>
    <w:rsid w:val="00A755B3"/>
    <w:rsid w:val="00A809AD"/>
    <w:rsid w:val="00A8745E"/>
    <w:rsid w:val="00A90A39"/>
    <w:rsid w:val="00A966BB"/>
    <w:rsid w:val="00AA0F62"/>
    <w:rsid w:val="00AB2890"/>
    <w:rsid w:val="00AB6F50"/>
    <w:rsid w:val="00AC06AB"/>
    <w:rsid w:val="00AC1725"/>
    <w:rsid w:val="00AC2AF6"/>
    <w:rsid w:val="00AC41AB"/>
    <w:rsid w:val="00AD0DE6"/>
    <w:rsid w:val="00AD3D2C"/>
    <w:rsid w:val="00AD4968"/>
    <w:rsid w:val="00AE75CD"/>
    <w:rsid w:val="00B004BA"/>
    <w:rsid w:val="00B04191"/>
    <w:rsid w:val="00B043C1"/>
    <w:rsid w:val="00B0565B"/>
    <w:rsid w:val="00B0596D"/>
    <w:rsid w:val="00B11278"/>
    <w:rsid w:val="00B11713"/>
    <w:rsid w:val="00B13006"/>
    <w:rsid w:val="00B22C3C"/>
    <w:rsid w:val="00B3368C"/>
    <w:rsid w:val="00B34B81"/>
    <w:rsid w:val="00B35199"/>
    <w:rsid w:val="00B353CE"/>
    <w:rsid w:val="00B35971"/>
    <w:rsid w:val="00B37C9C"/>
    <w:rsid w:val="00B41774"/>
    <w:rsid w:val="00B4245B"/>
    <w:rsid w:val="00B43F3C"/>
    <w:rsid w:val="00B47A46"/>
    <w:rsid w:val="00B52FCA"/>
    <w:rsid w:val="00B53334"/>
    <w:rsid w:val="00B53F32"/>
    <w:rsid w:val="00B557C0"/>
    <w:rsid w:val="00B566D4"/>
    <w:rsid w:val="00B62CC7"/>
    <w:rsid w:val="00B64246"/>
    <w:rsid w:val="00B707BF"/>
    <w:rsid w:val="00B742C3"/>
    <w:rsid w:val="00B8049A"/>
    <w:rsid w:val="00B84C55"/>
    <w:rsid w:val="00B86608"/>
    <w:rsid w:val="00B90EEC"/>
    <w:rsid w:val="00B91E34"/>
    <w:rsid w:val="00B94E13"/>
    <w:rsid w:val="00B957BB"/>
    <w:rsid w:val="00B95EC2"/>
    <w:rsid w:val="00B9615A"/>
    <w:rsid w:val="00B96768"/>
    <w:rsid w:val="00B9747A"/>
    <w:rsid w:val="00BA1D17"/>
    <w:rsid w:val="00BA3F12"/>
    <w:rsid w:val="00BB12AC"/>
    <w:rsid w:val="00BB711D"/>
    <w:rsid w:val="00BC1044"/>
    <w:rsid w:val="00BC4814"/>
    <w:rsid w:val="00BC6697"/>
    <w:rsid w:val="00BC7BA6"/>
    <w:rsid w:val="00BC7DD5"/>
    <w:rsid w:val="00BD2A87"/>
    <w:rsid w:val="00BD3407"/>
    <w:rsid w:val="00BD40B0"/>
    <w:rsid w:val="00BD5613"/>
    <w:rsid w:val="00BD5EFA"/>
    <w:rsid w:val="00BD6221"/>
    <w:rsid w:val="00BD672A"/>
    <w:rsid w:val="00BD6880"/>
    <w:rsid w:val="00BE4540"/>
    <w:rsid w:val="00BE594F"/>
    <w:rsid w:val="00BF1C32"/>
    <w:rsid w:val="00BF3021"/>
    <w:rsid w:val="00C00263"/>
    <w:rsid w:val="00C02AD3"/>
    <w:rsid w:val="00C14110"/>
    <w:rsid w:val="00C162C5"/>
    <w:rsid w:val="00C17E3D"/>
    <w:rsid w:val="00C20DE5"/>
    <w:rsid w:val="00C3226C"/>
    <w:rsid w:val="00C32A6E"/>
    <w:rsid w:val="00C33E6E"/>
    <w:rsid w:val="00C40486"/>
    <w:rsid w:val="00C50C6F"/>
    <w:rsid w:val="00C54EB4"/>
    <w:rsid w:val="00C61872"/>
    <w:rsid w:val="00C63753"/>
    <w:rsid w:val="00C64A04"/>
    <w:rsid w:val="00C6503D"/>
    <w:rsid w:val="00C67339"/>
    <w:rsid w:val="00C71ECD"/>
    <w:rsid w:val="00C74115"/>
    <w:rsid w:val="00C762B4"/>
    <w:rsid w:val="00C76DFC"/>
    <w:rsid w:val="00C837C1"/>
    <w:rsid w:val="00C842F9"/>
    <w:rsid w:val="00C90C53"/>
    <w:rsid w:val="00C90FE0"/>
    <w:rsid w:val="00C91C1F"/>
    <w:rsid w:val="00C950BA"/>
    <w:rsid w:val="00C95A15"/>
    <w:rsid w:val="00C9614B"/>
    <w:rsid w:val="00CA098F"/>
    <w:rsid w:val="00CA1CC3"/>
    <w:rsid w:val="00CA1CC9"/>
    <w:rsid w:val="00CA46BF"/>
    <w:rsid w:val="00CA5BDC"/>
    <w:rsid w:val="00CB1739"/>
    <w:rsid w:val="00CB27DC"/>
    <w:rsid w:val="00CB2EE5"/>
    <w:rsid w:val="00CB516B"/>
    <w:rsid w:val="00CC3288"/>
    <w:rsid w:val="00CC6EA0"/>
    <w:rsid w:val="00CD34EA"/>
    <w:rsid w:val="00CE06D5"/>
    <w:rsid w:val="00CE2D62"/>
    <w:rsid w:val="00CE460E"/>
    <w:rsid w:val="00CF0DCC"/>
    <w:rsid w:val="00CF0FA5"/>
    <w:rsid w:val="00CF26D4"/>
    <w:rsid w:val="00CF746B"/>
    <w:rsid w:val="00D01A66"/>
    <w:rsid w:val="00D01CC2"/>
    <w:rsid w:val="00D0252F"/>
    <w:rsid w:val="00D02D8F"/>
    <w:rsid w:val="00D04E35"/>
    <w:rsid w:val="00D14BAE"/>
    <w:rsid w:val="00D22E31"/>
    <w:rsid w:val="00D2324D"/>
    <w:rsid w:val="00D25AF7"/>
    <w:rsid w:val="00D25E9D"/>
    <w:rsid w:val="00D26D74"/>
    <w:rsid w:val="00D26DB5"/>
    <w:rsid w:val="00D2755D"/>
    <w:rsid w:val="00D326EF"/>
    <w:rsid w:val="00D3492C"/>
    <w:rsid w:val="00D4130C"/>
    <w:rsid w:val="00D46F59"/>
    <w:rsid w:val="00D52B0C"/>
    <w:rsid w:val="00D549D0"/>
    <w:rsid w:val="00D5586C"/>
    <w:rsid w:val="00D55D9F"/>
    <w:rsid w:val="00D560CC"/>
    <w:rsid w:val="00D6010B"/>
    <w:rsid w:val="00D60FCE"/>
    <w:rsid w:val="00D629DB"/>
    <w:rsid w:val="00D74999"/>
    <w:rsid w:val="00D80480"/>
    <w:rsid w:val="00D8063E"/>
    <w:rsid w:val="00D80C81"/>
    <w:rsid w:val="00D8109A"/>
    <w:rsid w:val="00D8345D"/>
    <w:rsid w:val="00D84455"/>
    <w:rsid w:val="00D92F54"/>
    <w:rsid w:val="00D944D8"/>
    <w:rsid w:val="00DA13E2"/>
    <w:rsid w:val="00DA1417"/>
    <w:rsid w:val="00DA198F"/>
    <w:rsid w:val="00DA52BB"/>
    <w:rsid w:val="00DB04A5"/>
    <w:rsid w:val="00DB2A54"/>
    <w:rsid w:val="00DB415D"/>
    <w:rsid w:val="00DB7F13"/>
    <w:rsid w:val="00DC4C63"/>
    <w:rsid w:val="00DC4DAB"/>
    <w:rsid w:val="00DC7952"/>
    <w:rsid w:val="00DD1551"/>
    <w:rsid w:val="00DD7CAD"/>
    <w:rsid w:val="00DD7F79"/>
    <w:rsid w:val="00DE1D10"/>
    <w:rsid w:val="00DF0481"/>
    <w:rsid w:val="00DF1510"/>
    <w:rsid w:val="00E05C6A"/>
    <w:rsid w:val="00E05F57"/>
    <w:rsid w:val="00E07AA0"/>
    <w:rsid w:val="00E07EEF"/>
    <w:rsid w:val="00E15270"/>
    <w:rsid w:val="00E16B40"/>
    <w:rsid w:val="00E20C3C"/>
    <w:rsid w:val="00E24D85"/>
    <w:rsid w:val="00E25178"/>
    <w:rsid w:val="00E252CA"/>
    <w:rsid w:val="00E331BC"/>
    <w:rsid w:val="00E47F07"/>
    <w:rsid w:val="00E50926"/>
    <w:rsid w:val="00E5098D"/>
    <w:rsid w:val="00E51A6C"/>
    <w:rsid w:val="00E53D6C"/>
    <w:rsid w:val="00E57976"/>
    <w:rsid w:val="00E60C71"/>
    <w:rsid w:val="00E642C2"/>
    <w:rsid w:val="00E65765"/>
    <w:rsid w:val="00E668E2"/>
    <w:rsid w:val="00E6772E"/>
    <w:rsid w:val="00E74196"/>
    <w:rsid w:val="00E80947"/>
    <w:rsid w:val="00E8402A"/>
    <w:rsid w:val="00E9245E"/>
    <w:rsid w:val="00E94724"/>
    <w:rsid w:val="00E94AAC"/>
    <w:rsid w:val="00E95C07"/>
    <w:rsid w:val="00EA0FA7"/>
    <w:rsid w:val="00EA2186"/>
    <w:rsid w:val="00EA2B0A"/>
    <w:rsid w:val="00EA6FFC"/>
    <w:rsid w:val="00EB0C56"/>
    <w:rsid w:val="00EB2B5F"/>
    <w:rsid w:val="00EB2C6C"/>
    <w:rsid w:val="00EB685A"/>
    <w:rsid w:val="00EB710D"/>
    <w:rsid w:val="00EC15C1"/>
    <w:rsid w:val="00EC1F4F"/>
    <w:rsid w:val="00EC36E6"/>
    <w:rsid w:val="00EC3C17"/>
    <w:rsid w:val="00ED1C99"/>
    <w:rsid w:val="00ED1E75"/>
    <w:rsid w:val="00ED69EF"/>
    <w:rsid w:val="00ED7B9D"/>
    <w:rsid w:val="00EF2ED1"/>
    <w:rsid w:val="00EF3065"/>
    <w:rsid w:val="00EF50AC"/>
    <w:rsid w:val="00EF54C9"/>
    <w:rsid w:val="00EF7CCA"/>
    <w:rsid w:val="00EF7FB0"/>
    <w:rsid w:val="00F0066B"/>
    <w:rsid w:val="00F037F5"/>
    <w:rsid w:val="00F11470"/>
    <w:rsid w:val="00F12C19"/>
    <w:rsid w:val="00F14042"/>
    <w:rsid w:val="00F15327"/>
    <w:rsid w:val="00F15AEC"/>
    <w:rsid w:val="00F177AB"/>
    <w:rsid w:val="00F24576"/>
    <w:rsid w:val="00F250B4"/>
    <w:rsid w:val="00F252AB"/>
    <w:rsid w:val="00F25BF4"/>
    <w:rsid w:val="00F40E8A"/>
    <w:rsid w:val="00F419F9"/>
    <w:rsid w:val="00F43430"/>
    <w:rsid w:val="00F43B70"/>
    <w:rsid w:val="00F45976"/>
    <w:rsid w:val="00F45D2E"/>
    <w:rsid w:val="00F47B4D"/>
    <w:rsid w:val="00F54BCB"/>
    <w:rsid w:val="00F551B7"/>
    <w:rsid w:val="00F55439"/>
    <w:rsid w:val="00F561ED"/>
    <w:rsid w:val="00F61544"/>
    <w:rsid w:val="00F6570D"/>
    <w:rsid w:val="00F6751B"/>
    <w:rsid w:val="00F67939"/>
    <w:rsid w:val="00F73E2F"/>
    <w:rsid w:val="00F77295"/>
    <w:rsid w:val="00F836FB"/>
    <w:rsid w:val="00F84E3C"/>
    <w:rsid w:val="00F86562"/>
    <w:rsid w:val="00F878CE"/>
    <w:rsid w:val="00F92401"/>
    <w:rsid w:val="00F93056"/>
    <w:rsid w:val="00F93FC0"/>
    <w:rsid w:val="00F94C88"/>
    <w:rsid w:val="00F97A8A"/>
    <w:rsid w:val="00FA4C8A"/>
    <w:rsid w:val="00FA64EC"/>
    <w:rsid w:val="00FB3EBA"/>
    <w:rsid w:val="00FB5696"/>
    <w:rsid w:val="00FC6FAB"/>
    <w:rsid w:val="00FD1F21"/>
    <w:rsid w:val="00FD3055"/>
    <w:rsid w:val="00FD757A"/>
    <w:rsid w:val="00FD774E"/>
    <w:rsid w:val="00FD7A63"/>
    <w:rsid w:val="00FE1FC0"/>
    <w:rsid w:val="00FE715E"/>
    <w:rsid w:val="00FE7D4E"/>
    <w:rsid w:val="00FF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219F"/>
  </w:style>
  <w:style w:type="paragraph" w:styleId="Ttulo4">
    <w:name w:val="heading 4"/>
    <w:basedOn w:val="Normal"/>
    <w:link w:val="Ttulo4Car"/>
    <w:uiPriority w:val="9"/>
    <w:qFormat/>
    <w:rsid w:val="00D04E3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80480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542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2FE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2FED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05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96D"/>
  </w:style>
  <w:style w:type="paragraph" w:styleId="Piedepgina">
    <w:name w:val="footer"/>
    <w:basedOn w:val="Normal"/>
    <w:link w:val="PiedepginaCar"/>
    <w:uiPriority w:val="99"/>
    <w:unhideWhenUsed/>
    <w:rsid w:val="00B05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96D"/>
  </w:style>
  <w:style w:type="table" w:styleId="Tablaconcuadrcula">
    <w:name w:val="Table Grid"/>
    <w:basedOn w:val="Tablanormal"/>
    <w:rsid w:val="000A7F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rsid w:val="006C457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6C457F"/>
    <w:rPr>
      <w:rFonts w:ascii="Courier New" w:eastAsia="Times New Roman" w:hAnsi="Courier New" w:cs="Courier New"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1101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11017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11017"/>
    <w:rPr>
      <w:vertAlign w:val="superscript"/>
    </w:rPr>
  </w:style>
  <w:style w:type="paragraph" w:styleId="Puesto">
    <w:name w:val="Title"/>
    <w:basedOn w:val="Normal"/>
    <w:next w:val="Normal"/>
    <w:link w:val="PuestoCar"/>
    <w:uiPriority w:val="10"/>
    <w:qFormat/>
    <w:rsid w:val="0059546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character" w:customStyle="1" w:styleId="PuestoCar">
    <w:name w:val="Puesto Car"/>
    <w:basedOn w:val="Fuentedeprrafopredeter"/>
    <w:link w:val="Puesto"/>
    <w:uiPriority w:val="10"/>
    <w:rsid w:val="0059546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59546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59546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95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95467"/>
    <w:rPr>
      <w:rFonts w:ascii="Tahoma" w:hAnsi="Tahoma" w:cs="Tahoma"/>
      <w:sz w:val="16"/>
      <w:szCs w:val="16"/>
    </w:rPr>
  </w:style>
  <w:style w:type="character" w:customStyle="1" w:styleId="Ttulo4Car">
    <w:name w:val="Título 4 Car"/>
    <w:basedOn w:val="Fuentedeprrafopredeter"/>
    <w:link w:val="Ttulo4"/>
    <w:uiPriority w:val="9"/>
    <w:rsid w:val="00D04E35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D04E3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04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D04E35"/>
    <w:rPr>
      <w:color w:val="0000FF" w:themeColor="hyperlink"/>
      <w:u w:val="single"/>
    </w:rPr>
  </w:style>
  <w:style w:type="character" w:customStyle="1" w:styleId="apple-converted-space">
    <w:name w:val="apple-converted-space"/>
    <w:basedOn w:val="Fuentedeprrafopredeter"/>
    <w:rsid w:val="00D04E35"/>
  </w:style>
  <w:style w:type="character" w:styleId="nfasis">
    <w:name w:val="Emphasis"/>
    <w:basedOn w:val="Fuentedeprrafopredeter"/>
    <w:uiPriority w:val="20"/>
    <w:qFormat/>
    <w:rsid w:val="005D2E77"/>
    <w:rPr>
      <w:i/>
      <w:iCs/>
    </w:rPr>
  </w:style>
  <w:style w:type="character" w:styleId="Hipervnculovisitado">
    <w:name w:val="FollowedHyperlink"/>
    <w:basedOn w:val="Fuentedeprrafopredeter"/>
    <w:uiPriority w:val="99"/>
    <w:semiHidden/>
    <w:unhideWhenUsed/>
    <w:rsid w:val="007447DC"/>
    <w:rPr>
      <w:color w:val="800080" w:themeColor="followedHyperlink"/>
      <w:u w:val="single"/>
    </w:rPr>
  </w:style>
  <w:style w:type="paragraph" w:styleId="Sinespaciado">
    <w:name w:val="No Spacing"/>
    <w:uiPriority w:val="1"/>
    <w:qFormat/>
    <w:rsid w:val="004726F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rsid w:val="003273A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73A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BA1D1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0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28F92-7DEE-4DA4-ADE9-E2A852ECF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Anexo 6.dotx</Template>
  <TotalTime>1</TotalTime>
  <Pages>1</Pages>
  <Words>178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 DE INTERVENCIÓN EDUCATIVA ANTE POSIBLE RIESGO Y/O SOSPECHA DE MALTRATO INFANTIL EN EL ENTORNO FAMILIAR</vt:lpstr>
    </vt:vector>
  </TitlesOfParts>
  <Company>Microsoft</Company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INTERVENCIÓN EDUCATIVA ANTE POSIBLE RIESGO Y/O SOSPECHA DE MALTRATO INFANTIL EN EL ENTORNO FAMILIAR</dc:title>
  <dc:subject>Dirección General de Innovación y Equidad Educativa</dc:subject>
  <dc:creator>FerTorFr@jcyl.es</dc:creator>
  <cp:lastModifiedBy>Francisco Jose Fernandez Torres</cp:lastModifiedBy>
  <cp:revision>2</cp:revision>
  <cp:lastPrinted>2021-04-07T06:48:00Z</cp:lastPrinted>
  <dcterms:created xsi:type="dcterms:W3CDTF">2021-04-09T07:12:00Z</dcterms:created>
  <dcterms:modified xsi:type="dcterms:W3CDTF">2021-04-09T07:12:00Z</dcterms:modified>
</cp:coreProperties>
</file>