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A6C79" w14:textId="77777777" w:rsidR="00CB7B42" w:rsidRDefault="00CB7B42" w:rsidP="00CB7B42">
      <w:pPr>
        <w:jc w:val="both"/>
      </w:pPr>
    </w:p>
    <w:p w14:paraId="11405F91" w14:textId="2BD80203" w:rsidR="001353F5" w:rsidRDefault="00320EAF" w:rsidP="00FF4D6B">
      <w:pPr>
        <w:jc w:val="center"/>
        <w:rPr>
          <w:b/>
          <w:sz w:val="28"/>
        </w:rPr>
      </w:pPr>
      <w:r>
        <w:rPr>
          <w:b/>
          <w:sz w:val="28"/>
        </w:rPr>
        <w:t>SALIDAS AL ENTORNO</w:t>
      </w:r>
    </w:p>
    <w:p w14:paraId="6D9F023C" w14:textId="32ADEECD" w:rsidR="00B92065" w:rsidRDefault="00B92065" w:rsidP="00FF4D6B">
      <w:pPr>
        <w:jc w:val="center"/>
        <w:rPr>
          <w:b/>
          <w:sz w:val="28"/>
        </w:rPr>
      </w:pPr>
      <w:r>
        <w:rPr>
          <w:b/>
          <w:sz w:val="28"/>
        </w:rPr>
        <w:t>CURSO 201</w:t>
      </w:r>
      <w:r w:rsidR="00320EAF">
        <w:rPr>
          <w:b/>
          <w:sz w:val="28"/>
        </w:rPr>
        <w:t>9-20</w:t>
      </w:r>
    </w:p>
    <w:p w14:paraId="0825995B" w14:textId="77777777" w:rsidR="00FF4D6B" w:rsidRDefault="00FF4D6B" w:rsidP="00FF4D6B"/>
    <w:tbl>
      <w:tblPr>
        <w:tblpPr w:leftFromText="141" w:rightFromText="141" w:vertAnchor="text" w:horzAnchor="margin" w:tblpX="-1139" w:tblpY="49"/>
        <w:tblW w:w="10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8170"/>
      </w:tblGrid>
      <w:tr w:rsidR="00B92065" w:rsidRPr="00801514" w14:paraId="63C8112F" w14:textId="77777777" w:rsidTr="000452CC">
        <w:tc>
          <w:tcPr>
            <w:tcW w:w="2547" w:type="dxa"/>
            <w:shd w:val="clear" w:color="auto" w:fill="auto"/>
          </w:tcPr>
          <w:p w14:paraId="2578FEB8" w14:textId="77777777" w:rsidR="00B92065" w:rsidRPr="00801514" w:rsidRDefault="00B92065" w:rsidP="000452CC">
            <w:pPr>
              <w:rPr>
                <w:b/>
                <w:sz w:val="20"/>
              </w:rPr>
            </w:pPr>
            <w:r w:rsidRPr="00801514">
              <w:rPr>
                <w:b/>
                <w:sz w:val="20"/>
              </w:rPr>
              <w:t>Temporalización</w:t>
            </w:r>
          </w:p>
        </w:tc>
        <w:tc>
          <w:tcPr>
            <w:tcW w:w="8170" w:type="dxa"/>
            <w:shd w:val="clear" w:color="auto" w:fill="auto"/>
          </w:tcPr>
          <w:p w14:paraId="2DD09756" w14:textId="630E4968" w:rsidR="00B92065" w:rsidRPr="00801514" w:rsidRDefault="00EC163B" w:rsidP="000452CC">
            <w:pPr>
              <w:rPr>
                <w:b/>
              </w:rPr>
            </w:pPr>
            <w:r>
              <w:rPr>
                <w:b/>
              </w:rPr>
              <w:t xml:space="preserve">Sesión </w:t>
            </w:r>
            <w:r w:rsidR="0055255A">
              <w:rPr>
                <w:b/>
              </w:rPr>
              <w:t>seis</w:t>
            </w:r>
            <w:r w:rsidR="00BD6595">
              <w:rPr>
                <w:b/>
              </w:rPr>
              <w:t>.</w:t>
            </w:r>
          </w:p>
          <w:p w14:paraId="364A8473" w14:textId="77777777" w:rsidR="00B92065" w:rsidRPr="00801514" w:rsidRDefault="00B92065" w:rsidP="000452CC">
            <w:pPr>
              <w:rPr>
                <w:b/>
              </w:rPr>
            </w:pPr>
          </w:p>
        </w:tc>
      </w:tr>
      <w:tr w:rsidR="00B92065" w:rsidRPr="00801514" w14:paraId="32EE802B" w14:textId="77777777" w:rsidTr="000452CC">
        <w:tc>
          <w:tcPr>
            <w:tcW w:w="2547" w:type="dxa"/>
            <w:shd w:val="clear" w:color="auto" w:fill="auto"/>
          </w:tcPr>
          <w:p w14:paraId="0D481703" w14:textId="77777777" w:rsidR="00B92065" w:rsidRPr="00801514" w:rsidRDefault="00B92065" w:rsidP="000452CC">
            <w:pPr>
              <w:rPr>
                <w:b/>
                <w:sz w:val="20"/>
              </w:rPr>
            </w:pPr>
            <w:r w:rsidRPr="00801514">
              <w:rPr>
                <w:b/>
                <w:sz w:val="20"/>
              </w:rPr>
              <w:t>Contenido</w:t>
            </w:r>
          </w:p>
        </w:tc>
        <w:tc>
          <w:tcPr>
            <w:tcW w:w="8170" w:type="dxa"/>
            <w:shd w:val="clear" w:color="auto" w:fill="auto"/>
          </w:tcPr>
          <w:p w14:paraId="532EAA6E" w14:textId="797B287A" w:rsidR="00BD6595" w:rsidRDefault="0055255A" w:rsidP="000452CC">
            <w:pPr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El nombre. Clases, género y número</w:t>
            </w:r>
          </w:p>
          <w:p w14:paraId="120AEE8F" w14:textId="77777777" w:rsidR="0055255A" w:rsidRDefault="0055255A" w:rsidP="000452CC">
            <w:pPr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El adjetivo calificativo y sus grados.</w:t>
            </w:r>
          </w:p>
          <w:p w14:paraId="21A786E3" w14:textId="5131AC87" w:rsidR="0055255A" w:rsidRPr="00E353DE" w:rsidRDefault="0055255A" w:rsidP="000452CC">
            <w:pPr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Las palabras interrogativas.</w:t>
            </w:r>
          </w:p>
        </w:tc>
      </w:tr>
      <w:tr w:rsidR="00B92065" w:rsidRPr="00801514" w14:paraId="10FD42AC" w14:textId="77777777" w:rsidTr="000452CC">
        <w:tc>
          <w:tcPr>
            <w:tcW w:w="2547" w:type="dxa"/>
            <w:shd w:val="clear" w:color="auto" w:fill="auto"/>
          </w:tcPr>
          <w:p w14:paraId="02B7B2F6" w14:textId="74CBF11C" w:rsidR="00B92065" w:rsidRPr="00801514" w:rsidRDefault="00E353DE" w:rsidP="000452C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Estándares de aprendizaje evaluables</w:t>
            </w:r>
          </w:p>
        </w:tc>
        <w:tc>
          <w:tcPr>
            <w:tcW w:w="8170" w:type="dxa"/>
            <w:shd w:val="clear" w:color="auto" w:fill="auto"/>
          </w:tcPr>
          <w:p w14:paraId="6F98CEFD" w14:textId="0ADC2632" w:rsidR="0055255A" w:rsidRDefault="0055255A" w:rsidP="0055255A">
            <w:pPr>
              <w:rPr>
                <w:b/>
              </w:rPr>
            </w:pPr>
            <w:r>
              <w:rPr>
                <w:b/>
              </w:rPr>
              <w:t>6.1. Identifica las clases de palabras trabajadas y las analiza morfológicamente.</w:t>
            </w:r>
          </w:p>
          <w:p w14:paraId="3AB20AF4" w14:textId="5F2A51D6" w:rsidR="0055255A" w:rsidRDefault="0055255A" w:rsidP="0055255A">
            <w:pPr>
              <w:rPr>
                <w:b/>
              </w:rPr>
            </w:pPr>
            <w:r>
              <w:rPr>
                <w:b/>
              </w:rPr>
              <w:t>8.1. Utiliza correctamente las normas de concordancia de género y número en la expresión oral y escrita.</w:t>
            </w:r>
          </w:p>
          <w:p w14:paraId="75927833" w14:textId="1F0CC885" w:rsidR="0055255A" w:rsidRDefault="0055255A" w:rsidP="0055255A">
            <w:pPr>
              <w:rPr>
                <w:b/>
              </w:rPr>
            </w:pPr>
            <w:r>
              <w:rPr>
                <w:b/>
              </w:rPr>
              <w:t>9.1. Reconoce los sustantivos que modifican su significado al cambiar de género, los sustantivos que tienen dos géneros y los que solamente tienen uno.</w:t>
            </w:r>
          </w:p>
          <w:p w14:paraId="2826E541" w14:textId="423CEDAF" w:rsidR="00BD6595" w:rsidRDefault="0055255A" w:rsidP="000452CC">
            <w:pPr>
              <w:rPr>
                <w:b/>
              </w:rPr>
            </w:pPr>
            <w:r>
              <w:rPr>
                <w:b/>
              </w:rPr>
              <w:t>10.1. Conoce, analiza y utiliza los adjetivos adecuadamente.</w:t>
            </w:r>
          </w:p>
          <w:p w14:paraId="367723A6" w14:textId="00B9973B" w:rsidR="0055255A" w:rsidRDefault="0055255A" w:rsidP="000452CC">
            <w:pPr>
              <w:rPr>
                <w:b/>
              </w:rPr>
            </w:pPr>
            <w:r>
              <w:rPr>
                <w:b/>
              </w:rPr>
              <w:t>10.2. Conoce y usa los grados del adjetivo.</w:t>
            </w:r>
          </w:p>
          <w:p w14:paraId="7E80099A" w14:textId="49662B52" w:rsidR="00BD6595" w:rsidRPr="00801514" w:rsidRDefault="00BD6595" w:rsidP="000452CC">
            <w:pPr>
              <w:rPr>
                <w:b/>
              </w:rPr>
            </w:pPr>
          </w:p>
        </w:tc>
      </w:tr>
      <w:tr w:rsidR="000452CC" w:rsidRPr="00801514" w14:paraId="1AF4329F" w14:textId="77777777" w:rsidTr="000452CC">
        <w:tc>
          <w:tcPr>
            <w:tcW w:w="10717" w:type="dxa"/>
            <w:gridSpan w:val="2"/>
            <w:shd w:val="clear" w:color="auto" w:fill="auto"/>
          </w:tcPr>
          <w:p w14:paraId="672235BE" w14:textId="727253BC" w:rsidR="000452CC" w:rsidRPr="000452CC" w:rsidRDefault="000452CC" w:rsidP="000452CC">
            <w:pPr>
              <w:rPr>
                <w:b/>
                <w:sz w:val="2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325F82D" wp14:editId="06B490A2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1059180</wp:posOffset>
                      </wp:positionV>
                      <wp:extent cx="208280" cy="228600"/>
                      <wp:effectExtent l="19050" t="38100" r="39370" b="38100"/>
                      <wp:wrapNone/>
                      <wp:docPr id="12" name="Estrella: 5 punta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A9934" id="Estrella: 5 puntas 12" o:spid="_x0000_s1026" style="position:absolute;margin-left:60.25pt;margin-top:83.4pt;width:16.4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" path="m,87317r79556,1l104140,r24584,87318l208280,87317r-64363,53965l168502,228599,104140,174634,39778,228599,64363,141282,,87317xe" fillcolor="#ffc000">
                      <v:stroke joinstyle="miter"/>
                      <v:path o:connecttype="custom" o:connectlocs="0,87317;79556,87318;104140,0;128724,87318;208280,87317;143917,141282;168502,228599;104140,174634;39778,228599;64363,141282;0,87317" o:connectangles="0,0,0,0,0,0,0,0,0,0,0"/>
                    </v:shape>
                  </w:pict>
                </mc:Fallback>
              </mc:AlternateContent>
            </w:r>
            <w:r w:rsidRPr="000452CC">
              <w:rPr>
                <w:b/>
                <w:sz w:val="20"/>
              </w:rPr>
              <w:t>Competencias clave</w:t>
            </w:r>
          </w:p>
          <w:tbl>
            <w:tblPr>
              <w:tblW w:w="10491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4A0" w:firstRow="1" w:lastRow="0" w:firstColumn="1" w:lastColumn="0" w:noHBand="0" w:noVBand="1"/>
            </w:tblPr>
            <w:tblGrid>
              <w:gridCol w:w="10491"/>
            </w:tblGrid>
            <w:tr w:rsidR="000452CC" w14:paraId="62C66688" w14:textId="77777777" w:rsidTr="000452CC">
              <w:trPr>
                <w:trHeight w:val="1451"/>
              </w:trPr>
              <w:tc>
                <w:tcPr>
                  <w:tcW w:w="1049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hideMark/>
                </w:tcPr>
                <w:p w14:paraId="26749D61" w14:textId="139A4A3F" w:rsidR="000452CC" w:rsidRDefault="000452CC" w:rsidP="0055255A">
                  <w:pPr>
                    <w:framePr w:hSpace="141" w:wrap="around" w:vAnchor="text" w:hAnchor="margin" w:x="-1139" w:y="49"/>
                    <w:spacing w:line="360" w:lineRule="auto"/>
                    <w:ind w:right="-496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71271CCB" wp14:editId="1A49C662">
                            <wp:simplePos x="0" y="0"/>
                            <wp:positionH relativeFrom="column">
                              <wp:posOffset>4353560</wp:posOffset>
                            </wp:positionH>
                            <wp:positionV relativeFrom="paragraph">
                              <wp:posOffset>908685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85" name="Estrella: 5 puntas 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5715A6" id="Estrella: 5 puntas 85" o:spid="_x0000_s1026" style="position:absolute;margin-left:342.8pt;margin-top:71.55pt;width:16.4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048892C8" wp14:editId="52BA51C1">
                            <wp:simplePos x="0" y="0"/>
                            <wp:positionH relativeFrom="column">
                              <wp:posOffset>5692775</wp:posOffset>
                            </wp:positionH>
                            <wp:positionV relativeFrom="paragraph">
                              <wp:posOffset>923925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103" name="Estrella: 5 puntas 1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A9DECE" id="Estrella: 5 puntas 103" o:spid="_x0000_s1026" style="position:absolute;margin-left:448.25pt;margin-top:72.75pt;width:16.4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0673C007" wp14:editId="1B401473">
                            <wp:simplePos x="0" y="0"/>
                            <wp:positionH relativeFrom="column">
                              <wp:posOffset>1971675</wp:posOffset>
                            </wp:positionH>
                            <wp:positionV relativeFrom="paragraph">
                              <wp:posOffset>916940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111" name="Estrella: 5 puntas 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ED2C27" id="Estrella: 5 puntas 111" o:spid="_x0000_s1026" style="position:absolute;margin-left:155.25pt;margin-top:72.2pt;width:16.4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19A76F4" wp14:editId="4C985D62">
                            <wp:simplePos x="0" y="0"/>
                            <wp:positionH relativeFrom="column">
                              <wp:posOffset>2904490</wp:posOffset>
                            </wp:positionH>
                            <wp:positionV relativeFrom="paragraph">
                              <wp:posOffset>899160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87" name="Estrella: 5 puntas 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41F826" id="Estrella: 5 puntas 87" o:spid="_x0000_s1026" style="position:absolute;margin-left:228.7pt;margin-top:70.8pt;width:16.4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3DD24123" wp14:editId="4E83AED3">
                            <wp:simplePos x="0" y="0"/>
                            <wp:positionH relativeFrom="column">
                              <wp:posOffset>1228725</wp:posOffset>
                            </wp:positionH>
                            <wp:positionV relativeFrom="paragraph">
                              <wp:posOffset>897255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109" name="Estrella: 5 puntas 1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489D5F" id="Estrella: 5 puntas 109" o:spid="_x0000_s1026" style="position:absolute;margin-left:96.75pt;margin-top:70.65pt;width:16.4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7936" behindDoc="1" locked="0" layoutInCell="1" allowOverlap="1" wp14:anchorId="6342BB29" wp14:editId="211EFEB9">
                        <wp:simplePos x="0" y="0"/>
                        <wp:positionH relativeFrom="column">
                          <wp:posOffset>4835525</wp:posOffset>
                        </wp:positionH>
                        <wp:positionV relativeFrom="paragraph">
                          <wp:posOffset>182880</wp:posOffset>
                        </wp:positionV>
                        <wp:extent cx="632460" cy="648335"/>
                        <wp:effectExtent l="0" t="0" r="0" b="0"/>
                        <wp:wrapNone/>
                        <wp:docPr id="11" name="Imagen 11" descr="competenc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08" descr="competenc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460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12130A22" wp14:editId="6A0E72C1">
                            <wp:simplePos x="0" y="0"/>
                            <wp:positionH relativeFrom="column">
                              <wp:posOffset>5579745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0" cy="1143635"/>
                            <wp:effectExtent l="0" t="0" r="38100" b="37465"/>
                            <wp:wrapNone/>
                            <wp:docPr id="107" name="Conector recto de flecha 1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43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70C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F3950E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ector recto de flecha 107" o:spid="_x0000_s1026" type="#_x0000_t32" style="position:absolute;margin-left:439.35pt;margin-top:8.15pt;width:0;height:9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" strokecolor="#0070c0" strokeweight="2pt">
                            <v:stroke dashstyle="1 1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92032" behindDoc="0" locked="0" layoutInCell="1" allowOverlap="1" wp14:anchorId="7F7885F3" wp14:editId="76151A1D">
                        <wp:simplePos x="0" y="0"/>
                        <wp:positionH relativeFrom="column">
                          <wp:posOffset>5690870</wp:posOffset>
                        </wp:positionH>
                        <wp:positionV relativeFrom="paragraph">
                          <wp:posOffset>234950</wp:posOffset>
                        </wp:positionV>
                        <wp:extent cx="710565" cy="618490"/>
                        <wp:effectExtent l="0" t="0" r="0" b="0"/>
                        <wp:wrapNone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565" cy="6184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4DB7C60B" wp14:editId="5931588B">
                            <wp:simplePos x="0" y="0"/>
                            <wp:positionH relativeFrom="column">
                              <wp:posOffset>4997450</wp:posOffset>
                            </wp:positionH>
                            <wp:positionV relativeFrom="paragraph">
                              <wp:posOffset>902970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105" name="Estrella: 5 puntas 1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663D19" id="Estrella: 5 puntas 105" o:spid="_x0000_s1026" style="position:absolute;margin-left:393.5pt;margin-top:71.1pt;width:16.4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1E357D1F" wp14:editId="084CAD4E">
                            <wp:simplePos x="0" y="0"/>
                            <wp:positionH relativeFrom="column">
                              <wp:posOffset>4740275</wp:posOffset>
                            </wp:positionH>
                            <wp:positionV relativeFrom="paragraph">
                              <wp:posOffset>902970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104" name="Estrella: 5 puntas 1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F99EA3" id="Estrella: 5 puntas 104" o:spid="_x0000_s1026" style="position:absolute;margin-left:373.25pt;margin-top:71.1pt;width:16.4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050DE209" wp14:editId="125AB518">
                            <wp:simplePos x="0" y="0"/>
                            <wp:positionH relativeFrom="column">
                              <wp:posOffset>4068445</wp:posOffset>
                            </wp:positionH>
                            <wp:positionV relativeFrom="paragraph">
                              <wp:posOffset>904875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102" name="Estrella: 5 puntas 1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F637F8" id="Estrella: 5 puntas 102" o:spid="_x0000_s1026" style="position:absolute;margin-left:320.35pt;margin-top:71.25pt;width:16.4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00A52999" wp14:editId="38D719D7">
                            <wp:simplePos x="0" y="0"/>
                            <wp:positionH relativeFrom="column">
                              <wp:posOffset>3811270</wp:posOffset>
                            </wp:positionH>
                            <wp:positionV relativeFrom="paragraph">
                              <wp:posOffset>904875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101" name="Estrella: 5 puntas 1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C9D7C7" id="Estrella: 5 puntas 101" o:spid="_x0000_s1026" style="position:absolute;margin-left:300.1pt;margin-top:71.25pt;width:16.4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9984" behindDoc="0" locked="0" layoutInCell="1" allowOverlap="1" wp14:anchorId="5B397A25" wp14:editId="1BAADDB6">
                        <wp:simplePos x="0" y="0"/>
                        <wp:positionH relativeFrom="column">
                          <wp:posOffset>2033905</wp:posOffset>
                        </wp:positionH>
                        <wp:positionV relativeFrom="paragraph">
                          <wp:posOffset>182880</wp:posOffset>
                        </wp:positionV>
                        <wp:extent cx="653415" cy="741045"/>
                        <wp:effectExtent l="0" t="0" r="0" b="1905"/>
                        <wp:wrapNone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415" cy="741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8960" behindDoc="0" locked="0" layoutInCell="1" allowOverlap="1" wp14:anchorId="470FB3AF" wp14:editId="15B95473">
                        <wp:simplePos x="0" y="0"/>
                        <wp:positionH relativeFrom="column">
                          <wp:posOffset>1146175</wp:posOffset>
                        </wp:positionH>
                        <wp:positionV relativeFrom="paragraph">
                          <wp:posOffset>125730</wp:posOffset>
                        </wp:positionV>
                        <wp:extent cx="688975" cy="756285"/>
                        <wp:effectExtent l="0" t="0" r="0" b="5715"/>
                        <wp:wrapNone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975" cy="7562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406D2880" wp14:editId="166D0D99">
                            <wp:simplePos x="0" y="0"/>
                            <wp:positionH relativeFrom="column">
                              <wp:posOffset>4641850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0" cy="1143635"/>
                            <wp:effectExtent l="0" t="0" r="38100" b="37465"/>
                            <wp:wrapNone/>
                            <wp:docPr id="97" name="Conector recto de flecha 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43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70C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8970BA" id="Conector recto de flecha 97" o:spid="_x0000_s1026" type="#_x0000_t32" style="position:absolute;margin-left:365.5pt;margin-top:8.15pt;width:0;height:9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" strokecolor="#0070c0" strokeweight="2pt">
                            <v:stroke dashstyle="1 1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36B78DDE" wp14:editId="1CEFD888">
                            <wp:simplePos x="0" y="0"/>
                            <wp:positionH relativeFrom="column">
                              <wp:posOffset>3725545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0" cy="1143635"/>
                            <wp:effectExtent l="0" t="0" r="38100" b="37465"/>
                            <wp:wrapNone/>
                            <wp:docPr id="96" name="Conector recto de flecha 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43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70C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A6D186" id="Conector recto de flecha 96" o:spid="_x0000_s1026" type="#_x0000_t32" style="position:absolute;margin-left:293.35pt;margin-top:8.15pt;width:0;height:9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" strokecolor="#0070c0" strokeweight="2pt">
                            <v:stroke dashstyle="1 1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5888" behindDoc="1" locked="0" layoutInCell="1" allowOverlap="1" wp14:anchorId="3ACA4F8C" wp14:editId="175C633F">
                        <wp:simplePos x="0" y="0"/>
                        <wp:positionH relativeFrom="column">
                          <wp:posOffset>2923540</wp:posOffset>
                        </wp:positionH>
                        <wp:positionV relativeFrom="paragraph">
                          <wp:posOffset>191135</wp:posOffset>
                        </wp:positionV>
                        <wp:extent cx="685165" cy="648335"/>
                        <wp:effectExtent l="0" t="0" r="635" b="0"/>
                        <wp:wrapTight wrapText="bothSides">
                          <wp:wrapPolygon edited="0">
                            <wp:start x="0" y="0"/>
                            <wp:lineTo x="0" y="20944"/>
                            <wp:lineTo x="21019" y="20944"/>
                            <wp:lineTo x="21019" y="0"/>
                            <wp:lineTo x="0" y="0"/>
                          </wp:wrapPolygon>
                        </wp:wrapTight>
                        <wp:docPr id="7" name="Imagen 7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95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r:link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165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7E5A75C9" wp14:editId="77EA36DC">
                            <wp:simplePos x="0" y="0"/>
                            <wp:positionH relativeFrom="column">
                              <wp:posOffset>2782570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0" cy="1143635"/>
                            <wp:effectExtent l="0" t="0" r="38100" b="37465"/>
                            <wp:wrapNone/>
                            <wp:docPr id="94" name="Conector recto de flecha 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43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70C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794F06" id="Conector recto de flecha 94" o:spid="_x0000_s1026" type="#_x0000_t32" style="position:absolute;margin-left:219.1pt;margin-top:8.15pt;width:0;height:9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" strokecolor="#0070c0" strokeweight="2pt">
                            <v:stroke dashstyle="1 1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6F65AE9B" wp14:editId="7EA9EC17">
                            <wp:simplePos x="0" y="0"/>
                            <wp:positionH relativeFrom="column">
                              <wp:posOffset>1906270</wp:posOffset>
                            </wp:positionH>
                            <wp:positionV relativeFrom="paragraph">
                              <wp:posOffset>89535</wp:posOffset>
                            </wp:positionV>
                            <wp:extent cx="0" cy="1143635"/>
                            <wp:effectExtent l="0" t="0" r="38100" b="37465"/>
                            <wp:wrapNone/>
                            <wp:docPr id="93" name="Conector recto de flecha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43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70C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8621E8" id="Conector recto de flecha 93" o:spid="_x0000_s1026" type="#_x0000_t32" style="position:absolute;margin-left:150.1pt;margin-top:7.05pt;width:0;height:9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" strokecolor="#0070c0" strokeweight="2pt">
                            <v:stroke dashstyle="1 1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2AE863A0" wp14:editId="6F3C8B56">
                            <wp:simplePos x="0" y="0"/>
                            <wp:positionH relativeFrom="column">
                              <wp:posOffset>1029970</wp:posOffset>
                            </wp:positionH>
                            <wp:positionV relativeFrom="paragraph">
                              <wp:posOffset>89535</wp:posOffset>
                            </wp:positionV>
                            <wp:extent cx="0" cy="1143635"/>
                            <wp:effectExtent l="0" t="0" r="38100" b="37465"/>
                            <wp:wrapNone/>
                            <wp:docPr id="92" name="Conector recto de flecha 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43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70C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CF2784" id="Conector recto de flecha 92" o:spid="_x0000_s1026" type="#_x0000_t32" style="position:absolute;margin-left:81.1pt;margin-top:7.05pt;width:0;height:9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" strokecolor="#0070c0" strokeweight="2pt">
                            <v:stroke dashstyle="1 1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86912" behindDoc="1" locked="0" layoutInCell="1" allowOverlap="1" wp14:anchorId="3042B995" wp14:editId="548A36CB">
                        <wp:simplePos x="0" y="0"/>
                        <wp:positionH relativeFrom="column">
                          <wp:posOffset>243205</wp:posOffset>
                        </wp:positionH>
                        <wp:positionV relativeFrom="paragraph">
                          <wp:posOffset>234950</wp:posOffset>
                        </wp:positionV>
                        <wp:extent cx="557530" cy="61404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774"/>
                            <wp:lineTo x="20665" y="20774"/>
                            <wp:lineTo x="20665" y="0"/>
                            <wp:lineTo x="0" y="0"/>
                          </wp:wrapPolygon>
                        </wp:wrapTight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530" cy="61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0AD65569" wp14:editId="1F5F6FEA">
                            <wp:simplePos x="0" y="0"/>
                            <wp:positionH relativeFrom="column">
                              <wp:posOffset>438150</wp:posOffset>
                            </wp:positionH>
                            <wp:positionV relativeFrom="paragraph">
                              <wp:posOffset>906780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90" name="Estrella: 5 puntas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5F6E334" id="Estrella: 5 puntas 90" o:spid="_x0000_s1026" style="position:absolute;margin-left:34.5pt;margin-top:71.4pt;width:16.4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5B974D2C" wp14:editId="25F46C17">
                            <wp:simplePos x="0" y="0"/>
                            <wp:positionH relativeFrom="column">
                              <wp:posOffset>180975</wp:posOffset>
                            </wp:positionH>
                            <wp:positionV relativeFrom="paragraph">
                              <wp:posOffset>906780</wp:posOffset>
                            </wp:positionV>
                            <wp:extent cx="208280" cy="228600"/>
                            <wp:effectExtent l="19050" t="38100" r="39370" b="38100"/>
                            <wp:wrapNone/>
                            <wp:docPr id="89" name="Estrella: 5 puntas 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280" cy="2286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86CBC6" id="Estrella: 5 puntas 89" o:spid="_x0000_s1026" style="position:absolute;margin-left:14.25pt;margin-top:71.4pt;width:16.4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2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" path="m,87317r79556,1l104140,r24584,87318l208280,87317r-64363,53965l168502,228599,104140,174634,39778,228599,64363,141282,,87317xe" fillcolor="#ffc000">
                            <v:stroke joinstyle="miter"/>
                            <v:path o:connecttype="custom" o:connectlocs="0,87317;79556,87318;104140,0;128724,87318;208280,87317;143917,141282;168502,228599;104140,174634;39778,228599;64363,141282;0,87317" o:connectangles="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91008" behindDoc="0" locked="0" layoutInCell="1" allowOverlap="1" wp14:anchorId="56787B62" wp14:editId="41AA121B">
                        <wp:simplePos x="0" y="0"/>
                        <wp:positionH relativeFrom="column">
                          <wp:posOffset>3811270</wp:posOffset>
                        </wp:positionH>
                        <wp:positionV relativeFrom="paragraph">
                          <wp:posOffset>191135</wp:posOffset>
                        </wp:positionV>
                        <wp:extent cx="749300" cy="657860"/>
                        <wp:effectExtent l="0" t="0" r="0" b="8890"/>
                        <wp:wrapNone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300" cy="6578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0585681" w14:textId="123ABD06" w:rsidR="000452CC" w:rsidRDefault="000452CC" w:rsidP="000452CC">
            <w:pPr>
              <w:jc w:val="center"/>
              <w:rPr>
                <w:rFonts w:asciiTheme="minorHAnsi" w:hAnsiTheme="minorHAnsi" w:cstheme="minorBidi"/>
                <w:b/>
                <w:sz w:val="28"/>
                <w:szCs w:val="22"/>
                <w:lang w:eastAsia="en-US"/>
              </w:rPr>
            </w:pPr>
          </w:p>
          <w:p w14:paraId="51D2B19A" w14:textId="59D23AD0" w:rsidR="000452CC" w:rsidRPr="00320EAF" w:rsidRDefault="000452CC" w:rsidP="000452CC">
            <w:pPr>
              <w:numPr>
                <w:ilvl w:val="0"/>
                <w:numId w:val="6"/>
              </w:numPr>
              <w:rPr>
                <w:b/>
              </w:rPr>
            </w:pPr>
          </w:p>
        </w:tc>
      </w:tr>
      <w:tr w:rsidR="00D41BE3" w:rsidRPr="00801514" w14:paraId="230C436D" w14:textId="77777777" w:rsidTr="000452CC">
        <w:tc>
          <w:tcPr>
            <w:tcW w:w="2547" w:type="dxa"/>
            <w:shd w:val="clear" w:color="auto" w:fill="auto"/>
          </w:tcPr>
          <w:p w14:paraId="2546B0CA" w14:textId="77777777" w:rsidR="00D41BE3" w:rsidRPr="00801514" w:rsidRDefault="0063374B" w:rsidP="000452C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Desarrollo</w:t>
            </w:r>
          </w:p>
        </w:tc>
        <w:tc>
          <w:tcPr>
            <w:tcW w:w="8170" w:type="dxa"/>
            <w:shd w:val="clear" w:color="auto" w:fill="auto"/>
          </w:tcPr>
          <w:p w14:paraId="63D23BAF" w14:textId="5CBFE173" w:rsidR="00320EAF" w:rsidRDefault="00320EAF" w:rsidP="000452CC">
            <w:pPr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 w:rsidRPr="00320EAF">
              <w:rPr>
                <w:b/>
                <w:bCs/>
                <w:i/>
                <w:iCs/>
              </w:rPr>
              <w:t>Activación y orientación hacia la tarea:</w:t>
            </w:r>
          </w:p>
          <w:p w14:paraId="45553332" w14:textId="368A85F6" w:rsidR="00E7733C" w:rsidRPr="000452CC" w:rsidRDefault="0055255A" w:rsidP="000452CC">
            <w:pPr>
              <w:ind w:left="720"/>
            </w:pPr>
            <w:r>
              <w:t xml:space="preserve">Nos dirigimos al Parque Dos Aguas. Haremos tres grupos, a cada grupo le corresponderá escribir qué recuerda sobre “Los nombres”; </w:t>
            </w:r>
            <w:r w:rsidR="00146A8D">
              <w:t>“los adjetivos calificativos y las clases de nombres”; “La tilde en las palabras interrogativas”</w:t>
            </w:r>
          </w:p>
          <w:p w14:paraId="7A1D02B2" w14:textId="77777777" w:rsidR="00320EAF" w:rsidRPr="00320EAF" w:rsidRDefault="00320EAF" w:rsidP="000452CC">
            <w:pPr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 w:rsidRPr="00320EAF">
              <w:rPr>
                <w:b/>
                <w:bCs/>
                <w:i/>
                <w:iCs/>
              </w:rPr>
              <w:t>Presentación de los contenidos y procesamiento de la nueva información.</w:t>
            </w:r>
          </w:p>
          <w:p w14:paraId="09D09B9B" w14:textId="0FDC294E" w:rsidR="00146A8D" w:rsidRDefault="0055255A" w:rsidP="00146A8D">
            <w:pPr>
              <w:numPr>
                <w:ilvl w:val="0"/>
                <w:numId w:val="6"/>
              </w:numPr>
            </w:pPr>
            <w:r>
              <w:t>Jugaremos al escondite</w:t>
            </w:r>
            <w:r w:rsidR="00C84D02">
              <w:t>.</w:t>
            </w:r>
            <w:r>
              <w:t xml:space="preserve"> Un grupo </w:t>
            </w:r>
            <w:r w:rsidR="00146A8D">
              <w:t>que ha activado conocimientos sobre “Los nombres” (8 personas) buscarán a los restantes (16) estos llevarán mientras se esconden, una tarjeta con una oración que explica qué son los “Nombres”.</w:t>
            </w:r>
          </w:p>
          <w:p w14:paraId="0C294D63" w14:textId="159A7679" w:rsidR="00146A8D" w:rsidRDefault="00146A8D" w:rsidP="00146A8D">
            <w:pPr>
              <w:numPr>
                <w:ilvl w:val="0"/>
                <w:numId w:val="6"/>
              </w:numPr>
            </w:pPr>
            <w:r>
              <w:t>Repetimos el proceso con los restantes grupos.</w:t>
            </w:r>
          </w:p>
          <w:p w14:paraId="61BFC989" w14:textId="4C7F559D" w:rsidR="00146A8D" w:rsidRDefault="00146A8D" w:rsidP="00146A8D">
            <w:pPr>
              <w:numPr>
                <w:ilvl w:val="0"/>
                <w:numId w:val="6"/>
              </w:numPr>
            </w:pPr>
            <w:r>
              <w:t>Las personas que son pilladas juegan con las combas.</w:t>
            </w:r>
            <w:bookmarkStart w:id="0" w:name="_GoBack"/>
            <w:bookmarkEnd w:id="0"/>
          </w:p>
          <w:p w14:paraId="377349D4" w14:textId="77777777" w:rsidR="00320EAF" w:rsidRPr="00320EAF" w:rsidRDefault="00320EAF" w:rsidP="000452CC">
            <w:pPr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 w:rsidRPr="00320EAF">
              <w:rPr>
                <w:b/>
                <w:bCs/>
                <w:i/>
                <w:iCs/>
              </w:rPr>
              <w:t>Recapitulación, transferencia y metacognición:</w:t>
            </w:r>
          </w:p>
          <w:p w14:paraId="23F9039C" w14:textId="2E606CEE" w:rsidR="00320EAF" w:rsidRPr="0063374B" w:rsidRDefault="00320EAF" w:rsidP="000452CC">
            <w:pPr>
              <w:numPr>
                <w:ilvl w:val="0"/>
                <w:numId w:val="6"/>
              </w:numPr>
            </w:pPr>
            <w:r>
              <w:t>Realizaremos una evaluación figuroanalógica.</w:t>
            </w:r>
          </w:p>
        </w:tc>
      </w:tr>
      <w:tr w:rsidR="00B92065" w:rsidRPr="00801514" w14:paraId="0C07450B" w14:textId="77777777" w:rsidTr="000452CC">
        <w:tc>
          <w:tcPr>
            <w:tcW w:w="2547" w:type="dxa"/>
            <w:shd w:val="clear" w:color="auto" w:fill="auto"/>
          </w:tcPr>
          <w:p w14:paraId="28837894" w14:textId="77777777" w:rsidR="00B92065" w:rsidRPr="00801514" w:rsidRDefault="00B92065" w:rsidP="000452CC">
            <w:pPr>
              <w:rPr>
                <w:b/>
                <w:sz w:val="20"/>
              </w:rPr>
            </w:pPr>
            <w:r w:rsidRPr="00801514">
              <w:rPr>
                <w:b/>
                <w:sz w:val="20"/>
              </w:rPr>
              <w:t xml:space="preserve">Materiales </w:t>
            </w:r>
          </w:p>
        </w:tc>
        <w:tc>
          <w:tcPr>
            <w:tcW w:w="8170" w:type="dxa"/>
            <w:shd w:val="clear" w:color="auto" w:fill="auto"/>
          </w:tcPr>
          <w:p w14:paraId="56B58049" w14:textId="1DCDC304" w:rsidR="00B92065" w:rsidRPr="0063374B" w:rsidRDefault="00B75CAA" w:rsidP="000452CC">
            <w:r>
              <w:t xml:space="preserve">Tarjetas </w:t>
            </w:r>
          </w:p>
        </w:tc>
      </w:tr>
      <w:tr w:rsidR="00B92065" w:rsidRPr="00801514" w14:paraId="741350FF" w14:textId="77777777" w:rsidTr="000452CC">
        <w:tc>
          <w:tcPr>
            <w:tcW w:w="2547" w:type="dxa"/>
            <w:shd w:val="clear" w:color="auto" w:fill="auto"/>
          </w:tcPr>
          <w:p w14:paraId="0DF06647" w14:textId="77777777" w:rsidR="00B92065" w:rsidRPr="00801514" w:rsidRDefault="00B92065" w:rsidP="000452CC">
            <w:pPr>
              <w:rPr>
                <w:b/>
                <w:sz w:val="20"/>
              </w:rPr>
            </w:pPr>
            <w:r w:rsidRPr="00801514">
              <w:rPr>
                <w:b/>
                <w:sz w:val="20"/>
              </w:rPr>
              <w:t>Duración</w:t>
            </w:r>
          </w:p>
        </w:tc>
        <w:tc>
          <w:tcPr>
            <w:tcW w:w="8170" w:type="dxa"/>
            <w:shd w:val="clear" w:color="auto" w:fill="auto"/>
          </w:tcPr>
          <w:p w14:paraId="5A907CDF" w14:textId="487AAF7B" w:rsidR="00B92065" w:rsidRPr="00A13DF5" w:rsidRDefault="00320EAF" w:rsidP="000452CC">
            <w:r>
              <w:t>Dos horas aproximadamente.</w:t>
            </w:r>
          </w:p>
        </w:tc>
      </w:tr>
      <w:tr w:rsidR="00B92065" w:rsidRPr="00801514" w14:paraId="13FEC044" w14:textId="77777777" w:rsidTr="000452CC">
        <w:tc>
          <w:tcPr>
            <w:tcW w:w="2547" w:type="dxa"/>
            <w:shd w:val="clear" w:color="auto" w:fill="auto"/>
          </w:tcPr>
          <w:p w14:paraId="24174C9C" w14:textId="77777777" w:rsidR="00B92065" w:rsidRPr="00801514" w:rsidRDefault="00B92065" w:rsidP="000452CC">
            <w:pPr>
              <w:rPr>
                <w:b/>
                <w:sz w:val="20"/>
              </w:rPr>
            </w:pPr>
            <w:r w:rsidRPr="00801514">
              <w:rPr>
                <w:b/>
                <w:sz w:val="20"/>
              </w:rPr>
              <w:t>Anexos</w:t>
            </w:r>
          </w:p>
        </w:tc>
        <w:tc>
          <w:tcPr>
            <w:tcW w:w="8170" w:type="dxa"/>
            <w:shd w:val="clear" w:color="auto" w:fill="auto"/>
          </w:tcPr>
          <w:p w14:paraId="2CE2CDD2" w14:textId="77777777" w:rsidR="00B92065" w:rsidRPr="00801514" w:rsidRDefault="00B92065" w:rsidP="000452CC">
            <w:pPr>
              <w:rPr>
                <w:b/>
              </w:rPr>
            </w:pPr>
          </w:p>
        </w:tc>
      </w:tr>
      <w:tr w:rsidR="00B92065" w:rsidRPr="00801514" w14:paraId="4223D812" w14:textId="77777777" w:rsidTr="000452CC">
        <w:tc>
          <w:tcPr>
            <w:tcW w:w="2547" w:type="dxa"/>
            <w:shd w:val="clear" w:color="auto" w:fill="auto"/>
          </w:tcPr>
          <w:p w14:paraId="2F22B56A" w14:textId="77777777" w:rsidR="00B92065" w:rsidRPr="00801514" w:rsidRDefault="00B92065" w:rsidP="000452CC">
            <w:pPr>
              <w:rPr>
                <w:b/>
                <w:sz w:val="20"/>
              </w:rPr>
            </w:pPr>
            <w:r w:rsidRPr="00801514">
              <w:rPr>
                <w:b/>
                <w:sz w:val="20"/>
              </w:rPr>
              <w:t>Evaluación</w:t>
            </w:r>
          </w:p>
        </w:tc>
        <w:tc>
          <w:tcPr>
            <w:tcW w:w="8170" w:type="dxa"/>
            <w:shd w:val="clear" w:color="auto" w:fill="auto"/>
          </w:tcPr>
          <w:p w14:paraId="61966CA3" w14:textId="77777777" w:rsidR="00B92065" w:rsidRPr="00A13DF5" w:rsidRDefault="00A13DF5" w:rsidP="000452CC">
            <w:r w:rsidRPr="00A13DF5">
              <w:t xml:space="preserve">Figuro-analógica, al finalizar. </w:t>
            </w:r>
          </w:p>
          <w:p w14:paraId="62D28DD7" w14:textId="77777777" w:rsidR="00B92065" w:rsidRPr="00A13DF5" w:rsidRDefault="00B92065" w:rsidP="000452CC"/>
          <w:p w14:paraId="42986F23" w14:textId="77777777" w:rsidR="00B92065" w:rsidRPr="00A13DF5" w:rsidRDefault="00B92065" w:rsidP="000452CC"/>
          <w:p w14:paraId="6CEC591E" w14:textId="77777777" w:rsidR="00B92065" w:rsidRPr="00A13DF5" w:rsidRDefault="00B92065" w:rsidP="000452CC"/>
        </w:tc>
      </w:tr>
    </w:tbl>
    <w:p w14:paraId="74251443" w14:textId="77777777" w:rsidR="00FF4D6B" w:rsidRDefault="00FF4D6B" w:rsidP="00FF4D6B"/>
    <w:p w14:paraId="4D87337E" w14:textId="77777777" w:rsidR="00B92065" w:rsidRDefault="00B92065" w:rsidP="00FF4D6B">
      <w:pPr>
        <w:rPr>
          <w:b/>
        </w:rPr>
      </w:pPr>
    </w:p>
    <w:sectPr w:rsidR="00B92065" w:rsidSect="00D652EF">
      <w:headerReference w:type="default" r:id="rId17"/>
      <w:footerReference w:type="default" r:id="rId18"/>
      <w:pgSz w:w="11906" w:h="16838"/>
      <w:pgMar w:top="1701" w:right="748" w:bottom="1276" w:left="1843" w:header="709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51534" w14:textId="77777777" w:rsidR="00F372BA" w:rsidRDefault="00F372BA">
      <w:r>
        <w:separator/>
      </w:r>
    </w:p>
  </w:endnote>
  <w:endnote w:type="continuationSeparator" w:id="0">
    <w:p w14:paraId="1CD52AE1" w14:textId="77777777" w:rsidR="00F372BA" w:rsidRDefault="00F37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isade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B9EDF" w14:textId="73F8ADF3" w:rsidR="00CE49B4" w:rsidRPr="00064EFA" w:rsidRDefault="00B80AD7">
    <w:pPr>
      <w:pStyle w:val="Piedepgina"/>
      <w:rPr>
        <w:rFonts w:ascii="Arial Narrow" w:hAnsi="Arial Narrow"/>
        <w:sz w:val="22"/>
        <w:szCs w:val="22"/>
      </w:rPr>
    </w:pPr>
    <w:r>
      <w:rPr>
        <w:rFonts w:ascii="Arial Narrow" w:hAnsi="Arial Narrow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D54385D" wp14:editId="6C6EDBF1">
              <wp:simplePos x="0" y="0"/>
              <wp:positionH relativeFrom="column">
                <wp:posOffset>0</wp:posOffset>
              </wp:positionH>
              <wp:positionV relativeFrom="paragraph">
                <wp:posOffset>125095</wp:posOffset>
              </wp:positionV>
              <wp:extent cx="6400800" cy="0"/>
              <wp:effectExtent l="9525" t="10795" r="9525" b="825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C96924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85pt" to="7in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"/>
          </w:pict>
        </mc:Fallback>
      </mc:AlternateContent>
    </w:r>
  </w:p>
  <w:p w14:paraId="2DAAACCD" w14:textId="77777777" w:rsidR="00CE49B4" w:rsidRPr="00470B0F" w:rsidRDefault="00CE49B4" w:rsidP="00470B0F">
    <w:pPr>
      <w:pStyle w:val="Piedepgina"/>
      <w:jc w:val="center"/>
      <w:rPr>
        <w:rFonts w:ascii="Arial Narrow" w:hAnsi="Arial Narrow"/>
        <w:sz w:val="16"/>
        <w:szCs w:val="16"/>
      </w:rPr>
    </w:pPr>
  </w:p>
  <w:p w14:paraId="07B3FB82" w14:textId="77777777" w:rsidR="00CE49B4" w:rsidRPr="00470B0F" w:rsidRDefault="00CE49B4" w:rsidP="00470B0F">
    <w:pPr>
      <w:pStyle w:val="Piedepgina"/>
      <w:jc w:val="center"/>
      <w:rPr>
        <w:rFonts w:ascii="Arial Narrow" w:hAnsi="Arial Narrow"/>
        <w:sz w:val="16"/>
        <w:szCs w:val="16"/>
      </w:rPr>
    </w:pPr>
  </w:p>
  <w:p w14:paraId="1EC46533" w14:textId="77777777" w:rsidR="00CE49B4" w:rsidRPr="00064EFA" w:rsidRDefault="00CE49B4" w:rsidP="00470B0F">
    <w:pPr>
      <w:pStyle w:val="Piedepgina"/>
      <w:jc w:val="center"/>
      <w:rPr>
        <w:rFonts w:ascii="Arial Narrow" w:hAnsi="Arial Narrow"/>
        <w:sz w:val="22"/>
        <w:szCs w:val="22"/>
      </w:rPr>
    </w:pPr>
    <w:r w:rsidRPr="00064EFA">
      <w:rPr>
        <w:rFonts w:ascii="Arial Narrow" w:hAnsi="Arial Narrow"/>
        <w:sz w:val="22"/>
        <w:szCs w:val="22"/>
      </w:rPr>
      <w:t>Plaza España, 1. 34002. Palencia  Tlf. 979 720 850 Fax.:979 725 776</w:t>
    </w:r>
  </w:p>
  <w:p w14:paraId="6F6B0721" w14:textId="77777777" w:rsidR="00CE49B4" w:rsidRPr="00CB7B42" w:rsidRDefault="00CE49B4" w:rsidP="00470B0F">
    <w:pPr>
      <w:pStyle w:val="Encabezado"/>
      <w:jc w:val="center"/>
      <w:rPr>
        <w:rFonts w:ascii="Arial Narrow" w:hAnsi="Arial Narrow"/>
        <w:sz w:val="22"/>
        <w:szCs w:val="22"/>
        <w:lang w:val="en-GB"/>
      </w:rPr>
    </w:pPr>
    <w:r w:rsidRPr="00CB7B42">
      <w:rPr>
        <w:lang w:val="en-GB"/>
      </w:rPr>
      <w:t xml:space="preserve">    </w:t>
    </w:r>
    <w:r w:rsidRPr="00CB7B42">
      <w:rPr>
        <w:rFonts w:ascii="Arial Narrow" w:hAnsi="Arial Narrow"/>
        <w:sz w:val="22"/>
        <w:szCs w:val="22"/>
        <w:lang w:val="en-GB"/>
      </w:rPr>
      <w:t xml:space="preserve">Url: </w:t>
    </w:r>
    <w:hyperlink r:id="rId1" w:history="1">
      <w:r w:rsidRPr="00CB7B42">
        <w:rPr>
          <w:rStyle w:val="Hipervnculo"/>
          <w:rFonts w:ascii="Arial Narrow" w:hAnsi="Arial Narrow"/>
          <w:sz w:val="22"/>
          <w:szCs w:val="22"/>
          <w:lang w:val="en-GB"/>
        </w:rPr>
        <w:t>www.maristaspalencia.org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F4B01" w14:textId="77777777" w:rsidR="00F372BA" w:rsidRDefault="00F372BA">
      <w:r>
        <w:separator/>
      </w:r>
    </w:p>
  </w:footnote>
  <w:footnote w:type="continuationSeparator" w:id="0">
    <w:p w14:paraId="05AF16E7" w14:textId="77777777" w:rsidR="00F372BA" w:rsidRDefault="00F37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1AA85" w14:textId="7B09DE59" w:rsidR="00CE49B4" w:rsidRDefault="00B80AD7" w:rsidP="00F02B8A">
    <w:pPr>
      <w:pStyle w:val="Encabezado"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AF3B7F" wp14:editId="12F2789D">
              <wp:simplePos x="0" y="0"/>
              <wp:positionH relativeFrom="column">
                <wp:posOffset>-792480</wp:posOffset>
              </wp:positionH>
              <wp:positionV relativeFrom="paragraph">
                <wp:posOffset>-114935</wp:posOffset>
              </wp:positionV>
              <wp:extent cx="1647825" cy="1104265"/>
              <wp:effectExtent l="0" t="0" r="0" b="254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104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31D0F" w14:textId="03335781" w:rsidR="00A1707A" w:rsidRDefault="00B80AD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32DE5C" wp14:editId="7830CCF2">
                                <wp:extent cx="1467485" cy="1010285"/>
                                <wp:effectExtent l="0" t="0" r="0" b="0"/>
                                <wp:docPr id="4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7485" cy="1010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AF3B7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-62.4pt;margin-top:-9.05pt;width:129.75pt;height:86.95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" stroked="f">
              <v:textbox style="mso-fit-shape-to-text:t">
                <w:txbxContent>
                  <w:p w14:paraId="03031D0F" w14:textId="03335781" w:rsidR="00A1707A" w:rsidRDefault="00B80AD7">
                    <w:r>
                      <w:rPr>
                        <w:noProof/>
                      </w:rPr>
                      <w:drawing>
                        <wp:inline distT="0" distB="0" distL="0" distR="0" wp14:anchorId="4532DE5C" wp14:editId="7830CCF2">
                          <wp:extent cx="1467485" cy="1010285"/>
                          <wp:effectExtent l="0" t="0" r="0" b="0"/>
                          <wp:docPr id="4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7485" cy="1010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8878896" w14:textId="77777777" w:rsidR="00CE49B4" w:rsidRPr="008E43E5" w:rsidRDefault="00CE49B4" w:rsidP="009A114E">
    <w:pPr>
      <w:pStyle w:val="Encabezado"/>
      <w:jc w:val="right"/>
      <w:rPr>
        <w:rFonts w:ascii="Arial Rounded MT Bold" w:hAnsi="Arial Rounded MT Bold"/>
        <w:b/>
        <w:sz w:val="32"/>
        <w:szCs w:val="32"/>
      </w:rPr>
    </w:pPr>
    <w:r w:rsidRPr="008E43E5">
      <w:rPr>
        <w:rFonts w:ascii="Arial Rounded MT Bold" w:hAnsi="Arial Rounded MT Bold"/>
        <w:b/>
        <w:sz w:val="32"/>
        <w:szCs w:val="32"/>
      </w:rPr>
      <w:t>Colegio Marista Castilla</w:t>
    </w:r>
  </w:p>
  <w:p w14:paraId="228F94EC" w14:textId="55F0F5D4" w:rsidR="00CE49B4" w:rsidRPr="00470B0F" w:rsidRDefault="00B80AD7" w:rsidP="009A114E">
    <w:pPr>
      <w:pStyle w:val="Encabezado"/>
      <w:jc w:val="right"/>
      <w:rPr>
        <w:rFonts w:ascii="Arial Rounded MT Bold" w:hAnsi="Arial Rounded MT Bold"/>
        <w:b/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8A510D" wp14:editId="481B2F43">
              <wp:simplePos x="0" y="0"/>
              <wp:positionH relativeFrom="column">
                <wp:posOffset>2012315</wp:posOffset>
              </wp:positionH>
              <wp:positionV relativeFrom="paragraph">
                <wp:posOffset>49530</wp:posOffset>
              </wp:positionV>
              <wp:extent cx="4413885" cy="0"/>
              <wp:effectExtent l="12065" t="11430" r="12700" b="17145"/>
              <wp:wrapNone/>
              <wp:docPr id="2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138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05428D" id="Line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5pt,3.9pt" to="50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" strokeweight="1.5pt"/>
          </w:pict>
        </mc:Fallback>
      </mc:AlternateContent>
    </w:r>
  </w:p>
  <w:p w14:paraId="7950DE93" w14:textId="77407DB2" w:rsidR="00CE49B4" w:rsidRPr="008E43E5" w:rsidRDefault="00D7569B" w:rsidP="00470B0F">
    <w:pPr>
      <w:pStyle w:val="Encabezado"/>
      <w:jc w:val="right"/>
      <w:rPr>
        <w:rFonts w:ascii="Arial Rounded MT Bold" w:hAnsi="Arial Rounded MT Bold"/>
        <w:sz w:val="28"/>
        <w:szCs w:val="28"/>
      </w:rPr>
    </w:pPr>
    <w:r>
      <w:rPr>
        <w:rFonts w:ascii="Arial Rounded MT Bold" w:hAnsi="Arial Rounded MT Bold"/>
        <w:sz w:val="28"/>
        <w:szCs w:val="28"/>
      </w:rPr>
      <w:t xml:space="preserve">Plan </w:t>
    </w:r>
    <w:r w:rsidR="00320EAF">
      <w:rPr>
        <w:rFonts w:ascii="Arial Rounded MT Bold" w:hAnsi="Arial Rounded MT Bold"/>
        <w:sz w:val="28"/>
        <w:szCs w:val="28"/>
      </w:rPr>
      <w:t>de mejora “Aprendizaje fuera del aula”</w:t>
    </w:r>
  </w:p>
  <w:p w14:paraId="2E779A20" w14:textId="77777777" w:rsidR="00CE49B4" w:rsidRPr="009A114E" w:rsidRDefault="00CE49B4" w:rsidP="009A114E">
    <w:pPr>
      <w:pStyle w:val="Encabezado"/>
      <w:jc w:val="right"/>
      <w:rPr>
        <w:rFonts w:ascii="Arial Rounded MT Bold" w:hAnsi="Arial Rounded MT Bold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74F19"/>
    <w:multiLevelType w:val="hybridMultilevel"/>
    <w:tmpl w:val="257EDE14"/>
    <w:lvl w:ilvl="0" w:tplc="014E4C8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35FE0E23"/>
    <w:multiLevelType w:val="hybridMultilevel"/>
    <w:tmpl w:val="680C043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7613E"/>
    <w:multiLevelType w:val="hybridMultilevel"/>
    <w:tmpl w:val="C2FAAB1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838E8"/>
    <w:multiLevelType w:val="hybridMultilevel"/>
    <w:tmpl w:val="7BB8A552"/>
    <w:lvl w:ilvl="0" w:tplc="28DE4C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B0B61"/>
    <w:multiLevelType w:val="hybridMultilevel"/>
    <w:tmpl w:val="F4A4B878"/>
    <w:lvl w:ilvl="0" w:tplc="46FCC0C6">
      <w:start w:val="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ill Sans MT" w:eastAsia="Times New Roman" w:hAnsi="Gill Sans MT" w:cs="Goudy Old Styl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0C57426"/>
    <w:multiLevelType w:val="hybridMultilevel"/>
    <w:tmpl w:val="FF6A24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B00575"/>
    <w:multiLevelType w:val="hybridMultilevel"/>
    <w:tmpl w:val="CF00DA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791"/>
    <w:rsid w:val="00016354"/>
    <w:rsid w:val="00023477"/>
    <w:rsid w:val="00023E19"/>
    <w:rsid w:val="00025B35"/>
    <w:rsid w:val="000452CC"/>
    <w:rsid w:val="000574C1"/>
    <w:rsid w:val="000608BB"/>
    <w:rsid w:val="00064EFA"/>
    <w:rsid w:val="000A132E"/>
    <w:rsid w:val="000A76DF"/>
    <w:rsid w:val="000F4D15"/>
    <w:rsid w:val="00127846"/>
    <w:rsid w:val="0013148B"/>
    <w:rsid w:val="001353F5"/>
    <w:rsid w:val="00146A8D"/>
    <w:rsid w:val="0015168D"/>
    <w:rsid w:val="0017682A"/>
    <w:rsid w:val="001D4A14"/>
    <w:rsid w:val="00210D51"/>
    <w:rsid w:val="002216A7"/>
    <w:rsid w:val="00226497"/>
    <w:rsid w:val="00245910"/>
    <w:rsid w:val="00271347"/>
    <w:rsid w:val="002733E7"/>
    <w:rsid w:val="002D12BB"/>
    <w:rsid w:val="002D24C6"/>
    <w:rsid w:val="00320EAF"/>
    <w:rsid w:val="00331B92"/>
    <w:rsid w:val="00382CCD"/>
    <w:rsid w:val="003911F8"/>
    <w:rsid w:val="003D54D7"/>
    <w:rsid w:val="0041779F"/>
    <w:rsid w:val="00424E0D"/>
    <w:rsid w:val="00441E96"/>
    <w:rsid w:val="00443525"/>
    <w:rsid w:val="0044794F"/>
    <w:rsid w:val="0046185A"/>
    <w:rsid w:val="00470B0F"/>
    <w:rsid w:val="00497011"/>
    <w:rsid w:val="004A433E"/>
    <w:rsid w:val="004A6791"/>
    <w:rsid w:val="004D1706"/>
    <w:rsid w:val="004D1E9D"/>
    <w:rsid w:val="004F2EE2"/>
    <w:rsid w:val="00540063"/>
    <w:rsid w:val="00550199"/>
    <w:rsid w:val="0055255A"/>
    <w:rsid w:val="00566909"/>
    <w:rsid w:val="00573227"/>
    <w:rsid w:val="00581684"/>
    <w:rsid w:val="005A14CD"/>
    <w:rsid w:val="005E1F06"/>
    <w:rsid w:val="00620542"/>
    <w:rsid w:val="0063374B"/>
    <w:rsid w:val="00657C94"/>
    <w:rsid w:val="00723C6F"/>
    <w:rsid w:val="00781ED7"/>
    <w:rsid w:val="007A011E"/>
    <w:rsid w:val="007B6D5C"/>
    <w:rsid w:val="007C41F1"/>
    <w:rsid w:val="007E0E72"/>
    <w:rsid w:val="00801514"/>
    <w:rsid w:val="008278F7"/>
    <w:rsid w:val="00836801"/>
    <w:rsid w:val="00842736"/>
    <w:rsid w:val="00850C47"/>
    <w:rsid w:val="008516F2"/>
    <w:rsid w:val="00866EEE"/>
    <w:rsid w:val="00887283"/>
    <w:rsid w:val="008A28BE"/>
    <w:rsid w:val="008B3968"/>
    <w:rsid w:val="008E0F4F"/>
    <w:rsid w:val="008E43E5"/>
    <w:rsid w:val="008F0E74"/>
    <w:rsid w:val="00905AAC"/>
    <w:rsid w:val="00925360"/>
    <w:rsid w:val="00940C90"/>
    <w:rsid w:val="009454D6"/>
    <w:rsid w:val="00955613"/>
    <w:rsid w:val="0098639D"/>
    <w:rsid w:val="009A114E"/>
    <w:rsid w:val="009D62D6"/>
    <w:rsid w:val="009D7CA9"/>
    <w:rsid w:val="009E188E"/>
    <w:rsid w:val="00A0445E"/>
    <w:rsid w:val="00A046FC"/>
    <w:rsid w:val="00A13DF5"/>
    <w:rsid w:val="00A1707A"/>
    <w:rsid w:val="00A201B9"/>
    <w:rsid w:val="00A32A34"/>
    <w:rsid w:val="00A7316C"/>
    <w:rsid w:val="00AC518B"/>
    <w:rsid w:val="00AE3D38"/>
    <w:rsid w:val="00AE6EE4"/>
    <w:rsid w:val="00AE760F"/>
    <w:rsid w:val="00AF36CF"/>
    <w:rsid w:val="00B11C89"/>
    <w:rsid w:val="00B53A92"/>
    <w:rsid w:val="00B75CAA"/>
    <w:rsid w:val="00B80AD7"/>
    <w:rsid w:val="00B92065"/>
    <w:rsid w:val="00BA0668"/>
    <w:rsid w:val="00BA7608"/>
    <w:rsid w:val="00BA7E23"/>
    <w:rsid w:val="00BD6595"/>
    <w:rsid w:val="00C24F0A"/>
    <w:rsid w:val="00C84D02"/>
    <w:rsid w:val="00C95DAC"/>
    <w:rsid w:val="00CA2D2E"/>
    <w:rsid w:val="00CB7B42"/>
    <w:rsid w:val="00CC72A0"/>
    <w:rsid w:val="00CD6DD4"/>
    <w:rsid w:val="00CE49B4"/>
    <w:rsid w:val="00D12543"/>
    <w:rsid w:val="00D33BF4"/>
    <w:rsid w:val="00D41BE3"/>
    <w:rsid w:val="00D576E0"/>
    <w:rsid w:val="00D60F43"/>
    <w:rsid w:val="00D652EF"/>
    <w:rsid w:val="00D7569B"/>
    <w:rsid w:val="00D776DA"/>
    <w:rsid w:val="00DB3214"/>
    <w:rsid w:val="00DB3BA5"/>
    <w:rsid w:val="00DE6E44"/>
    <w:rsid w:val="00DF7972"/>
    <w:rsid w:val="00E02B64"/>
    <w:rsid w:val="00E12608"/>
    <w:rsid w:val="00E353DE"/>
    <w:rsid w:val="00E630D3"/>
    <w:rsid w:val="00E67A19"/>
    <w:rsid w:val="00E7733C"/>
    <w:rsid w:val="00E85F06"/>
    <w:rsid w:val="00EC163B"/>
    <w:rsid w:val="00EC667A"/>
    <w:rsid w:val="00EF25B5"/>
    <w:rsid w:val="00F02B8A"/>
    <w:rsid w:val="00F259C3"/>
    <w:rsid w:val="00F372BA"/>
    <w:rsid w:val="00F41772"/>
    <w:rsid w:val="00F50C21"/>
    <w:rsid w:val="00F530F0"/>
    <w:rsid w:val="00F747E5"/>
    <w:rsid w:val="00F7683E"/>
    <w:rsid w:val="00F9649C"/>
    <w:rsid w:val="00FB66C1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CCC6102"/>
  <w15:chartTrackingRefBased/>
  <w15:docId w15:val="{210FAE49-B9AF-4300-AF7F-2EE4968F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7B42"/>
    <w:rPr>
      <w:sz w:val="24"/>
      <w:szCs w:val="24"/>
    </w:rPr>
  </w:style>
  <w:style w:type="paragraph" w:styleId="Ttulo1">
    <w:name w:val="heading 1"/>
    <w:basedOn w:val="Normal"/>
    <w:next w:val="Normal"/>
    <w:qFormat/>
    <w:rsid w:val="00AE760F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AE760F"/>
    <w:pPr>
      <w:keepNext/>
      <w:jc w:val="right"/>
      <w:outlineLvl w:val="1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02B8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02B8A"/>
    <w:pPr>
      <w:tabs>
        <w:tab w:val="center" w:pos="4252"/>
        <w:tab w:val="right" w:pos="8504"/>
      </w:tabs>
    </w:pPr>
  </w:style>
  <w:style w:type="character" w:styleId="Hipervnculo">
    <w:name w:val="Hyperlink"/>
    <w:rsid w:val="00F02B8A"/>
    <w:rPr>
      <w:color w:val="0000FF"/>
      <w:u w:val="single"/>
    </w:rPr>
  </w:style>
  <w:style w:type="paragraph" w:customStyle="1" w:styleId="Remite">
    <w:name w:val="Remite"/>
    <w:basedOn w:val="Normal"/>
    <w:rsid w:val="00AE760F"/>
  </w:style>
  <w:style w:type="table" w:styleId="Tablaconcuadrcula">
    <w:name w:val="Table Grid"/>
    <w:basedOn w:val="Tablanormal"/>
    <w:rsid w:val="008B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0063"/>
    <w:pPr>
      <w:ind w:left="708"/>
    </w:pPr>
  </w:style>
  <w:style w:type="paragraph" w:styleId="Textodeglobo">
    <w:name w:val="Balloon Text"/>
    <w:basedOn w:val="Normal"/>
    <w:link w:val="TextodegloboCar"/>
    <w:rsid w:val="00BA7608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BA760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BA7608"/>
    <w:pPr>
      <w:jc w:val="both"/>
    </w:pPr>
    <w:rPr>
      <w:rFonts w:ascii="Palisade" w:hAnsi="Palisade"/>
      <w:sz w:val="28"/>
      <w:lang w:val="es-ES_tradnl" w:eastAsia="x-none"/>
    </w:rPr>
  </w:style>
  <w:style w:type="character" w:customStyle="1" w:styleId="TextoindependienteCar">
    <w:name w:val="Texto independiente Car"/>
    <w:link w:val="Textoindependiente"/>
    <w:rsid w:val="00BA7608"/>
    <w:rPr>
      <w:rFonts w:ascii="Palisade" w:hAnsi="Palisade"/>
      <w:sz w:val="28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AC518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AC5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t0.gstatic.com/images?q=tbn:ANd9GcQzr8ca09mGIe7QdwyHavieknuUS2QFKhZxMSS1VvRmD_U-qAmO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es/imgres?imgurl=http://juandomingofarnos.files.wordpress.com/2011/01/aprender.jpg&amp;imgrefurl=http://juandomingofarnos.wordpress.com/2011/01/14/estar-conectados-nos-permite-aprender-siempre/&amp;usg=__4WXR63TdOWa0s9fN1gogFQtidSc=&amp;h=341&amp;w=455&amp;sz=27&amp;hl=es&amp;start=36&amp;zoom=1&amp;tbnid=HpToyjqI8fE8JM:&amp;tbnh=162&amp;tbnw=216&amp;ei=_mtBTd_QGpKn8QOY4K0h&amp;prev=/images?q%3Daprender%2Ba%2Baprender%26um%3D1%26hl%3Des%26rlz%3D1T4GPCK_esES404ES408%26biw%3D1345%26bih%3D496%26tbs%3Disch:1&amp;um=1&amp;itbs=1&amp;iact=hc&amp;vpx=867&amp;vpy=230&amp;dur=4711&amp;hovh=194&amp;hovw=259&amp;tx=156&amp;ty=61&amp;oei=8mtBTb_KKIuHswbOmojsDQ&amp;esq=4&amp;page=4&amp;ndsp=11&amp;ved=1t:429,r:9,s:36" TargetMode="External"/><Relationship Id="rId5" Type="http://schemas.openxmlformats.org/officeDocument/2006/relationships/footnotes" Target="footnotes.xml"/><Relationship Id="rId15" Type="http://schemas.openxmlformats.org/officeDocument/2006/relationships/image" Target="http://www.agendas-2008.com/images/comunicacion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istaspalenci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vi\Datos%20de%20programa\Microsoft\Plantillas\coor%20sec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coor sec</Template>
  <TotalTime>62</TotalTime>
  <Pages>2</Pages>
  <Words>230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ATT PADRES DEL ALUMNO: Eva Garrido</vt:lpstr>
    </vt:vector>
  </TitlesOfParts>
  <Company>MaristasCompostela</Company>
  <LinksUpToDate>false</LinksUpToDate>
  <CharactersWithSpaces>1597</CharactersWithSpaces>
  <SharedDoc>false</SharedDoc>
  <HLinks>
    <vt:vector size="6" baseType="variant">
      <vt:variant>
        <vt:i4>5111889</vt:i4>
      </vt:variant>
      <vt:variant>
        <vt:i4>0</vt:i4>
      </vt:variant>
      <vt:variant>
        <vt:i4>0</vt:i4>
      </vt:variant>
      <vt:variant>
        <vt:i4>5</vt:i4>
      </vt:variant>
      <vt:variant>
        <vt:lpwstr>http://www.maristaspalencia.org/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 PADRES DEL ALUMNO: Eva Garrido</dc:title>
  <dc:subject/>
  <dc:creator>Javi</dc:creator>
  <cp:keywords/>
  <cp:lastModifiedBy>Juan B. Campagne Aguilera</cp:lastModifiedBy>
  <cp:revision>5</cp:revision>
  <cp:lastPrinted>2012-09-10T17:39:00Z</cp:lastPrinted>
  <dcterms:created xsi:type="dcterms:W3CDTF">2019-09-25T20:05:00Z</dcterms:created>
  <dcterms:modified xsi:type="dcterms:W3CDTF">2019-11-06T19:04:00Z</dcterms:modified>
</cp:coreProperties>
</file>