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C3180" w14:textId="77777777" w:rsidR="006F5575" w:rsidRPr="00820AC8" w:rsidRDefault="006F5575" w:rsidP="006F5575">
      <w:pPr>
        <w:spacing w:after="0" w:line="240" w:lineRule="auto"/>
        <w:rPr>
          <w:rFonts w:ascii="Calibri" w:hAnsi="Calibri" w:cs="Calibri"/>
        </w:rPr>
      </w:pPr>
      <w:r w:rsidRPr="00820AC8">
        <w:rPr>
          <w:rFonts w:ascii="Calibri" w:hAnsi="Calibri" w:cs="Calibri"/>
        </w:rPr>
        <w:tab/>
      </w:r>
      <w:r w:rsidRPr="00820AC8">
        <w:rPr>
          <w:rFonts w:ascii="Calibri" w:hAnsi="Calibri" w:cs="Calibri"/>
        </w:rPr>
        <w:tab/>
      </w:r>
      <w:r w:rsidRPr="00820AC8">
        <w:rPr>
          <w:rFonts w:ascii="Calibri" w:hAnsi="Calibri" w:cs="Calibri"/>
        </w:rPr>
        <w:tab/>
      </w:r>
    </w:p>
    <w:p w14:paraId="4793B9C4" w14:textId="77777777" w:rsidR="006F5575" w:rsidRDefault="006F5575" w:rsidP="006F5575">
      <w:pPr>
        <w:spacing w:after="0" w:line="240" w:lineRule="auto"/>
        <w:rPr>
          <w:rFonts w:ascii="Calibri" w:hAnsi="Calibri" w:cs="Calibri"/>
        </w:rPr>
      </w:pPr>
    </w:p>
    <w:p w14:paraId="094A6BDF" w14:textId="77777777" w:rsidR="0010560F" w:rsidRDefault="0010560F" w:rsidP="0010560F">
      <w:pPr>
        <w:pStyle w:val="Encabezad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ANEXO IV</w:t>
      </w:r>
    </w:p>
    <w:p w14:paraId="67BE13AE" w14:textId="57128844" w:rsidR="0010560F" w:rsidRPr="00E57550" w:rsidRDefault="00E57550" w:rsidP="00440EBE">
      <w:pPr>
        <w:pStyle w:val="Encabezad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10560F" w:rsidRPr="00E57550">
        <w:rPr>
          <w:sz w:val="24"/>
          <w:szCs w:val="24"/>
        </w:rPr>
        <w:t xml:space="preserve"> </w:t>
      </w:r>
      <w:r w:rsidR="0010560F" w:rsidRPr="00E57550">
        <w:rPr>
          <w:b/>
          <w:bCs/>
          <w:sz w:val="24"/>
          <w:szCs w:val="24"/>
        </w:rPr>
        <w:t>INFORME DE VALORACIÓN DEL TUTOR/A DUAL</w:t>
      </w:r>
      <w:r w:rsidR="00440EBE" w:rsidRPr="00E57550">
        <w:rPr>
          <w:b/>
          <w:bCs/>
          <w:sz w:val="24"/>
          <w:szCs w:val="24"/>
        </w:rPr>
        <w:t xml:space="preserve"> </w:t>
      </w:r>
      <w:r w:rsidR="0010560F" w:rsidRPr="00E57550">
        <w:rPr>
          <w:b/>
          <w:bCs/>
          <w:sz w:val="24"/>
          <w:szCs w:val="24"/>
        </w:rPr>
        <w:t>DE EMPRESA U ORGANISMO EQUIPARADO</w:t>
      </w:r>
    </w:p>
    <w:p w14:paraId="0205E3F0" w14:textId="77777777" w:rsidR="0010560F" w:rsidRDefault="0010560F" w:rsidP="006F5575">
      <w:pPr>
        <w:spacing w:after="0" w:line="240" w:lineRule="auto"/>
        <w:rPr>
          <w:rFonts w:ascii="Calibri" w:hAnsi="Calibri" w:cs="Calibri"/>
        </w:rPr>
      </w:pPr>
    </w:p>
    <w:p w14:paraId="0663F164" w14:textId="77777777" w:rsidR="00C11BF6" w:rsidRDefault="00C11BF6" w:rsidP="006F5575">
      <w:pPr>
        <w:spacing w:after="0" w:line="240" w:lineRule="auto"/>
        <w:rPr>
          <w:rFonts w:ascii="Calibri" w:hAnsi="Calibri" w:cs="Calibri"/>
        </w:rPr>
      </w:pPr>
    </w:p>
    <w:tbl>
      <w:tblPr>
        <w:tblStyle w:val="Tablaconcuadrcula"/>
        <w:tblW w:w="4946" w:type="pct"/>
        <w:tblLook w:val="04A0" w:firstRow="1" w:lastRow="0" w:firstColumn="1" w:lastColumn="0" w:noHBand="0" w:noVBand="1"/>
      </w:tblPr>
      <w:tblGrid>
        <w:gridCol w:w="2703"/>
        <w:gridCol w:w="4849"/>
        <w:gridCol w:w="1064"/>
        <w:gridCol w:w="1727"/>
      </w:tblGrid>
      <w:tr w:rsidR="00C11BF6" w:rsidRPr="001B1724" w14:paraId="58052765" w14:textId="77777777" w:rsidTr="00DE1030"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55F2A086" w14:textId="77777777" w:rsidR="00C11BF6" w:rsidRPr="0064075D" w:rsidRDefault="00C11BF6" w:rsidP="001A43B9">
            <w:pPr>
              <w:spacing w:line="240" w:lineRule="auto"/>
              <w:rPr>
                <w:sz w:val="16"/>
                <w:szCs w:val="16"/>
              </w:rPr>
            </w:pPr>
            <w:r w:rsidRPr="0064075D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DATOS DE LA PERSONA EN FORMACIÓN</w:t>
            </w:r>
          </w:p>
        </w:tc>
      </w:tr>
      <w:tr w:rsidR="00C11BF6" w:rsidRPr="001B1724" w14:paraId="06229663" w14:textId="77777777" w:rsidTr="00DE1030">
        <w:tc>
          <w:tcPr>
            <w:tcW w:w="1307" w:type="pct"/>
            <w:shd w:val="clear" w:color="auto" w:fill="F2F2F2" w:themeFill="background1" w:themeFillShade="F2"/>
            <w:vAlign w:val="center"/>
          </w:tcPr>
          <w:p w14:paraId="58C52B0D" w14:textId="77777777" w:rsidR="00C11BF6" w:rsidRPr="0064075D" w:rsidRDefault="00C11BF6" w:rsidP="00DC79EB">
            <w:pPr>
              <w:rPr>
                <w:rFonts w:cs="Calibri"/>
                <w:sz w:val="16"/>
                <w:szCs w:val="16"/>
              </w:rPr>
            </w:pPr>
            <w:r w:rsidRPr="0064075D">
              <w:rPr>
                <w:rFonts w:cs="Calibri"/>
                <w:sz w:val="16"/>
                <w:szCs w:val="16"/>
              </w:rPr>
              <w:t>NOMBRE Y APELLLIDOS</w:t>
            </w:r>
          </w:p>
        </w:tc>
        <w:tc>
          <w:tcPr>
            <w:tcW w:w="2344" w:type="pct"/>
            <w:vAlign w:val="center"/>
          </w:tcPr>
          <w:p w14:paraId="1F117801" w14:textId="77777777" w:rsidR="00C11BF6" w:rsidRPr="0064075D" w:rsidRDefault="00C11BF6" w:rsidP="00DC79EB">
            <w:pPr>
              <w:rPr>
                <w:rFonts w:cs="Calibri"/>
                <w:sz w:val="16"/>
                <w:szCs w:val="16"/>
              </w:rPr>
            </w:pPr>
          </w:p>
          <w:p w14:paraId="7C356F83" w14:textId="77777777" w:rsidR="00C11BF6" w:rsidRPr="0064075D" w:rsidRDefault="00C11BF6" w:rsidP="00DC79EB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14" w:type="pct"/>
            <w:shd w:val="clear" w:color="auto" w:fill="F2F2F2" w:themeFill="background1" w:themeFillShade="F2"/>
            <w:vAlign w:val="center"/>
          </w:tcPr>
          <w:p w14:paraId="2903FACA" w14:textId="4A0F0011" w:rsidR="00C11BF6" w:rsidRPr="0064075D" w:rsidRDefault="00C11BF6" w:rsidP="00DC79EB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DNI/</w:t>
            </w:r>
            <w:r w:rsidRPr="0064075D">
              <w:rPr>
                <w:rFonts w:cs="Calibri"/>
                <w:sz w:val="16"/>
                <w:szCs w:val="16"/>
              </w:rPr>
              <w:t>NIF</w:t>
            </w:r>
            <w:r>
              <w:rPr>
                <w:rFonts w:cs="Calibri"/>
                <w:sz w:val="16"/>
                <w:szCs w:val="16"/>
              </w:rPr>
              <w:t>/NIE</w:t>
            </w:r>
          </w:p>
        </w:tc>
        <w:tc>
          <w:tcPr>
            <w:tcW w:w="835" w:type="pct"/>
            <w:vAlign w:val="center"/>
          </w:tcPr>
          <w:p w14:paraId="18B8D726" w14:textId="77777777" w:rsidR="00C11BF6" w:rsidRPr="001B1724" w:rsidRDefault="00C11BF6" w:rsidP="00DC79E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DF54CDC" w14:textId="77777777" w:rsidR="00C11BF6" w:rsidRDefault="00C11BF6" w:rsidP="006F5575">
      <w:pPr>
        <w:spacing w:after="0" w:line="240" w:lineRule="auto"/>
        <w:rPr>
          <w:rFonts w:ascii="Calibri" w:hAnsi="Calibri" w:cs="Calibri"/>
        </w:rPr>
      </w:pPr>
    </w:p>
    <w:p w14:paraId="2A7B4429" w14:textId="77777777" w:rsidR="00C11BF6" w:rsidRPr="00820AC8" w:rsidRDefault="00C11BF6" w:rsidP="006F5575">
      <w:pPr>
        <w:spacing w:after="0" w:line="240" w:lineRule="auto"/>
        <w:rPr>
          <w:rFonts w:ascii="Calibri" w:hAnsi="Calibri" w:cs="Calibri"/>
        </w:rPr>
      </w:pPr>
    </w:p>
    <w:tbl>
      <w:tblPr>
        <w:tblStyle w:val="Tablaconcuadrcula"/>
        <w:tblpPr w:leftFromText="141" w:rightFromText="141" w:vertAnchor="text" w:horzAnchor="margin" w:tblpY="25"/>
        <w:tblW w:w="4946" w:type="pct"/>
        <w:tblLook w:val="04A0" w:firstRow="1" w:lastRow="0" w:firstColumn="1" w:lastColumn="0" w:noHBand="0" w:noVBand="1"/>
      </w:tblPr>
      <w:tblGrid>
        <w:gridCol w:w="2689"/>
        <w:gridCol w:w="3978"/>
        <w:gridCol w:w="2551"/>
        <w:gridCol w:w="1125"/>
      </w:tblGrid>
      <w:tr w:rsidR="00806ED7" w:rsidRPr="001B1724" w14:paraId="02F854E8" w14:textId="77777777" w:rsidTr="00DE1030">
        <w:trPr>
          <w:trHeight w:val="259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37062CFA" w14:textId="1287D08B" w:rsidR="00806ED7" w:rsidRPr="0064075D" w:rsidRDefault="004236C9" w:rsidP="001A43B9">
            <w:pPr>
              <w:spacing w:line="240" w:lineRule="auto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DATOS DEL PLAN DE FORMAC</w:t>
            </w:r>
            <w:r w:rsidR="00C11BF6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ION</w:t>
            </w:r>
          </w:p>
        </w:tc>
      </w:tr>
      <w:tr w:rsidR="00B55037" w:rsidRPr="001B1724" w14:paraId="0695B8CC" w14:textId="77777777" w:rsidTr="001A43B9">
        <w:trPr>
          <w:trHeight w:val="259"/>
        </w:trPr>
        <w:tc>
          <w:tcPr>
            <w:tcW w:w="1300" w:type="pct"/>
            <w:shd w:val="clear" w:color="auto" w:fill="F2F2F2" w:themeFill="background1" w:themeFillShade="F2"/>
            <w:vAlign w:val="center"/>
          </w:tcPr>
          <w:p w14:paraId="0BDE09D9" w14:textId="164D3DC0" w:rsidR="00B55037" w:rsidRPr="00DF4D64" w:rsidRDefault="00B55037" w:rsidP="0064075D">
            <w:pPr>
              <w:spacing w:line="240" w:lineRule="auto"/>
              <w:rPr>
                <w:sz w:val="16"/>
                <w:szCs w:val="16"/>
              </w:rPr>
            </w:pPr>
            <w:r w:rsidRPr="00DF4D64">
              <w:rPr>
                <w:sz w:val="16"/>
                <w:szCs w:val="16"/>
              </w:rPr>
              <w:t>ACUERDO EMPRESA NÚMERO</w:t>
            </w:r>
          </w:p>
        </w:tc>
        <w:tc>
          <w:tcPr>
            <w:tcW w:w="1923" w:type="pct"/>
            <w:vAlign w:val="center"/>
          </w:tcPr>
          <w:p w14:paraId="461A569F" w14:textId="77777777" w:rsidR="00B55037" w:rsidRPr="001B1724" w:rsidRDefault="00B55037" w:rsidP="001B172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33" w:type="pct"/>
            <w:shd w:val="clear" w:color="auto" w:fill="F2F2F2" w:themeFill="background1" w:themeFillShade="F2"/>
            <w:vAlign w:val="center"/>
          </w:tcPr>
          <w:p w14:paraId="062849AE" w14:textId="53B12400" w:rsidR="00B55037" w:rsidRPr="001B1724" w:rsidRDefault="00C11BF6" w:rsidP="0064075D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sz w:val="16"/>
                <w:szCs w:val="16"/>
              </w:rPr>
              <w:t>CURSO</w:t>
            </w:r>
            <w:r w:rsidR="00B55037" w:rsidRPr="0064075D">
              <w:rPr>
                <w:sz w:val="16"/>
                <w:szCs w:val="16"/>
              </w:rPr>
              <w:t xml:space="preserve"> ACADÉMICO</w:t>
            </w:r>
          </w:p>
        </w:tc>
        <w:tc>
          <w:tcPr>
            <w:tcW w:w="544" w:type="pct"/>
            <w:vAlign w:val="center"/>
          </w:tcPr>
          <w:p w14:paraId="25714CA2" w14:textId="7D7B7522" w:rsidR="00B55037" w:rsidRPr="001B1724" w:rsidRDefault="00B55037" w:rsidP="001B172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B1724">
              <w:rPr>
                <w:rFonts w:ascii="Calibri" w:hAnsi="Calibri" w:cs="Calibri"/>
                <w:sz w:val="20"/>
                <w:szCs w:val="20"/>
              </w:rPr>
              <w:t>20__/20__</w:t>
            </w:r>
          </w:p>
        </w:tc>
      </w:tr>
      <w:tr w:rsidR="001B1724" w:rsidRPr="001B1724" w14:paraId="5D880BF8" w14:textId="77777777" w:rsidTr="001A43B9">
        <w:tc>
          <w:tcPr>
            <w:tcW w:w="1300" w:type="pct"/>
            <w:shd w:val="clear" w:color="auto" w:fill="F2F2F2" w:themeFill="background1" w:themeFillShade="F2"/>
            <w:vAlign w:val="center"/>
          </w:tcPr>
          <w:p w14:paraId="3E0BFC9A" w14:textId="0A4E002D" w:rsidR="001B1724" w:rsidRPr="00DF4D64" w:rsidRDefault="001B1724" w:rsidP="0064075D">
            <w:pPr>
              <w:rPr>
                <w:rFonts w:cs="Calibri"/>
                <w:sz w:val="16"/>
                <w:szCs w:val="16"/>
              </w:rPr>
            </w:pPr>
            <w:r w:rsidRPr="00DF4D64">
              <w:rPr>
                <w:rFonts w:cs="Calibri"/>
                <w:sz w:val="16"/>
                <w:szCs w:val="16"/>
              </w:rPr>
              <w:t>CENTRO EDUCATIVO</w:t>
            </w:r>
          </w:p>
        </w:tc>
        <w:tc>
          <w:tcPr>
            <w:tcW w:w="3700" w:type="pct"/>
            <w:gridSpan w:val="3"/>
            <w:vAlign w:val="center"/>
          </w:tcPr>
          <w:p w14:paraId="6CE6639A" w14:textId="55B783B4" w:rsidR="001B1724" w:rsidRPr="001B1724" w:rsidRDefault="001B1724" w:rsidP="001B172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B1724" w:rsidRPr="001B1724" w14:paraId="20DCB3CD" w14:textId="77777777" w:rsidTr="001A43B9">
        <w:tc>
          <w:tcPr>
            <w:tcW w:w="1300" w:type="pct"/>
            <w:shd w:val="clear" w:color="auto" w:fill="F2F2F2" w:themeFill="background1" w:themeFillShade="F2"/>
            <w:vAlign w:val="center"/>
          </w:tcPr>
          <w:p w14:paraId="3820BAE9" w14:textId="440DA3EA" w:rsidR="001B1724" w:rsidRPr="00DF4D64" w:rsidRDefault="001B1724" w:rsidP="0064075D">
            <w:pPr>
              <w:rPr>
                <w:rFonts w:cs="Calibri"/>
                <w:sz w:val="16"/>
                <w:szCs w:val="16"/>
              </w:rPr>
            </w:pPr>
            <w:r w:rsidRPr="00DF4D64">
              <w:rPr>
                <w:rFonts w:cs="Calibri"/>
                <w:sz w:val="16"/>
                <w:szCs w:val="16"/>
              </w:rPr>
              <w:t>CÓDIGO CENTRO</w:t>
            </w:r>
          </w:p>
        </w:tc>
        <w:tc>
          <w:tcPr>
            <w:tcW w:w="1923" w:type="pct"/>
            <w:vAlign w:val="center"/>
          </w:tcPr>
          <w:p w14:paraId="0FBE90F4" w14:textId="77777777" w:rsidR="001B1724" w:rsidRPr="001B1724" w:rsidRDefault="001B1724" w:rsidP="001B172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33" w:type="pct"/>
            <w:shd w:val="clear" w:color="auto" w:fill="F2F2F2" w:themeFill="background1" w:themeFillShade="F2"/>
            <w:vAlign w:val="center"/>
          </w:tcPr>
          <w:p w14:paraId="1CCB89A1" w14:textId="482D7189" w:rsidR="001B1724" w:rsidRPr="0064075D" w:rsidRDefault="001B1724" w:rsidP="0064075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4075D">
              <w:rPr>
                <w:sz w:val="16"/>
                <w:szCs w:val="16"/>
              </w:rPr>
              <w:t>CIF</w:t>
            </w:r>
          </w:p>
        </w:tc>
        <w:tc>
          <w:tcPr>
            <w:tcW w:w="544" w:type="pct"/>
            <w:shd w:val="clear" w:color="auto" w:fill="FFFFFF" w:themeFill="background1"/>
            <w:vAlign w:val="center"/>
          </w:tcPr>
          <w:p w14:paraId="07E615BD" w14:textId="77777777" w:rsidR="001B1724" w:rsidRPr="001B1724" w:rsidRDefault="001B1724" w:rsidP="001B172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55037" w:rsidRPr="001B1724" w14:paraId="21AC7427" w14:textId="77777777" w:rsidTr="001A43B9">
        <w:tc>
          <w:tcPr>
            <w:tcW w:w="1300" w:type="pct"/>
            <w:shd w:val="clear" w:color="auto" w:fill="F2F2F2" w:themeFill="background1" w:themeFillShade="F2"/>
            <w:vAlign w:val="center"/>
          </w:tcPr>
          <w:p w14:paraId="22656B8C" w14:textId="4364A485" w:rsidR="00B55037" w:rsidRPr="00DF4D64" w:rsidRDefault="00B55037" w:rsidP="0064075D">
            <w:pPr>
              <w:rPr>
                <w:rFonts w:cs="Calibri"/>
                <w:sz w:val="16"/>
                <w:szCs w:val="16"/>
              </w:rPr>
            </w:pPr>
            <w:r w:rsidRPr="00DF4D64">
              <w:rPr>
                <w:rFonts w:cs="Calibri"/>
                <w:sz w:val="16"/>
                <w:szCs w:val="16"/>
              </w:rPr>
              <w:t>CICLO FORMATIVO/CURSO ESPECIALIZACIÓN</w:t>
            </w:r>
          </w:p>
        </w:tc>
        <w:tc>
          <w:tcPr>
            <w:tcW w:w="1923" w:type="pct"/>
            <w:vAlign w:val="center"/>
          </w:tcPr>
          <w:p w14:paraId="7745ECF6" w14:textId="77777777" w:rsidR="00B55037" w:rsidRPr="001B1724" w:rsidRDefault="00B55037" w:rsidP="001B172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33" w:type="pct"/>
            <w:shd w:val="clear" w:color="auto" w:fill="F2F2F2" w:themeFill="background1" w:themeFillShade="F2"/>
            <w:vAlign w:val="center"/>
          </w:tcPr>
          <w:p w14:paraId="36C4037D" w14:textId="246A0E38" w:rsidR="00B55037" w:rsidRPr="0064075D" w:rsidRDefault="00B55037" w:rsidP="0064075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4075D">
              <w:rPr>
                <w:sz w:val="16"/>
                <w:szCs w:val="16"/>
              </w:rPr>
              <w:t xml:space="preserve">CÓDIGO </w:t>
            </w:r>
            <w:r w:rsidR="001141A9" w:rsidRPr="0064075D">
              <w:rPr>
                <w:sz w:val="16"/>
                <w:szCs w:val="16"/>
              </w:rPr>
              <w:t>C</w:t>
            </w:r>
            <w:r w:rsidRPr="0064075D">
              <w:rPr>
                <w:sz w:val="16"/>
                <w:szCs w:val="16"/>
              </w:rPr>
              <w:t>F/CE</w:t>
            </w:r>
          </w:p>
        </w:tc>
        <w:tc>
          <w:tcPr>
            <w:tcW w:w="544" w:type="pct"/>
            <w:vAlign w:val="center"/>
          </w:tcPr>
          <w:p w14:paraId="3241CEEF" w14:textId="2FE31C5E" w:rsidR="00B55037" w:rsidRPr="001B1724" w:rsidRDefault="00B55037" w:rsidP="001B172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F0B37" w:rsidRPr="001B1724" w14:paraId="0E28BEE5" w14:textId="6A84FCFE" w:rsidTr="00DE1030">
        <w:trPr>
          <w:trHeight w:val="584"/>
        </w:trPr>
        <w:tc>
          <w:tcPr>
            <w:tcW w:w="4456" w:type="pct"/>
            <w:gridSpan w:val="3"/>
            <w:shd w:val="clear" w:color="auto" w:fill="F2F2F2" w:themeFill="background1" w:themeFillShade="F2"/>
            <w:vAlign w:val="center"/>
          </w:tcPr>
          <w:p w14:paraId="0FF1D4A5" w14:textId="253A836C" w:rsidR="004F0B37" w:rsidRPr="0064075D" w:rsidRDefault="004F0B37" w:rsidP="0064075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034EB8">
              <w:rPr>
                <w:sz w:val="16"/>
                <w:szCs w:val="16"/>
              </w:rPr>
              <w:t xml:space="preserve">N.º </w:t>
            </w:r>
            <w:r w:rsidRPr="0064075D">
              <w:rPr>
                <w:sz w:val="16"/>
                <w:szCs w:val="16"/>
              </w:rPr>
              <w:t>HORAS FFE REALIZADAS EN LA EMPRESA</w:t>
            </w:r>
          </w:p>
        </w:tc>
        <w:tc>
          <w:tcPr>
            <w:tcW w:w="544" w:type="pct"/>
            <w:shd w:val="clear" w:color="auto" w:fill="FFFFFF" w:themeFill="background1"/>
            <w:vAlign w:val="center"/>
          </w:tcPr>
          <w:p w14:paraId="0AEA8301" w14:textId="7E90B161" w:rsidR="004F0B37" w:rsidRPr="001B1724" w:rsidRDefault="004F0B37" w:rsidP="001B172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9F1A145" w14:textId="77777777" w:rsidR="001B1724" w:rsidRPr="001B1724" w:rsidRDefault="001B1724" w:rsidP="006F5575">
      <w:pPr>
        <w:spacing w:after="0" w:line="240" w:lineRule="auto"/>
        <w:rPr>
          <w:rFonts w:ascii="Calibri" w:hAnsi="Calibri" w:cs="Calibri"/>
        </w:rPr>
      </w:pPr>
    </w:p>
    <w:p w14:paraId="44113501" w14:textId="77777777" w:rsidR="00440EBE" w:rsidRPr="001B1724" w:rsidRDefault="00440EBE" w:rsidP="006F5575">
      <w:pPr>
        <w:spacing w:after="0" w:line="240" w:lineRule="auto"/>
        <w:rPr>
          <w:rFonts w:ascii="Calibri" w:hAnsi="Calibri" w:cs="Calibri"/>
        </w:rPr>
      </w:pPr>
    </w:p>
    <w:tbl>
      <w:tblPr>
        <w:tblStyle w:val="Tablaconcuadrcula"/>
        <w:tblpPr w:leftFromText="141" w:rightFromText="141" w:vertAnchor="text" w:horzAnchor="margin" w:tblpY="106"/>
        <w:tblW w:w="4946" w:type="pct"/>
        <w:tblLook w:val="04A0" w:firstRow="1" w:lastRow="0" w:firstColumn="1" w:lastColumn="0" w:noHBand="0" w:noVBand="1"/>
      </w:tblPr>
      <w:tblGrid>
        <w:gridCol w:w="2689"/>
        <w:gridCol w:w="5068"/>
        <w:gridCol w:w="1088"/>
        <w:gridCol w:w="1498"/>
      </w:tblGrid>
      <w:tr w:rsidR="00B55037" w:rsidRPr="001B1724" w14:paraId="56B19496" w14:textId="77777777" w:rsidTr="008A35CA"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06D5E4A7" w14:textId="5B4CA44C" w:rsidR="00B55037" w:rsidRPr="00D77E2C" w:rsidRDefault="00B55037" w:rsidP="001A43B9">
            <w:pPr>
              <w:spacing w:line="240" w:lineRule="auto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r w:rsidRPr="0064075D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DATOS DE LA EMPRESA U ORGANISMO EQUIPARADO</w:t>
            </w:r>
          </w:p>
        </w:tc>
      </w:tr>
      <w:tr w:rsidR="00B55037" w:rsidRPr="001B1724" w14:paraId="46E69D1A" w14:textId="77777777" w:rsidTr="001A43B9">
        <w:tc>
          <w:tcPr>
            <w:tcW w:w="1300" w:type="pct"/>
            <w:shd w:val="clear" w:color="auto" w:fill="F2F2F2" w:themeFill="background1" w:themeFillShade="F2"/>
            <w:vAlign w:val="center"/>
          </w:tcPr>
          <w:p w14:paraId="759E27FD" w14:textId="77777777" w:rsidR="00B55037" w:rsidRPr="0064075D" w:rsidRDefault="00B55037" w:rsidP="001B1724">
            <w:pPr>
              <w:rPr>
                <w:rFonts w:cs="Calibri"/>
                <w:sz w:val="16"/>
                <w:szCs w:val="16"/>
              </w:rPr>
            </w:pPr>
            <w:r w:rsidRPr="0064075D">
              <w:rPr>
                <w:rFonts w:cs="Calibri"/>
                <w:sz w:val="16"/>
                <w:szCs w:val="16"/>
              </w:rPr>
              <w:t>EMPRESA U ORGANISMO EQUIPARADO</w:t>
            </w:r>
          </w:p>
        </w:tc>
        <w:tc>
          <w:tcPr>
            <w:tcW w:w="2450" w:type="pct"/>
            <w:vAlign w:val="center"/>
          </w:tcPr>
          <w:p w14:paraId="4F710B85" w14:textId="77777777" w:rsidR="00B55037" w:rsidRPr="0064075D" w:rsidRDefault="00B55037" w:rsidP="001B1724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6" w:type="pct"/>
            <w:shd w:val="clear" w:color="auto" w:fill="F2F2F2" w:themeFill="background1" w:themeFillShade="F2"/>
            <w:vAlign w:val="center"/>
          </w:tcPr>
          <w:p w14:paraId="3ED3DBD6" w14:textId="77777777" w:rsidR="00B55037" w:rsidRPr="0064075D" w:rsidRDefault="00B55037" w:rsidP="0012686E">
            <w:pPr>
              <w:jc w:val="center"/>
              <w:rPr>
                <w:rFonts w:cs="Calibri"/>
                <w:sz w:val="16"/>
                <w:szCs w:val="16"/>
              </w:rPr>
            </w:pPr>
            <w:r w:rsidRPr="0064075D">
              <w:rPr>
                <w:rFonts w:cs="Calibri"/>
                <w:sz w:val="16"/>
                <w:szCs w:val="16"/>
              </w:rPr>
              <w:t>CIF</w:t>
            </w:r>
          </w:p>
        </w:tc>
        <w:tc>
          <w:tcPr>
            <w:tcW w:w="724" w:type="pct"/>
            <w:vAlign w:val="center"/>
          </w:tcPr>
          <w:p w14:paraId="60A57782" w14:textId="77777777" w:rsidR="00B55037" w:rsidRPr="0064075D" w:rsidRDefault="00B55037" w:rsidP="001B1724">
            <w:pPr>
              <w:rPr>
                <w:rFonts w:cs="Calibri"/>
                <w:sz w:val="16"/>
                <w:szCs w:val="16"/>
              </w:rPr>
            </w:pPr>
          </w:p>
        </w:tc>
      </w:tr>
      <w:tr w:rsidR="00B55037" w:rsidRPr="001B1724" w14:paraId="44B10A34" w14:textId="77777777" w:rsidTr="001A43B9">
        <w:tc>
          <w:tcPr>
            <w:tcW w:w="1300" w:type="pct"/>
            <w:shd w:val="clear" w:color="auto" w:fill="F2F2F2" w:themeFill="background1" w:themeFillShade="F2"/>
            <w:vAlign w:val="center"/>
          </w:tcPr>
          <w:p w14:paraId="1825D759" w14:textId="77777777" w:rsidR="00B55037" w:rsidRPr="0064075D" w:rsidRDefault="00B55037" w:rsidP="001B1724">
            <w:pPr>
              <w:rPr>
                <w:rFonts w:cs="Calibri"/>
                <w:sz w:val="16"/>
                <w:szCs w:val="16"/>
              </w:rPr>
            </w:pPr>
            <w:r w:rsidRPr="0064075D">
              <w:rPr>
                <w:rFonts w:cs="Calibri"/>
                <w:sz w:val="16"/>
                <w:szCs w:val="16"/>
              </w:rPr>
              <w:t>EMAIL</w:t>
            </w:r>
          </w:p>
        </w:tc>
        <w:tc>
          <w:tcPr>
            <w:tcW w:w="2450" w:type="pct"/>
            <w:vAlign w:val="center"/>
          </w:tcPr>
          <w:p w14:paraId="7EC33032" w14:textId="77777777" w:rsidR="00B55037" w:rsidRPr="0064075D" w:rsidRDefault="00B55037" w:rsidP="001B1724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6" w:type="pct"/>
            <w:shd w:val="clear" w:color="auto" w:fill="F2F2F2" w:themeFill="background1" w:themeFillShade="F2"/>
            <w:vAlign w:val="center"/>
          </w:tcPr>
          <w:p w14:paraId="211CD737" w14:textId="77777777" w:rsidR="00B55037" w:rsidRPr="0064075D" w:rsidRDefault="00B55037" w:rsidP="0012686E">
            <w:pPr>
              <w:jc w:val="center"/>
              <w:rPr>
                <w:rFonts w:cs="Calibri"/>
                <w:sz w:val="16"/>
                <w:szCs w:val="16"/>
              </w:rPr>
            </w:pPr>
            <w:r w:rsidRPr="0064075D">
              <w:rPr>
                <w:rFonts w:cs="Calibri"/>
                <w:sz w:val="16"/>
                <w:szCs w:val="16"/>
              </w:rPr>
              <w:t>TELÉFONO</w:t>
            </w:r>
          </w:p>
        </w:tc>
        <w:tc>
          <w:tcPr>
            <w:tcW w:w="724" w:type="pct"/>
            <w:vAlign w:val="center"/>
          </w:tcPr>
          <w:p w14:paraId="6A7925EE" w14:textId="77777777" w:rsidR="00B55037" w:rsidRPr="0064075D" w:rsidRDefault="00B55037" w:rsidP="001B1724">
            <w:pPr>
              <w:rPr>
                <w:rFonts w:cs="Calibri"/>
                <w:sz w:val="16"/>
                <w:szCs w:val="16"/>
              </w:rPr>
            </w:pPr>
          </w:p>
        </w:tc>
      </w:tr>
    </w:tbl>
    <w:p w14:paraId="2AD89EDC" w14:textId="77777777" w:rsidR="001B1724" w:rsidRDefault="001B1724"/>
    <w:tbl>
      <w:tblPr>
        <w:tblStyle w:val="Tablaconcuadrcula"/>
        <w:tblpPr w:leftFromText="141" w:rightFromText="141" w:vertAnchor="text" w:horzAnchor="margin" w:tblpY="106"/>
        <w:tblW w:w="4946" w:type="pct"/>
        <w:tblLook w:val="04A0" w:firstRow="1" w:lastRow="0" w:firstColumn="1" w:lastColumn="0" w:noHBand="0" w:noVBand="1"/>
      </w:tblPr>
      <w:tblGrid>
        <w:gridCol w:w="2689"/>
        <w:gridCol w:w="5068"/>
        <w:gridCol w:w="1088"/>
        <w:gridCol w:w="1498"/>
      </w:tblGrid>
      <w:tr w:rsidR="00B55037" w:rsidRPr="001B1724" w14:paraId="1E0F66D4" w14:textId="77777777" w:rsidTr="00DE1030"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56E15890" w14:textId="77777777" w:rsidR="00B55037" w:rsidRPr="001B1724" w:rsidRDefault="00B55037" w:rsidP="001A43B9">
            <w:pPr>
              <w:spacing w:line="240" w:lineRule="auto"/>
              <w:rPr>
                <w:rFonts w:ascii="Calibri" w:hAnsi="Calibri" w:cs="Calibri"/>
                <w:b/>
                <w:bCs/>
              </w:rPr>
            </w:pPr>
            <w:r w:rsidRPr="0064075D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DATOS DEL TUTOR/A DE LA EMPRESA U ORGANISMO EQUIPARADO</w:t>
            </w:r>
          </w:p>
        </w:tc>
      </w:tr>
      <w:tr w:rsidR="00B55037" w:rsidRPr="001B1724" w14:paraId="61BC8544" w14:textId="77777777" w:rsidTr="001A43B9">
        <w:tc>
          <w:tcPr>
            <w:tcW w:w="1300" w:type="pct"/>
            <w:shd w:val="clear" w:color="auto" w:fill="F2F2F2" w:themeFill="background1" w:themeFillShade="F2"/>
            <w:vAlign w:val="center"/>
          </w:tcPr>
          <w:p w14:paraId="4FE896AD" w14:textId="77777777" w:rsidR="00B55037" w:rsidRPr="0064075D" w:rsidRDefault="00B55037" w:rsidP="001B1724">
            <w:pPr>
              <w:rPr>
                <w:rFonts w:cs="Calibri"/>
                <w:sz w:val="16"/>
                <w:szCs w:val="16"/>
              </w:rPr>
            </w:pPr>
            <w:r w:rsidRPr="0064075D">
              <w:rPr>
                <w:rFonts w:cs="Calibri"/>
                <w:sz w:val="16"/>
                <w:szCs w:val="16"/>
              </w:rPr>
              <w:t>NOMBRE Y APELLIDOS</w:t>
            </w:r>
          </w:p>
        </w:tc>
        <w:tc>
          <w:tcPr>
            <w:tcW w:w="2450" w:type="pct"/>
            <w:vAlign w:val="center"/>
          </w:tcPr>
          <w:p w14:paraId="28E94583" w14:textId="77777777" w:rsidR="00B55037" w:rsidRPr="0064075D" w:rsidRDefault="00B55037" w:rsidP="001B1724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6" w:type="pct"/>
            <w:shd w:val="clear" w:color="auto" w:fill="F2F2F2" w:themeFill="background1" w:themeFillShade="F2"/>
            <w:vAlign w:val="center"/>
          </w:tcPr>
          <w:p w14:paraId="181C8431" w14:textId="77777777" w:rsidR="00B55037" w:rsidRPr="0064075D" w:rsidRDefault="00B55037" w:rsidP="0012686E">
            <w:pPr>
              <w:jc w:val="center"/>
              <w:rPr>
                <w:rFonts w:cs="Calibri"/>
                <w:sz w:val="16"/>
                <w:szCs w:val="16"/>
              </w:rPr>
            </w:pPr>
            <w:r w:rsidRPr="0064075D">
              <w:rPr>
                <w:rFonts w:cs="Calibri"/>
                <w:sz w:val="16"/>
                <w:szCs w:val="16"/>
              </w:rPr>
              <w:t>EMAIL</w:t>
            </w:r>
          </w:p>
        </w:tc>
        <w:tc>
          <w:tcPr>
            <w:tcW w:w="724" w:type="pct"/>
            <w:vAlign w:val="center"/>
          </w:tcPr>
          <w:p w14:paraId="1907F7DC" w14:textId="77777777" w:rsidR="00B55037" w:rsidRPr="0064075D" w:rsidRDefault="00B55037" w:rsidP="001B1724">
            <w:pPr>
              <w:rPr>
                <w:rFonts w:cs="Calibri"/>
                <w:sz w:val="16"/>
                <w:szCs w:val="16"/>
              </w:rPr>
            </w:pPr>
          </w:p>
        </w:tc>
      </w:tr>
    </w:tbl>
    <w:tbl>
      <w:tblPr>
        <w:tblpPr w:leftFromText="141" w:rightFromText="141" w:vertAnchor="page" w:horzAnchor="margin" w:tblpY="116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7"/>
        <w:gridCol w:w="9029"/>
      </w:tblGrid>
      <w:tr w:rsidR="00440EBE" w:rsidRPr="001B1724" w14:paraId="382A75FF" w14:textId="77777777" w:rsidTr="00440EBE">
        <w:tc>
          <w:tcPr>
            <w:tcW w:w="0" w:type="auto"/>
            <w:gridSpan w:val="2"/>
            <w:shd w:val="clear" w:color="auto" w:fill="D9D9D9"/>
            <w:vAlign w:val="center"/>
          </w:tcPr>
          <w:p w14:paraId="461BEB9B" w14:textId="77777777" w:rsidR="00440EBE" w:rsidRPr="001B1724" w:rsidRDefault="00440EBE" w:rsidP="00440EB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val="es-ES_tradnl" w:eastAsia="es-ES"/>
                <w14:ligatures w14:val="none"/>
              </w:rPr>
            </w:pPr>
            <w:r w:rsidRPr="0064075D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INFORMACIÓN BÁSICA SOBRE PROTECCIÓN DE DATOS</w:t>
            </w:r>
          </w:p>
        </w:tc>
      </w:tr>
      <w:tr w:rsidR="00440EBE" w:rsidRPr="001B1724" w14:paraId="469D130C" w14:textId="77777777" w:rsidTr="00440EBE">
        <w:tc>
          <w:tcPr>
            <w:tcW w:w="0" w:type="auto"/>
            <w:shd w:val="clear" w:color="auto" w:fill="D9D9D9"/>
            <w:vAlign w:val="center"/>
          </w:tcPr>
          <w:p w14:paraId="4FFD8590" w14:textId="77777777" w:rsidR="00440EBE" w:rsidRPr="001B1724" w:rsidRDefault="00440EBE" w:rsidP="00440E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val="es-ES_tradnl" w:eastAsia="es-ES"/>
                <w14:ligatures w14:val="none"/>
              </w:rPr>
            </w:pPr>
            <w:r w:rsidRPr="001B1724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val="es-ES_tradnl" w:eastAsia="es-ES"/>
                <w14:ligatures w14:val="none"/>
              </w:rPr>
              <w:t>Responsable</w:t>
            </w:r>
          </w:p>
        </w:tc>
        <w:tc>
          <w:tcPr>
            <w:tcW w:w="0" w:type="auto"/>
          </w:tcPr>
          <w:p w14:paraId="4BF9BB8E" w14:textId="77777777" w:rsidR="00440EBE" w:rsidRPr="001B1724" w:rsidRDefault="00440EBE" w:rsidP="00440EB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kern w:val="0"/>
                <w:sz w:val="16"/>
                <w:szCs w:val="16"/>
                <w:lang w:val="es-ES_tradnl" w:eastAsia="es-ES"/>
                <w14:ligatures w14:val="none"/>
              </w:rPr>
            </w:pPr>
            <w:r w:rsidRPr="001B1724">
              <w:rPr>
                <w:rFonts w:ascii="Calibri" w:eastAsia="Calibri" w:hAnsi="Calibri" w:cs="Calibri"/>
                <w:kern w:val="0"/>
                <w:sz w:val="16"/>
                <w:szCs w:val="16"/>
                <w:lang w:val="es-ES_tradnl" w:eastAsia="es-ES"/>
                <w14:ligatures w14:val="none"/>
              </w:rPr>
              <w:t>Dirección General de Formación Profesional y Régimen Especial</w:t>
            </w:r>
          </w:p>
        </w:tc>
      </w:tr>
      <w:tr w:rsidR="00440EBE" w:rsidRPr="001B1724" w14:paraId="0559ACD4" w14:textId="77777777" w:rsidTr="00440EBE">
        <w:tc>
          <w:tcPr>
            <w:tcW w:w="0" w:type="auto"/>
            <w:shd w:val="clear" w:color="auto" w:fill="D9D9D9"/>
            <w:vAlign w:val="center"/>
          </w:tcPr>
          <w:p w14:paraId="12F092BF" w14:textId="77777777" w:rsidR="00440EBE" w:rsidRPr="001B1724" w:rsidRDefault="00440EBE" w:rsidP="00440E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val="es-ES_tradnl" w:eastAsia="es-ES"/>
                <w14:ligatures w14:val="none"/>
              </w:rPr>
            </w:pPr>
            <w:r w:rsidRPr="001B1724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val="es-ES_tradnl" w:eastAsia="es-ES"/>
                <w14:ligatures w14:val="none"/>
              </w:rPr>
              <w:t>Dirección</w:t>
            </w:r>
          </w:p>
        </w:tc>
        <w:tc>
          <w:tcPr>
            <w:tcW w:w="0" w:type="auto"/>
          </w:tcPr>
          <w:p w14:paraId="323A65A1" w14:textId="77777777" w:rsidR="00440EBE" w:rsidRPr="001B1724" w:rsidRDefault="00440EBE" w:rsidP="00440EB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kern w:val="0"/>
                <w:sz w:val="16"/>
                <w:szCs w:val="16"/>
                <w:lang w:val="es-ES_tradnl" w:eastAsia="es-ES"/>
                <w14:ligatures w14:val="none"/>
              </w:rPr>
            </w:pPr>
            <w:r w:rsidRPr="001B1724">
              <w:rPr>
                <w:rFonts w:ascii="Calibri" w:eastAsia="Calibri" w:hAnsi="Calibri" w:cs="Calibri"/>
                <w:kern w:val="0"/>
                <w:sz w:val="16"/>
                <w:szCs w:val="16"/>
                <w:lang w:val="es-ES_tradnl" w:eastAsia="es-ES"/>
                <w14:ligatures w14:val="none"/>
              </w:rPr>
              <w:t xml:space="preserve">Avda. del Real Valladolid s/n. 47014 </w:t>
            </w:r>
          </w:p>
        </w:tc>
      </w:tr>
      <w:tr w:rsidR="00440EBE" w:rsidRPr="001B1724" w14:paraId="66F9784B" w14:textId="77777777" w:rsidTr="00440EBE">
        <w:tc>
          <w:tcPr>
            <w:tcW w:w="0" w:type="auto"/>
            <w:shd w:val="clear" w:color="auto" w:fill="D9D9D9"/>
            <w:vAlign w:val="center"/>
          </w:tcPr>
          <w:p w14:paraId="5C480499" w14:textId="77777777" w:rsidR="00440EBE" w:rsidRPr="001B1724" w:rsidRDefault="00440EBE" w:rsidP="00440E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val="es-ES_tradnl" w:eastAsia="es-ES"/>
                <w14:ligatures w14:val="none"/>
              </w:rPr>
            </w:pPr>
            <w:r w:rsidRPr="001B1724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val="es-ES_tradnl" w:eastAsia="es-ES"/>
                <w14:ligatures w14:val="none"/>
              </w:rPr>
              <w:t>Email</w:t>
            </w:r>
          </w:p>
        </w:tc>
        <w:tc>
          <w:tcPr>
            <w:tcW w:w="0" w:type="auto"/>
          </w:tcPr>
          <w:p w14:paraId="51E55BA4" w14:textId="77777777" w:rsidR="00440EBE" w:rsidRPr="001B1724" w:rsidRDefault="00440EBE" w:rsidP="00440EB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kern w:val="0"/>
                <w:sz w:val="16"/>
                <w:szCs w:val="16"/>
                <w:lang w:val="es-ES_tradnl" w:eastAsia="es-ES"/>
                <w14:ligatures w14:val="none"/>
              </w:rPr>
            </w:pPr>
            <w:hyperlink r:id="rId8" w:history="1">
              <w:r w:rsidRPr="001B1724">
                <w:rPr>
                  <w:rFonts w:ascii="Calibri" w:eastAsia="Calibri" w:hAnsi="Calibri" w:cs="Calibri"/>
                  <w:color w:val="0563C1"/>
                  <w:kern w:val="0"/>
                  <w:sz w:val="16"/>
                  <w:szCs w:val="16"/>
                  <w:u w:val="single"/>
                  <w:lang w:val="es-ES_tradnl" w:eastAsia="es-ES"/>
                  <w14:ligatures w14:val="none"/>
                </w:rPr>
                <w:t>protecciondatos.dgfpre.educacion@jcyl.es</w:t>
              </w:r>
            </w:hyperlink>
          </w:p>
        </w:tc>
      </w:tr>
      <w:tr w:rsidR="00440EBE" w:rsidRPr="001B1724" w14:paraId="1D0C068A" w14:textId="77777777" w:rsidTr="00440EBE">
        <w:tc>
          <w:tcPr>
            <w:tcW w:w="0" w:type="auto"/>
            <w:shd w:val="clear" w:color="auto" w:fill="D9D9D9"/>
            <w:vAlign w:val="center"/>
          </w:tcPr>
          <w:p w14:paraId="0B88CDA9" w14:textId="77777777" w:rsidR="00440EBE" w:rsidRPr="001B1724" w:rsidRDefault="00440EBE" w:rsidP="00440E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val="es-ES_tradnl" w:eastAsia="es-ES"/>
                <w14:ligatures w14:val="none"/>
              </w:rPr>
            </w:pPr>
            <w:r w:rsidRPr="001B1724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val="es-ES_tradnl" w:eastAsia="es-ES"/>
                <w14:ligatures w14:val="none"/>
              </w:rPr>
              <w:t>Finalidad</w:t>
            </w:r>
          </w:p>
        </w:tc>
        <w:tc>
          <w:tcPr>
            <w:tcW w:w="0" w:type="auto"/>
          </w:tcPr>
          <w:p w14:paraId="1A467BE7" w14:textId="77777777" w:rsidR="00440EBE" w:rsidRPr="001B1724" w:rsidRDefault="00440EBE" w:rsidP="00440EB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kern w:val="0"/>
                <w:sz w:val="16"/>
                <w:szCs w:val="16"/>
                <w:lang w:val="es-ES_tradnl" w:eastAsia="es-ES"/>
                <w14:ligatures w14:val="none"/>
              </w:rPr>
            </w:pPr>
            <w:r w:rsidRPr="001B1724">
              <w:rPr>
                <w:rFonts w:ascii="Calibri" w:eastAsia="Calibri" w:hAnsi="Calibri" w:cs="Calibri"/>
                <w:kern w:val="0"/>
                <w:sz w:val="16"/>
                <w:szCs w:val="16"/>
                <w:lang w:val="es-ES_tradnl" w:eastAsia="es-ES"/>
                <w14:ligatures w14:val="none"/>
              </w:rPr>
              <w:t>La realización de la Fase de Formación en empresa u organismo equiparado</w:t>
            </w:r>
          </w:p>
        </w:tc>
      </w:tr>
      <w:tr w:rsidR="00440EBE" w:rsidRPr="001B1724" w14:paraId="6568D646" w14:textId="77777777" w:rsidTr="00440EBE">
        <w:tc>
          <w:tcPr>
            <w:tcW w:w="0" w:type="auto"/>
            <w:shd w:val="clear" w:color="auto" w:fill="D9D9D9"/>
            <w:vAlign w:val="center"/>
          </w:tcPr>
          <w:p w14:paraId="7163A9C1" w14:textId="77777777" w:rsidR="00440EBE" w:rsidRPr="001B1724" w:rsidRDefault="00440EBE" w:rsidP="00440E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val="es-ES_tradnl" w:eastAsia="es-ES"/>
                <w14:ligatures w14:val="none"/>
              </w:rPr>
            </w:pPr>
            <w:r w:rsidRPr="001B1724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val="es-ES_tradnl" w:eastAsia="es-ES"/>
                <w14:ligatures w14:val="none"/>
              </w:rPr>
              <w:t>Legitimación</w:t>
            </w:r>
          </w:p>
        </w:tc>
        <w:tc>
          <w:tcPr>
            <w:tcW w:w="0" w:type="auto"/>
          </w:tcPr>
          <w:p w14:paraId="17745836" w14:textId="77777777" w:rsidR="00440EBE" w:rsidRPr="001B1724" w:rsidRDefault="00440EBE" w:rsidP="00440EB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kern w:val="0"/>
                <w:sz w:val="16"/>
                <w:szCs w:val="16"/>
                <w:lang w:val="es-ES_tradnl" w:eastAsia="es-ES"/>
                <w14:ligatures w14:val="none"/>
              </w:rPr>
            </w:pPr>
            <w:r w:rsidRPr="001B1724">
              <w:rPr>
                <w:rFonts w:ascii="Calibri" w:eastAsia="Calibri" w:hAnsi="Calibri" w:cs="Calibri"/>
                <w:kern w:val="0"/>
                <w:sz w:val="16"/>
                <w:szCs w:val="16"/>
                <w:lang w:val="es-ES_tradnl" w:eastAsia="es-ES"/>
                <w14:ligatures w14:val="none"/>
              </w:rPr>
              <w:t>Cumplimiento de una misión realizada en interés público o en el ejercicio de poderes públicos</w:t>
            </w:r>
          </w:p>
        </w:tc>
      </w:tr>
      <w:tr w:rsidR="00440EBE" w:rsidRPr="001B1724" w14:paraId="62BBFEFA" w14:textId="77777777" w:rsidTr="00440EBE">
        <w:tc>
          <w:tcPr>
            <w:tcW w:w="0" w:type="auto"/>
            <w:shd w:val="clear" w:color="auto" w:fill="D9D9D9"/>
            <w:vAlign w:val="center"/>
          </w:tcPr>
          <w:p w14:paraId="01F1204A" w14:textId="77777777" w:rsidR="00440EBE" w:rsidRPr="001B1724" w:rsidRDefault="00440EBE" w:rsidP="00440E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val="es-ES_tradnl" w:eastAsia="es-ES"/>
                <w14:ligatures w14:val="none"/>
              </w:rPr>
            </w:pPr>
            <w:r w:rsidRPr="001B1724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val="es-ES_tradnl" w:eastAsia="es-ES"/>
                <w14:ligatures w14:val="none"/>
              </w:rPr>
              <w:t>Destinatarios</w:t>
            </w:r>
          </w:p>
        </w:tc>
        <w:tc>
          <w:tcPr>
            <w:tcW w:w="0" w:type="auto"/>
          </w:tcPr>
          <w:p w14:paraId="1A7056BB" w14:textId="77777777" w:rsidR="00440EBE" w:rsidRPr="001B1724" w:rsidRDefault="00440EBE" w:rsidP="00440EB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kern w:val="0"/>
                <w:sz w:val="16"/>
                <w:szCs w:val="16"/>
                <w:lang w:val="es-ES_tradnl" w:eastAsia="es-ES"/>
                <w14:ligatures w14:val="none"/>
              </w:rPr>
            </w:pPr>
            <w:r w:rsidRPr="001B1724">
              <w:rPr>
                <w:rFonts w:ascii="Calibri" w:eastAsia="Calibri" w:hAnsi="Calibri" w:cs="Calibri"/>
                <w:kern w:val="0"/>
                <w:sz w:val="16"/>
                <w:szCs w:val="16"/>
                <w:lang w:val="es-ES_tradnl" w:eastAsia="es-ES"/>
                <w14:ligatures w14:val="none"/>
              </w:rPr>
              <w:t>No se cederán datos a terceros, salvo obligación legal.</w:t>
            </w:r>
          </w:p>
        </w:tc>
      </w:tr>
      <w:tr w:rsidR="00440EBE" w:rsidRPr="001B1724" w14:paraId="003AB991" w14:textId="77777777" w:rsidTr="00440EBE">
        <w:tc>
          <w:tcPr>
            <w:tcW w:w="0" w:type="auto"/>
            <w:shd w:val="clear" w:color="auto" w:fill="D9D9D9"/>
            <w:vAlign w:val="center"/>
          </w:tcPr>
          <w:p w14:paraId="6131B2C1" w14:textId="77777777" w:rsidR="00440EBE" w:rsidRPr="001B1724" w:rsidRDefault="00440EBE" w:rsidP="00440E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val="es-ES_tradnl" w:eastAsia="es-ES"/>
                <w14:ligatures w14:val="none"/>
              </w:rPr>
            </w:pPr>
            <w:r w:rsidRPr="001B1724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val="es-ES_tradnl" w:eastAsia="es-ES"/>
                <w14:ligatures w14:val="none"/>
              </w:rPr>
              <w:t>Derechos</w:t>
            </w:r>
          </w:p>
        </w:tc>
        <w:tc>
          <w:tcPr>
            <w:tcW w:w="0" w:type="auto"/>
          </w:tcPr>
          <w:p w14:paraId="4AA39292" w14:textId="77777777" w:rsidR="00440EBE" w:rsidRPr="001B1724" w:rsidRDefault="00440EBE" w:rsidP="00440EB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kern w:val="0"/>
                <w:sz w:val="16"/>
                <w:szCs w:val="16"/>
                <w:lang w:val="es-ES_tradnl" w:eastAsia="es-ES"/>
                <w14:ligatures w14:val="none"/>
              </w:rPr>
            </w:pPr>
            <w:r w:rsidRPr="001B1724">
              <w:rPr>
                <w:rFonts w:ascii="Calibri" w:eastAsia="Calibri" w:hAnsi="Calibri" w:cs="Calibri"/>
                <w:kern w:val="0"/>
                <w:sz w:val="16"/>
                <w:szCs w:val="16"/>
                <w:lang w:val="es-ES_tradnl" w:eastAsia="es-ES"/>
                <w14:ligatures w14:val="none"/>
              </w:rPr>
              <w:t>Acceder, rectificar y suprimir los datos, así como otros derechos recogidos en la información adicional.</w:t>
            </w:r>
          </w:p>
        </w:tc>
      </w:tr>
      <w:tr w:rsidR="00440EBE" w:rsidRPr="001B1724" w14:paraId="20929BC4" w14:textId="77777777" w:rsidTr="00440EBE">
        <w:tc>
          <w:tcPr>
            <w:tcW w:w="0" w:type="auto"/>
            <w:shd w:val="clear" w:color="auto" w:fill="D9D9D9"/>
            <w:vAlign w:val="center"/>
          </w:tcPr>
          <w:p w14:paraId="67EDB0F0" w14:textId="77777777" w:rsidR="00440EBE" w:rsidRPr="001B1724" w:rsidRDefault="00440EBE" w:rsidP="00440E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val="es-ES_tradnl" w:eastAsia="es-ES"/>
                <w14:ligatures w14:val="none"/>
              </w:rPr>
            </w:pPr>
            <w:r w:rsidRPr="001B1724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val="es-ES_tradnl" w:eastAsia="es-ES"/>
                <w14:ligatures w14:val="none"/>
              </w:rPr>
              <w:t>Información adicional</w:t>
            </w:r>
          </w:p>
        </w:tc>
        <w:tc>
          <w:tcPr>
            <w:tcW w:w="0" w:type="auto"/>
          </w:tcPr>
          <w:p w14:paraId="24A9C90C" w14:textId="77777777" w:rsidR="00440EBE" w:rsidRPr="001B1724" w:rsidRDefault="00440EBE" w:rsidP="00440EB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kern w:val="0"/>
                <w:sz w:val="16"/>
                <w:szCs w:val="16"/>
                <w:lang w:val="es-ES_tradnl" w:eastAsia="es-ES"/>
                <w14:ligatures w14:val="none"/>
              </w:rPr>
            </w:pPr>
            <w:r w:rsidRPr="001B1724">
              <w:rPr>
                <w:rFonts w:ascii="Calibri" w:eastAsia="Calibri" w:hAnsi="Calibri" w:cs="Calibri"/>
                <w:kern w:val="0"/>
                <w:sz w:val="16"/>
                <w:szCs w:val="16"/>
                <w:lang w:val="es-ES_tradnl" w:eastAsia="es-ES"/>
                <w14:ligatures w14:val="none"/>
              </w:rPr>
              <w:t xml:space="preserve">Puede consultar la información adicional y detallada sobre protección de datos en la Sede Electrónica </w:t>
            </w:r>
            <w:hyperlink r:id="rId9" w:history="1">
              <w:r w:rsidRPr="001B1724">
                <w:rPr>
                  <w:rFonts w:ascii="Calibri" w:eastAsia="Calibri" w:hAnsi="Calibri" w:cs="Calibri"/>
                  <w:color w:val="0563C1"/>
                  <w:kern w:val="0"/>
                  <w:sz w:val="16"/>
                  <w:szCs w:val="16"/>
                  <w:u w:val="single"/>
                  <w:lang w:val="es-ES_tradnl" w:eastAsia="es-ES"/>
                  <w14:ligatures w14:val="none"/>
                </w:rPr>
                <w:t>https://www.tramitacastillayleon.jcyl.es</w:t>
              </w:r>
            </w:hyperlink>
            <w:r w:rsidRPr="001B1724">
              <w:rPr>
                <w:rFonts w:ascii="Calibri" w:eastAsia="Calibri" w:hAnsi="Calibri" w:cs="Calibri"/>
                <w:kern w:val="0"/>
                <w:sz w:val="16"/>
                <w:szCs w:val="16"/>
                <w:lang w:val="es-ES_tradnl" w:eastAsia="es-ES"/>
                <w14:ligatures w14:val="none"/>
              </w:rPr>
              <w:t xml:space="preserve">  y en el Portal de Educación </w:t>
            </w:r>
            <w:hyperlink r:id="rId10" w:history="1">
              <w:r w:rsidRPr="001B1724">
                <w:rPr>
                  <w:rFonts w:ascii="Calibri" w:eastAsia="Calibri" w:hAnsi="Calibri" w:cs="Calibri"/>
                  <w:color w:val="0563C1"/>
                  <w:kern w:val="0"/>
                  <w:sz w:val="16"/>
                  <w:szCs w:val="16"/>
                  <w:u w:val="single"/>
                  <w:lang w:val="es-ES_tradnl" w:eastAsia="es-ES"/>
                  <w14:ligatures w14:val="none"/>
                </w:rPr>
                <w:t>http://www.educa.jcyl.es/fp/es</w:t>
              </w:r>
            </w:hyperlink>
            <w:r w:rsidRPr="001B1724">
              <w:rPr>
                <w:rFonts w:ascii="Calibri" w:eastAsia="Calibri" w:hAnsi="Calibri" w:cs="Calibri"/>
                <w:kern w:val="0"/>
                <w:sz w:val="16"/>
                <w:szCs w:val="16"/>
                <w:lang w:val="es-ES_tradnl" w:eastAsia="es-ES"/>
                <w14:ligatures w14:val="none"/>
              </w:rPr>
              <w:t xml:space="preserve">. </w:t>
            </w:r>
          </w:p>
        </w:tc>
      </w:tr>
    </w:tbl>
    <w:p w14:paraId="69AD3CFA" w14:textId="6045B749" w:rsidR="009B7878" w:rsidRPr="001B1724" w:rsidRDefault="009B7878">
      <w:pPr>
        <w:spacing w:line="278" w:lineRule="auto"/>
        <w:rPr>
          <w:rFonts w:ascii="Calibri" w:hAnsi="Calibri" w:cs="Calibri"/>
        </w:rPr>
      </w:pPr>
      <w:r w:rsidRPr="001B1724">
        <w:rPr>
          <w:rFonts w:ascii="Calibri" w:hAnsi="Calibri" w:cs="Calibri"/>
        </w:rPr>
        <w:br w:type="page"/>
      </w:r>
    </w:p>
    <w:p w14:paraId="360929D9" w14:textId="77777777" w:rsidR="0010560F" w:rsidRPr="001B1724" w:rsidRDefault="0010560F">
      <w:pPr>
        <w:spacing w:line="278" w:lineRule="auto"/>
        <w:rPr>
          <w:rFonts w:ascii="Calibri" w:hAnsi="Calibri" w:cs="Calibri"/>
        </w:rPr>
      </w:pPr>
    </w:p>
    <w:tbl>
      <w:tblPr>
        <w:tblStyle w:val="Tablaconcuadrcula"/>
        <w:tblW w:w="4946" w:type="pct"/>
        <w:tblLook w:val="04A0" w:firstRow="1" w:lastRow="0" w:firstColumn="1" w:lastColumn="0" w:noHBand="0" w:noVBand="1"/>
      </w:tblPr>
      <w:tblGrid>
        <w:gridCol w:w="1468"/>
        <w:gridCol w:w="921"/>
        <w:gridCol w:w="530"/>
        <w:gridCol w:w="4731"/>
        <w:gridCol w:w="1276"/>
        <w:gridCol w:w="1417"/>
      </w:tblGrid>
      <w:tr w:rsidR="009B7878" w:rsidRPr="001B1724" w14:paraId="01677846" w14:textId="77777777" w:rsidTr="00440EBE">
        <w:tc>
          <w:tcPr>
            <w:tcW w:w="5000" w:type="pct"/>
            <w:gridSpan w:val="6"/>
            <w:shd w:val="clear" w:color="auto" w:fill="D9D9D9" w:themeFill="background1" w:themeFillShade="D9"/>
          </w:tcPr>
          <w:p w14:paraId="6EFC97C2" w14:textId="77777777" w:rsidR="009B7878" w:rsidRPr="0064075D" w:rsidRDefault="009B7878" w:rsidP="001B1724">
            <w:pPr>
              <w:spacing w:line="240" w:lineRule="auto"/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r w:rsidRPr="0064075D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VALORACIÓN DE LOS RESULTADOS DE APRENDIZAJE EN PERIODOS DE FORMACIÓN EN EMPRESA U ORGANISMO EQUIPARADO</w:t>
            </w:r>
          </w:p>
          <w:p w14:paraId="6B56F0F9" w14:textId="4D6F2A5F" w:rsidR="009B7878" w:rsidRPr="001B1724" w:rsidRDefault="009B7878" w:rsidP="001B172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64075D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(</w:t>
            </w:r>
            <w:r w:rsidR="008F3C55" w:rsidRPr="008F3C55">
              <w:rPr>
                <w:rFonts w:asciiTheme="majorHAnsi" w:hAnsiTheme="majorHAnsi" w:cs="Calibri"/>
                <w:b/>
                <w:bCs/>
                <w:sz w:val="16"/>
                <w:szCs w:val="16"/>
              </w:rPr>
              <w:t xml:space="preserve">LOS RA REALIZADOS </w:t>
            </w:r>
            <w:r w:rsidR="002B4DAD">
              <w:rPr>
                <w:rFonts w:asciiTheme="majorHAnsi" w:hAnsiTheme="majorHAnsi" w:cs="Calibri"/>
                <w:b/>
                <w:bCs/>
                <w:sz w:val="16"/>
                <w:szCs w:val="16"/>
              </w:rPr>
              <w:t xml:space="preserve">EXCLUSIVAMENTE </w:t>
            </w:r>
            <w:r w:rsidR="008F3C55" w:rsidRPr="008F3C55">
              <w:rPr>
                <w:rFonts w:asciiTheme="majorHAnsi" w:hAnsiTheme="majorHAnsi" w:cs="Calibri"/>
                <w:b/>
                <w:bCs/>
                <w:sz w:val="16"/>
                <w:szCs w:val="16"/>
              </w:rPr>
              <w:t>EN LA EMPRESA O COMPARTIDOS CON EL CENTRO EDUCATIVO</w:t>
            </w:r>
            <w:r w:rsidR="008F3C55" w:rsidRPr="0064075D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)</w:t>
            </w:r>
          </w:p>
        </w:tc>
      </w:tr>
      <w:tr w:rsidR="009B7878" w:rsidRPr="001B1724" w14:paraId="567F5995" w14:textId="77777777" w:rsidTr="0072101D">
        <w:tc>
          <w:tcPr>
            <w:tcW w:w="710" w:type="pct"/>
            <w:vAlign w:val="center"/>
          </w:tcPr>
          <w:p w14:paraId="797DB39F" w14:textId="77777777" w:rsidR="009B7878" w:rsidRPr="001B1724" w:rsidRDefault="009B7878" w:rsidP="001B172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B1724">
              <w:rPr>
                <w:rFonts w:ascii="Calibri" w:hAnsi="Calibri" w:cs="Calibri"/>
                <w:b/>
                <w:bCs/>
                <w:sz w:val="18"/>
                <w:szCs w:val="18"/>
              </w:rPr>
              <w:t>MÓDULO PROFESIONAL</w:t>
            </w:r>
          </w:p>
        </w:tc>
        <w:tc>
          <w:tcPr>
            <w:tcW w:w="445" w:type="pct"/>
            <w:vAlign w:val="center"/>
          </w:tcPr>
          <w:p w14:paraId="6660E2AE" w14:textId="77777777" w:rsidR="009B7878" w:rsidRPr="001B1724" w:rsidRDefault="009B7878" w:rsidP="001B172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B1724">
              <w:rPr>
                <w:rFonts w:ascii="Calibri" w:hAnsi="Calibri" w:cs="Calibri"/>
                <w:b/>
                <w:bCs/>
                <w:sz w:val="18"/>
                <w:szCs w:val="18"/>
              </w:rPr>
              <w:t>CÓDIGO</w:t>
            </w:r>
          </w:p>
        </w:tc>
        <w:tc>
          <w:tcPr>
            <w:tcW w:w="2543" w:type="pct"/>
            <w:gridSpan w:val="2"/>
            <w:vAlign w:val="center"/>
          </w:tcPr>
          <w:p w14:paraId="2DE5259F" w14:textId="77777777" w:rsidR="009B7878" w:rsidRPr="001B1724" w:rsidRDefault="009B7878" w:rsidP="001B172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B1724">
              <w:rPr>
                <w:rFonts w:ascii="Calibri" w:hAnsi="Calibri" w:cs="Calibri"/>
                <w:b/>
                <w:bCs/>
                <w:sz w:val="18"/>
                <w:szCs w:val="18"/>
              </w:rPr>
              <w:t>RESULTADOS DE APRENDIZAJE</w:t>
            </w:r>
          </w:p>
        </w:tc>
        <w:tc>
          <w:tcPr>
            <w:tcW w:w="617" w:type="pct"/>
            <w:vAlign w:val="center"/>
          </w:tcPr>
          <w:p w14:paraId="4AE11AA1" w14:textId="77777777" w:rsidR="009B7878" w:rsidRPr="001B1724" w:rsidRDefault="009B7878" w:rsidP="001B172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B1724">
              <w:rPr>
                <w:rFonts w:ascii="Calibri" w:hAnsi="Calibri" w:cs="Calibri"/>
                <w:b/>
                <w:bCs/>
                <w:sz w:val="18"/>
                <w:szCs w:val="18"/>
              </w:rPr>
              <w:t>SUPERADO</w:t>
            </w:r>
          </w:p>
        </w:tc>
        <w:tc>
          <w:tcPr>
            <w:tcW w:w="685" w:type="pct"/>
            <w:vAlign w:val="center"/>
          </w:tcPr>
          <w:p w14:paraId="38C77279" w14:textId="77777777" w:rsidR="009B7878" w:rsidRPr="001B1724" w:rsidRDefault="009B7878" w:rsidP="001B172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B1724">
              <w:rPr>
                <w:rFonts w:ascii="Calibri" w:hAnsi="Calibri" w:cs="Calibri"/>
                <w:b/>
                <w:bCs/>
                <w:sz w:val="18"/>
                <w:szCs w:val="18"/>
              </w:rPr>
              <w:t>NO SUPERADO</w:t>
            </w:r>
          </w:p>
        </w:tc>
      </w:tr>
      <w:tr w:rsidR="009B7878" w:rsidRPr="001B1724" w14:paraId="73A0E331" w14:textId="77777777" w:rsidTr="0072101D">
        <w:tc>
          <w:tcPr>
            <w:tcW w:w="710" w:type="pct"/>
            <w:vMerge w:val="restart"/>
          </w:tcPr>
          <w:p w14:paraId="6E9C89DC" w14:textId="77777777" w:rsidR="009B7878" w:rsidRPr="001B1724" w:rsidRDefault="009B7878" w:rsidP="007027B1">
            <w:pPr>
              <w:rPr>
                <w:rFonts w:ascii="Calibri" w:hAnsi="Calibri" w:cs="Calibri"/>
                <w:sz w:val="18"/>
                <w:szCs w:val="18"/>
              </w:rPr>
            </w:pPr>
            <w:r w:rsidRPr="001B1724">
              <w:rPr>
                <w:rFonts w:ascii="Calibri" w:hAnsi="Calibri" w:cs="Calibri"/>
                <w:sz w:val="18"/>
                <w:szCs w:val="18"/>
              </w:rPr>
              <w:t>(Denominación)</w:t>
            </w:r>
          </w:p>
        </w:tc>
        <w:tc>
          <w:tcPr>
            <w:tcW w:w="445" w:type="pct"/>
            <w:vMerge w:val="restart"/>
          </w:tcPr>
          <w:p w14:paraId="0661A9DF" w14:textId="77777777" w:rsidR="009B7878" w:rsidRPr="001B1724" w:rsidRDefault="009B7878" w:rsidP="007027B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6" w:type="pct"/>
          </w:tcPr>
          <w:p w14:paraId="6BBE87AE" w14:textId="77777777" w:rsidR="009B7878" w:rsidRPr="001B1724" w:rsidRDefault="009B7878" w:rsidP="007027B1">
            <w:pPr>
              <w:rPr>
                <w:rFonts w:ascii="Calibri" w:hAnsi="Calibri" w:cs="Calibri"/>
                <w:sz w:val="18"/>
                <w:szCs w:val="18"/>
              </w:rPr>
            </w:pPr>
            <w:r w:rsidRPr="001B1724">
              <w:rPr>
                <w:rFonts w:ascii="Calibri" w:hAnsi="Calibri" w:cs="Calibri"/>
                <w:sz w:val="18"/>
                <w:szCs w:val="18"/>
              </w:rPr>
              <w:t>RA1</w:t>
            </w:r>
          </w:p>
        </w:tc>
        <w:tc>
          <w:tcPr>
            <w:tcW w:w="2287" w:type="pct"/>
          </w:tcPr>
          <w:p w14:paraId="07681CD8" w14:textId="77777777" w:rsidR="009B7878" w:rsidRPr="001B1724" w:rsidRDefault="009B7878" w:rsidP="007027B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sdt>
          <w:sdtPr>
            <w:rPr>
              <w:rFonts w:ascii="Calibri" w:hAnsi="Calibri" w:cs="Calibri"/>
              <w:sz w:val="18"/>
              <w:szCs w:val="18"/>
            </w:rPr>
            <w:id w:val="-1556122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7" w:type="pct"/>
              </w:tcPr>
              <w:p w14:paraId="40273D0C" w14:textId="77777777" w:rsidR="009B7878" w:rsidRPr="001B1724" w:rsidRDefault="009B7878" w:rsidP="007027B1">
                <w:pPr>
                  <w:jc w:val="center"/>
                  <w:rPr>
                    <w:rFonts w:ascii="Calibri" w:hAnsi="Calibri" w:cs="Calibri"/>
                    <w:sz w:val="18"/>
                    <w:szCs w:val="18"/>
                  </w:rPr>
                </w:pPr>
                <w:r w:rsidRPr="001B172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18"/>
              <w:szCs w:val="18"/>
            </w:rPr>
            <w:id w:val="15030004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5" w:type="pct"/>
              </w:tcPr>
              <w:p w14:paraId="3C5DC023" w14:textId="77777777" w:rsidR="009B7878" w:rsidRPr="001B1724" w:rsidRDefault="009B7878" w:rsidP="007027B1">
                <w:pPr>
                  <w:jc w:val="center"/>
                  <w:rPr>
                    <w:rFonts w:ascii="Calibri" w:hAnsi="Calibri" w:cs="Calibri"/>
                    <w:sz w:val="18"/>
                    <w:szCs w:val="18"/>
                  </w:rPr>
                </w:pPr>
                <w:r w:rsidRPr="001B172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9B7878" w:rsidRPr="001B1724" w14:paraId="27488581" w14:textId="77777777" w:rsidTr="0072101D">
        <w:tc>
          <w:tcPr>
            <w:tcW w:w="710" w:type="pct"/>
            <w:vMerge/>
          </w:tcPr>
          <w:p w14:paraId="7E38BEE4" w14:textId="77777777" w:rsidR="009B7878" w:rsidRPr="001B1724" w:rsidRDefault="009B7878" w:rsidP="007027B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45" w:type="pct"/>
            <w:vMerge/>
          </w:tcPr>
          <w:p w14:paraId="620026D7" w14:textId="77777777" w:rsidR="009B7878" w:rsidRPr="001B1724" w:rsidRDefault="009B7878" w:rsidP="007027B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6" w:type="pct"/>
          </w:tcPr>
          <w:p w14:paraId="3ADEE33E" w14:textId="77777777" w:rsidR="009B7878" w:rsidRPr="001B1724" w:rsidRDefault="009B7878" w:rsidP="007027B1">
            <w:pPr>
              <w:rPr>
                <w:rFonts w:ascii="Calibri" w:hAnsi="Calibri" w:cs="Calibri"/>
                <w:sz w:val="18"/>
                <w:szCs w:val="18"/>
              </w:rPr>
            </w:pPr>
            <w:r w:rsidRPr="001B1724">
              <w:rPr>
                <w:rFonts w:ascii="Calibri" w:hAnsi="Calibri" w:cs="Calibri"/>
                <w:sz w:val="18"/>
                <w:szCs w:val="18"/>
              </w:rPr>
              <w:t>RA2</w:t>
            </w:r>
          </w:p>
        </w:tc>
        <w:tc>
          <w:tcPr>
            <w:tcW w:w="2287" w:type="pct"/>
          </w:tcPr>
          <w:p w14:paraId="13C092E6" w14:textId="77777777" w:rsidR="009B7878" w:rsidRPr="001B1724" w:rsidRDefault="009B7878" w:rsidP="007027B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sdt>
          <w:sdtPr>
            <w:rPr>
              <w:rFonts w:ascii="Calibri" w:hAnsi="Calibri" w:cs="Calibri"/>
              <w:sz w:val="18"/>
              <w:szCs w:val="18"/>
            </w:rPr>
            <w:id w:val="8876100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7" w:type="pct"/>
              </w:tcPr>
              <w:p w14:paraId="5DD03F12" w14:textId="77777777" w:rsidR="009B7878" w:rsidRPr="001B1724" w:rsidRDefault="009B7878" w:rsidP="007027B1">
                <w:pPr>
                  <w:jc w:val="center"/>
                  <w:rPr>
                    <w:rFonts w:ascii="Calibri" w:hAnsi="Calibri" w:cs="Calibri"/>
                    <w:sz w:val="18"/>
                    <w:szCs w:val="18"/>
                  </w:rPr>
                </w:pPr>
                <w:r w:rsidRPr="001B172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18"/>
              <w:szCs w:val="18"/>
            </w:rPr>
            <w:id w:val="-1199775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5" w:type="pct"/>
              </w:tcPr>
              <w:p w14:paraId="19107440" w14:textId="77777777" w:rsidR="009B7878" w:rsidRPr="001B1724" w:rsidRDefault="009B7878" w:rsidP="007027B1">
                <w:pPr>
                  <w:jc w:val="center"/>
                  <w:rPr>
                    <w:rFonts w:ascii="Calibri" w:hAnsi="Calibri" w:cs="Calibri"/>
                    <w:sz w:val="18"/>
                    <w:szCs w:val="18"/>
                  </w:rPr>
                </w:pPr>
                <w:r w:rsidRPr="001B172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9B7878" w:rsidRPr="001B1724" w14:paraId="36AA014A" w14:textId="77777777" w:rsidTr="0072101D">
        <w:tc>
          <w:tcPr>
            <w:tcW w:w="710" w:type="pct"/>
            <w:vMerge/>
          </w:tcPr>
          <w:p w14:paraId="24367FEE" w14:textId="77777777" w:rsidR="009B7878" w:rsidRPr="001B1724" w:rsidRDefault="009B7878" w:rsidP="007027B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45" w:type="pct"/>
            <w:vMerge/>
          </w:tcPr>
          <w:p w14:paraId="59D68DAC" w14:textId="77777777" w:rsidR="009B7878" w:rsidRPr="001B1724" w:rsidRDefault="009B7878" w:rsidP="007027B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6" w:type="pct"/>
          </w:tcPr>
          <w:p w14:paraId="1705F2E0" w14:textId="77777777" w:rsidR="009B7878" w:rsidRPr="001B1724" w:rsidRDefault="009B7878" w:rsidP="007027B1">
            <w:pPr>
              <w:rPr>
                <w:rFonts w:ascii="Calibri" w:hAnsi="Calibri" w:cs="Calibri"/>
                <w:sz w:val="18"/>
                <w:szCs w:val="18"/>
              </w:rPr>
            </w:pPr>
            <w:r w:rsidRPr="001B1724">
              <w:rPr>
                <w:rFonts w:ascii="Calibri" w:hAnsi="Calibri" w:cs="Calibri"/>
                <w:sz w:val="18"/>
                <w:szCs w:val="18"/>
              </w:rPr>
              <w:t>RA3</w:t>
            </w:r>
          </w:p>
        </w:tc>
        <w:tc>
          <w:tcPr>
            <w:tcW w:w="2287" w:type="pct"/>
          </w:tcPr>
          <w:p w14:paraId="5A434AB9" w14:textId="77777777" w:rsidR="009B7878" w:rsidRPr="001B1724" w:rsidRDefault="009B7878" w:rsidP="007027B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sdt>
          <w:sdtPr>
            <w:rPr>
              <w:rFonts w:ascii="Calibri" w:hAnsi="Calibri" w:cs="Calibri"/>
              <w:sz w:val="18"/>
              <w:szCs w:val="18"/>
            </w:rPr>
            <w:id w:val="543792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7" w:type="pct"/>
              </w:tcPr>
              <w:p w14:paraId="629682C2" w14:textId="77777777" w:rsidR="009B7878" w:rsidRPr="001B1724" w:rsidRDefault="009B7878" w:rsidP="007027B1">
                <w:pPr>
                  <w:jc w:val="center"/>
                  <w:rPr>
                    <w:rFonts w:ascii="Calibri" w:hAnsi="Calibri" w:cs="Calibri"/>
                    <w:sz w:val="18"/>
                    <w:szCs w:val="18"/>
                  </w:rPr>
                </w:pPr>
                <w:r w:rsidRPr="001B172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18"/>
              <w:szCs w:val="18"/>
            </w:rPr>
            <w:id w:val="1799573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5" w:type="pct"/>
              </w:tcPr>
              <w:p w14:paraId="4323275D" w14:textId="77777777" w:rsidR="009B7878" w:rsidRPr="001B1724" w:rsidRDefault="009B7878" w:rsidP="007027B1">
                <w:pPr>
                  <w:jc w:val="center"/>
                  <w:rPr>
                    <w:rFonts w:ascii="Calibri" w:hAnsi="Calibri" w:cs="Calibri"/>
                    <w:sz w:val="18"/>
                    <w:szCs w:val="18"/>
                  </w:rPr>
                </w:pPr>
                <w:r w:rsidRPr="001B172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9B7878" w:rsidRPr="001B1724" w14:paraId="45B7C6AF" w14:textId="77777777" w:rsidTr="0072101D">
        <w:tc>
          <w:tcPr>
            <w:tcW w:w="710" w:type="pct"/>
            <w:vMerge/>
          </w:tcPr>
          <w:p w14:paraId="330039F1" w14:textId="77777777" w:rsidR="009B7878" w:rsidRPr="001B1724" w:rsidRDefault="009B7878" w:rsidP="007027B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45" w:type="pct"/>
            <w:vMerge/>
          </w:tcPr>
          <w:p w14:paraId="2ABBA606" w14:textId="77777777" w:rsidR="009B7878" w:rsidRPr="001B1724" w:rsidRDefault="009B7878" w:rsidP="007027B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6" w:type="pct"/>
          </w:tcPr>
          <w:p w14:paraId="7BDCF4FD" w14:textId="77777777" w:rsidR="009B7878" w:rsidRPr="001B1724" w:rsidRDefault="009B7878" w:rsidP="007027B1">
            <w:pPr>
              <w:rPr>
                <w:rFonts w:ascii="Calibri" w:hAnsi="Calibri" w:cs="Calibri"/>
                <w:sz w:val="18"/>
                <w:szCs w:val="18"/>
              </w:rPr>
            </w:pPr>
            <w:r w:rsidRPr="001B1724">
              <w:rPr>
                <w:rFonts w:ascii="Calibri" w:hAnsi="Calibri" w:cs="Calibri"/>
                <w:sz w:val="18"/>
                <w:szCs w:val="18"/>
              </w:rPr>
              <w:t>RA4</w:t>
            </w:r>
          </w:p>
        </w:tc>
        <w:tc>
          <w:tcPr>
            <w:tcW w:w="2287" w:type="pct"/>
          </w:tcPr>
          <w:p w14:paraId="66AF92AE" w14:textId="77777777" w:rsidR="009B7878" w:rsidRPr="001B1724" w:rsidRDefault="009B7878" w:rsidP="007027B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sdt>
          <w:sdtPr>
            <w:rPr>
              <w:rFonts w:ascii="Calibri" w:hAnsi="Calibri" w:cs="Calibri"/>
              <w:sz w:val="18"/>
              <w:szCs w:val="18"/>
            </w:rPr>
            <w:id w:val="924768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7" w:type="pct"/>
              </w:tcPr>
              <w:p w14:paraId="789B1851" w14:textId="77777777" w:rsidR="009B7878" w:rsidRPr="001B1724" w:rsidRDefault="009B7878" w:rsidP="007027B1">
                <w:pPr>
                  <w:jc w:val="center"/>
                  <w:rPr>
                    <w:rFonts w:ascii="Calibri" w:hAnsi="Calibri" w:cs="Calibri"/>
                    <w:sz w:val="18"/>
                    <w:szCs w:val="18"/>
                  </w:rPr>
                </w:pPr>
                <w:r w:rsidRPr="001B172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18"/>
              <w:szCs w:val="18"/>
            </w:rPr>
            <w:id w:val="-19748222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5" w:type="pct"/>
              </w:tcPr>
              <w:p w14:paraId="7100C5F9" w14:textId="77777777" w:rsidR="009B7878" w:rsidRPr="001B1724" w:rsidRDefault="009B7878" w:rsidP="007027B1">
                <w:pPr>
                  <w:jc w:val="center"/>
                  <w:rPr>
                    <w:rFonts w:ascii="Calibri" w:hAnsi="Calibri" w:cs="Calibri"/>
                    <w:sz w:val="18"/>
                    <w:szCs w:val="18"/>
                  </w:rPr>
                </w:pPr>
                <w:r w:rsidRPr="001B172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</w:tr>
    </w:tbl>
    <w:p w14:paraId="5CBD4FEA" w14:textId="77777777" w:rsidR="008A35CA" w:rsidRPr="001B1724" w:rsidRDefault="008A35CA" w:rsidP="006F5575">
      <w:pPr>
        <w:spacing w:after="0" w:line="240" w:lineRule="auto"/>
        <w:rPr>
          <w:rFonts w:ascii="Calibri" w:hAnsi="Calibri" w:cs="Calibr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29"/>
        <w:gridCol w:w="792"/>
        <w:gridCol w:w="8422"/>
      </w:tblGrid>
      <w:tr w:rsidR="008D2B5A" w:rsidRPr="001B1724" w14:paraId="4BA66B95" w14:textId="77777777" w:rsidTr="00DE1030">
        <w:tc>
          <w:tcPr>
            <w:tcW w:w="10343" w:type="dxa"/>
            <w:gridSpan w:val="3"/>
            <w:shd w:val="clear" w:color="auto" w:fill="D9D9D9" w:themeFill="background1" w:themeFillShade="D9"/>
            <w:vAlign w:val="center"/>
          </w:tcPr>
          <w:p w14:paraId="7BAA3454" w14:textId="004D613D" w:rsidR="008D2B5A" w:rsidRPr="0064075D" w:rsidRDefault="008D2B5A" w:rsidP="008D2B5A">
            <w:pPr>
              <w:spacing w:line="240" w:lineRule="auto"/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r w:rsidRPr="0064075D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MOTIVACIÓN DE </w:t>
            </w:r>
            <w:r w:rsidR="00F870A6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LA VALORACIÓN</w:t>
            </w:r>
            <w:r w:rsidR="00577E87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 </w:t>
            </w:r>
            <w:r w:rsidR="008F3C55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DE LOS </w:t>
            </w:r>
            <w:r w:rsidR="00577E87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RA</w:t>
            </w:r>
            <w:r w:rsidR="00F870A6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 </w:t>
            </w:r>
            <w:r w:rsidR="009669EC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NO SUPERADO</w:t>
            </w:r>
            <w:r w:rsidR="008F3C55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S EN LA FFE</w:t>
            </w:r>
          </w:p>
        </w:tc>
      </w:tr>
      <w:tr w:rsidR="008D2B5A" w:rsidRPr="001B1724" w14:paraId="2F9ABDC4" w14:textId="77777777" w:rsidTr="00DE1030"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4A7A10B7" w14:textId="77777777" w:rsidR="008D2B5A" w:rsidRPr="000B7A86" w:rsidRDefault="008D2B5A" w:rsidP="001B172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B7A86">
              <w:rPr>
                <w:rFonts w:ascii="Calibri" w:hAnsi="Calibri" w:cs="Calibri"/>
                <w:b/>
                <w:bCs/>
                <w:sz w:val="18"/>
                <w:szCs w:val="18"/>
              </w:rPr>
              <w:t>COD. MODULO</w:t>
            </w:r>
          </w:p>
        </w:tc>
        <w:tc>
          <w:tcPr>
            <w:tcW w:w="792" w:type="dxa"/>
            <w:shd w:val="clear" w:color="auto" w:fill="F2F2F2" w:themeFill="background1" w:themeFillShade="F2"/>
            <w:vAlign w:val="center"/>
          </w:tcPr>
          <w:p w14:paraId="47E0114D" w14:textId="77777777" w:rsidR="008D2B5A" w:rsidRPr="000B7A86" w:rsidRDefault="008D2B5A" w:rsidP="001B172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B7A86">
              <w:rPr>
                <w:rFonts w:ascii="Calibri" w:hAnsi="Calibri" w:cs="Calibri"/>
                <w:b/>
                <w:bCs/>
                <w:sz w:val="18"/>
                <w:szCs w:val="18"/>
              </w:rPr>
              <w:t>NÚM</w:t>
            </w:r>
          </w:p>
          <w:p w14:paraId="7A04821F" w14:textId="77777777" w:rsidR="008D2B5A" w:rsidRPr="000B7A86" w:rsidRDefault="008D2B5A" w:rsidP="001B172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B7A86">
              <w:rPr>
                <w:rFonts w:ascii="Calibri" w:hAnsi="Calibri" w:cs="Calibri"/>
                <w:b/>
                <w:bCs/>
                <w:sz w:val="18"/>
                <w:szCs w:val="18"/>
              </w:rPr>
              <w:t>RA</w:t>
            </w:r>
          </w:p>
        </w:tc>
        <w:tc>
          <w:tcPr>
            <w:tcW w:w="8422" w:type="dxa"/>
            <w:shd w:val="clear" w:color="auto" w:fill="F2F2F2" w:themeFill="background1" w:themeFillShade="F2"/>
            <w:vAlign w:val="center"/>
          </w:tcPr>
          <w:p w14:paraId="1A00E696" w14:textId="6BE7E23A" w:rsidR="008D2B5A" w:rsidRPr="000B7A86" w:rsidRDefault="008D2B5A" w:rsidP="001B172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B7A8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DESCRIPCIÓN DE LA MOTIVACIÓN </w:t>
            </w:r>
          </w:p>
        </w:tc>
      </w:tr>
      <w:tr w:rsidR="008D2B5A" w:rsidRPr="001B1724" w14:paraId="195CBD06" w14:textId="77777777" w:rsidTr="00DE1030">
        <w:tc>
          <w:tcPr>
            <w:tcW w:w="1129" w:type="dxa"/>
          </w:tcPr>
          <w:p w14:paraId="5E6EE7A9" w14:textId="77777777" w:rsidR="008D2B5A" w:rsidRPr="001B1724" w:rsidRDefault="008D2B5A" w:rsidP="008D2B5A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792" w:type="dxa"/>
          </w:tcPr>
          <w:p w14:paraId="5FBA27F8" w14:textId="77777777" w:rsidR="008D2B5A" w:rsidRPr="001B1724" w:rsidRDefault="008D2B5A" w:rsidP="008D2B5A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8422" w:type="dxa"/>
          </w:tcPr>
          <w:p w14:paraId="039C2C50" w14:textId="77777777" w:rsidR="008D2B5A" w:rsidRPr="001B1724" w:rsidRDefault="008D2B5A" w:rsidP="008D2B5A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8D2B5A" w:rsidRPr="001B1724" w14:paraId="16E1C68B" w14:textId="77777777" w:rsidTr="00DE1030">
        <w:tc>
          <w:tcPr>
            <w:tcW w:w="1129" w:type="dxa"/>
          </w:tcPr>
          <w:p w14:paraId="15CC5F5B" w14:textId="77777777" w:rsidR="008D2B5A" w:rsidRPr="001B1724" w:rsidRDefault="008D2B5A" w:rsidP="008D2B5A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792" w:type="dxa"/>
          </w:tcPr>
          <w:p w14:paraId="5C72E72B" w14:textId="77777777" w:rsidR="008D2B5A" w:rsidRPr="001B1724" w:rsidRDefault="008D2B5A" w:rsidP="008D2B5A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8422" w:type="dxa"/>
          </w:tcPr>
          <w:p w14:paraId="3F1B56E8" w14:textId="77777777" w:rsidR="008D2B5A" w:rsidRPr="001B1724" w:rsidRDefault="008D2B5A" w:rsidP="008D2B5A">
            <w:pPr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689BD0B9" w14:textId="77777777" w:rsidR="008A35CA" w:rsidRDefault="008A35CA" w:rsidP="006F5575">
      <w:pPr>
        <w:spacing w:after="0" w:line="240" w:lineRule="auto"/>
        <w:rPr>
          <w:rFonts w:ascii="Calibri" w:hAnsi="Calibri" w:cs="Calibri"/>
        </w:rPr>
      </w:pPr>
    </w:p>
    <w:p w14:paraId="3B169683" w14:textId="77777777" w:rsidR="008A35CA" w:rsidRDefault="008A35CA" w:rsidP="006F5575">
      <w:pPr>
        <w:spacing w:after="0" w:line="240" w:lineRule="auto"/>
        <w:rPr>
          <w:rFonts w:ascii="Calibri" w:hAnsi="Calibri" w:cs="Calibri"/>
        </w:rPr>
      </w:pPr>
    </w:p>
    <w:tbl>
      <w:tblPr>
        <w:tblW w:w="103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10"/>
        <w:gridCol w:w="905"/>
        <w:gridCol w:w="1134"/>
        <w:gridCol w:w="850"/>
        <w:gridCol w:w="993"/>
        <w:gridCol w:w="2562"/>
      </w:tblGrid>
      <w:tr w:rsidR="00C074B3" w:rsidRPr="00FA24EB" w14:paraId="116B7C84" w14:textId="77777777" w:rsidTr="00784155">
        <w:trPr>
          <w:jc w:val="center"/>
        </w:trPr>
        <w:tc>
          <w:tcPr>
            <w:tcW w:w="10354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F678524" w14:textId="5FBD7E88" w:rsidR="00C074B3" w:rsidRPr="00FA24EB" w:rsidRDefault="00C074B3" w:rsidP="00DD183E">
            <w:pPr>
              <w:jc w:val="center"/>
              <w:rPr>
                <w:b/>
                <w:color w:val="FFFFFF"/>
                <w:sz w:val="18"/>
                <w:szCs w:val="18"/>
              </w:rPr>
            </w:pPr>
            <w:r w:rsidRPr="0064075D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VALORACIÓN CUALITATIVA </w:t>
            </w:r>
            <w:r w:rsidR="008F3C55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POR</w:t>
            </w:r>
            <w:r w:rsidR="008F3C55" w:rsidRPr="008F3C55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 </w:t>
            </w:r>
            <w:r w:rsidR="004C0D4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NIVELES</w:t>
            </w:r>
            <w:r w:rsidR="008F3C55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 </w:t>
            </w:r>
            <w:r w:rsidRPr="0064075D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DE LA ESTANCIA FORMATIVA</w:t>
            </w:r>
            <w:r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,</w:t>
            </w:r>
            <w:r w:rsidRPr="0064075D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 COMPETENCIAS PROFESIONALES</w:t>
            </w:r>
            <w:r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,</w:t>
            </w:r>
            <w:r w:rsidRPr="0064075D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 EMPLEABILIDAD</w:t>
            </w:r>
            <w:r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 DE LA PERSONA EN </w:t>
            </w:r>
            <w:r w:rsidR="00DE1030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FORMACION</w:t>
            </w:r>
            <w:r w:rsidR="00DE1030" w:rsidRPr="00DE1030">
              <w:rPr>
                <w:rFonts w:asciiTheme="majorHAnsi" w:hAnsiTheme="majorHAnsi" w:cs="Calibri"/>
                <w:b/>
                <w:bCs/>
                <w:sz w:val="16"/>
                <w:szCs w:val="16"/>
                <w:vertAlign w:val="superscript"/>
              </w:rPr>
              <w:t xml:space="preserve"> (1)</w:t>
            </w:r>
            <w:r w:rsidR="00DE1030" w:rsidRPr="00DE1030">
              <w:rPr>
                <w:rFonts w:asciiTheme="majorHAnsi" w:hAnsiTheme="majorHAnsi" w:cs="Calibri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="00DE1030" w:rsidRPr="00DE1030">
              <w:rPr>
                <w:rFonts w:asciiTheme="majorHAnsi" w:hAnsiTheme="majorHAnsi" w:cs="Calibri"/>
                <w:b/>
                <w:bCs/>
                <w:sz w:val="16"/>
                <w:szCs w:val="16"/>
                <w:vertAlign w:val="superscript"/>
              </w:rPr>
              <w:t>(2)</w:t>
            </w:r>
          </w:p>
        </w:tc>
      </w:tr>
      <w:tr w:rsidR="00CE68E9" w:rsidRPr="00FA24EB" w14:paraId="44E132AD" w14:textId="77777777" w:rsidTr="009A3834">
        <w:trPr>
          <w:jc w:val="center"/>
        </w:trPr>
        <w:tc>
          <w:tcPr>
            <w:tcW w:w="1035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2E2764E" w14:textId="24673E69" w:rsidR="00CE68E9" w:rsidRPr="0064075D" w:rsidRDefault="00501FD9" w:rsidP="00DD183E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ESTANCIA </w:t>
            </w:r>
            <w:r w:rsidR="008A35CA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FORMATIVA</w:t>
            </w:r>
          </w:p>
        </w:tc>
      </w:tr>
      <w:tr w:rsidR="00CE68E9" w:rsidRPr="00FA24EB" w14:paraId="53FD8D6D" w14:textId="77777777" w:rsidTr="001A7083">
        <w:trPr>
          <w:trHeight w:val="310"/>
          <w:jc w:val="center"/>
        </w:trPr>
        <w:tc>
          <w:tcPr>
            <w:tcW w:w="39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E61F45D" w14:textId="19DD9F56" w:rsidR="00CE68E9" w:rsidRPr="00DE1030" w:rsidRDefault="00CE68E9" w:rsidP="00DD183E">
            <w:pPr>
              <w:jc w:val="center"/>
              <w:rPr>
                <w:sz w:val="18"/>
                <w:szCs w:val="18"/>
              </w:rPr>
            </w:pPr>
            <w:r w:rsidRPr="00E542A0">
              <w:rPr>
                <w:b/>
                <w:sz w:val="18"/>
                <w:szCs w:val="18"/>
              </w:rPr>
              <w:t>Criterios Evaluables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EE85246" w14:textId="2E37CEC0" w:rsidR="00CE68E9" w:rsidRPr="001A7083" w:rsidRDefault="00CE68E9" w:rsidP="00DD183E">
            <w:pPr>
              <w:jc w:val="center"/>
              <w:rPr>
                <w:sz w:val="16"/>
                <w:szCs w:val="16"/>
              </w:rPr>
            </w:pPr>
            <w:r w:rsidRPr="001A7083">
              <w:rPr>
                <w:b/>
                <w:sz w:val="16"/>
                <w:szCs w:val="16"/>
              </w:rPr>
              <w:t>Avanzad</w:t>
            </w:r>
            <w:r w:rsidR="00440EBE" w:rsidRPr="001A7083">
              <w:rPr>
                <w:b/>
                <w:sz w:val="16"/>
                <w:szCs w:val="16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1A93401" w14:textId="77777777" w:rsidR="00CE68E9" w:rsidRPr="001A7083" w:rsidRDefault="00CE68E9" w:rsidP="00DD183E">
            <w:pPr>
              <w:jc w:val="center"/>
              <w:rPr>
                <w:sz w:val="16"/>
                <w:szCs w:val="16"/>
              </w:rPr>
            </w:pPr>
            <w:r w:rsidRPr="001A7083">
              <w:rPr>
                <w:b/>
                <w:sz w:val="16"/>
                <w:szCs w:val="16"/>
              </w:rPr>
              <w:t>Competente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33CC569" w14:textId="77777777" w:rsidR="00CE68E9" w:rsidRPr="001A7083" w:rsidRDefault="00CE68E9" w:rsidP="00DD183E">
            <w:pPr>
              <w:jc w:val="center"/>
              <w:rPr>
                <w:sz w:val="16"/>
                <w:szCs w:val="16"/>
              </w:rPr>
            </w:pPr>
            <w:r w:rsidRPr="001A7083">
              <w:rPr>
                <w:b/>
                <w:sz w:val="16"/>
                <w:szCs w:val="16"/>
              </w:rPr>
              <w:t>Inicial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D6E05B7" w14:textId="552D7A40" w:rsidR="00CE68E9" w:rsidRPr="001A7083" w:rsidRDefault="00CE68E9" w:rsidP="00DD183E">
            <w:pPr>
              <w:jc w:val="center"/>
              <w:rPr>
                <w:sz w:val="16"/>
                <w:szCs w:val="16"/>
              </w:rPr>
            </w:pPr>
            <w:r w:rsidRPr="001A7083">
              <w:rPr>
                <w:b/>
                <w:sz w:val="16"/>
                <w:szCs w:val="16"/>
              </w:rPr>
              <w:t>Baj</w:t>
            </w:r>
            <w:r w:rsidR="00440EBE" w:rsidRPr="001A7083">
              <w:rPr>
                <w:b/>
                <w:sz w:val="16"/>
                <w:szCs w:val="16"/>
              </w:rPr>
              <w:t>o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0DE1CA4" w14:textId="77777777" w:rsidR="00CE68E9" w:rsidRPr="00DE1030" w:rsidRDefault="00CE68E9" w:rsidP="00DD183E">
            <w:pPr>
              <w:jc w:val="center"/>
              <w:rPr>
                <w:sz w:val="18"/>
                <w:szCs w:val="18"/>
              </w:rPr>
            </w:pPr>
            <w:r w:rsidRPr="001A7083">
              <w:rPr>
                <w:b/>
                <w:sz w:val="16"/>
                <w:szCs w:val="16"/>
              </w:rPr>
              <w:t>Observaciones</w:t>
            </w:r>
          </w:p>
        </w:tc>
      </w:tr>
      <w:tr w:rsidR="000A6754" w:rsidRPr="00FA24EB" w14:paraId="52843F53" w14:textId="77777777" w:rsidTr="001A7083">
        <w:trPr>
          <w:jc w:val="center"/>
        </w:trPr>
        <w:tc>
          <w:tcPr>
            <w:tcW w:w="39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9C49D27" w14:textId="465B2552" w:rsidR="000A6754" w:rsidRPr="002E6581" w:rsidRDefault="000A6754" w:rsidP="004F0614">
            <w:pPr>
              <w:rPr>
                <w:color w:val="FFFFFF"/>
                <w:sz w:val="18"/>
                <w:szCs w:val="18"/>
              </w:rPr>
            </w:pPr>
            <w:r w:rsidRPr="00FA24EB">
              <w:rPr>
                <w:sz w:val="19"/>
              </w:rPr>
              <w:t xml:space="preserve"> </w:t>
            </w:r>
            <w:r w:rsidR="002E6581" w:rsidRPr="00183ADA">
              <w:rPr>
                <w:sz w:val="18"/>
                <w:szCs w:val="20"/>
              </w:rPr>
              <w:t>Valoración general de las actividades desarrolladas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7336908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00" w:type="dxa"/>
                  <w:left w:w="80" w:type="dxa"/>
                  <w:bottom w:w="100" w:type="dxa"/>
                  <w:right w:w="80" w:type="dxa"/>
                </w:tcMar>
              </w:tcPr>
              <w:p w14:paraId="66CDBAA1" w14:textId="1808A417" w:rsidR="000A6754" w:rsidRPr="00FA24EB" w:rsidRDefault="000A6754" w:rsidP="000A6754">
                <w:pPr>
                  <w:jc w:val="center"/>
                  <w:rPr>
                    <w:b/>
                    <w:color w:val="FFFF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1024976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00" w:type="dxa"/>
                  <w:left w:w="80" w:type="dxa"/>
                  <w:bottom w:w="100" w:type="dxa"/>
                  <w:right w:w="80" w:type="dxa"/>
                </w:tcMar>
              </w:tcPr>
              <w:p w14:paraId="7D7DAE0B" w14:textId="24F54FAE" w:rsidR="000A6754" w:rsidRPr="00FA24EB" w:rsidRDefault="000A6754" w:rsidP="000A6754">
                <w:pPr>
                  <w:jc w:val="center"/>
                  <w:rPr>
                    <w:b/>
                    <w:color w:val="FFFF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469983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00" w:type="dxa"/>
                  <w:left w:w="80" w:type="dxa"/>
                  <w:bottom w:w="100" w:type="dxa"/>
                  <w:right w:w="80" w:type="dxa"/>
                </w:tcMar>
              </w:tcPr>
              <w:p w14:paraId="598AC9FD" w14:textId="67F654BC" w:rsidR="000A6754" w:rsidRPr="00FA24EB" w:rsidRDefault="000A6754" w:rsidP="000A6754">
                <w:pPr>
                  <w:jc w:val="center"/>
                  <w:rPr>
                    <w:b/>
                    <w:color w:val="FFFF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533039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00" w:type="dxa"/>
                  <w:left w:w="80" w:type="dxa"/>
                  <w:bottom w:w="100" w:type="dxa"/>
                  <w:right w:w="80" w:type="dxa"/>
                </w:tcMar>
              </w:tcPr>
              <w:p w14:paraId="3C73E1A0" w14:textId="47101BAD" w:rsidR="000A6754" w:rsidRPr="00FA24EB" w:rsidRDefault="000A6754" w:rsidP="000A6754">
                <w:pPr>
                  <w:jc w:val="center"/>
                  <w:rPr>
                    <w:b/>
                    <w:color w:val="FFFFF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4A3947C" w14:textId="77777777" w:rsidR="000A6754" w:rsidRPr="00FA24EB" w:rsidRDefault="000A6754" w:rsidP="000A6754">
            <w:pPr>
              <w:jc w:val="center"/>
              <w:rPr>
                <w:b/>
                <w:color w:val="FFFFFF"/>
                <w:sz w:val="18"/>
                <w:szCs w:val="18"/>
              </w:rPr>
            </w:pPr>
          </w:p>
        </w:tc>
      </w:tr>
      <w:tr w:rsidR="000A6754" w:rsidRPr="00FA24EB" w14:paraId="23E1F5E4" w14:textId="77777777" w:rsidTr="00784155">
        <w:trPr>
          <w:jc w:val="center"/>
        </w:trPr>
        <w:tc>
          <w:tcPr>
            <w:tcW w:w="1035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DC40433" w14:textId="633D302A" w:rsidR="000A6754" w:rsidRPr="00784155" w:rsidRDefault="000A6754" w:rsidP="000A6754">
            <w:pPr>
              <w:jc w:val="center"/>
              <w:rPr>
                <w:b/>
                <w:sz w:val="18"/>
                <w:szCs w:val="18"/>
              </w:rPr>
            </w:pPr>
            <w:r w:rsidRPr="00784155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COMPETENCIAS PROFESIONALES</w:t>
            </w:r>
          </w:p>
        </w:tc>
      </w:tr>
      <w:tr w:rsidR="000A6754" w:rsidRPr="00FA24EB" w14:paraId="0A318CA1" w14:textId="77777777" w:rsidTr="001A7083">
        <w:trPr>
          <w:jc w:val="center"/>
        </w:trPr>
        <w:tc>
          <w:tcPr>
            <w:tcW w:w="39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73625C1" w14:textId="503EF22E" w:rsidR="000A6754" w:rsidRPr="00784155" w:rsidRDefault="000A6754" w:rsidP="000A6754">
            <w:pPr>
              <w:jc w:val="center"/>
              <w:rPr>
                <w:b/>
                <w:sz w:val="18"/>
                <w:szCs w:val="18"/>
              </w:rPr>
            </w:pPr>
            <w:r w:rsidRPr="00E542A0">
              <w:rPr>
                <w:b/>
                <w:sz w:val="18"/>
                <w:szCs w:val="18"/>
              </w:rPr>
              <w:t>Criterios Evaluables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3535333" w14:textId="2E98E999" w:rsidR="000A6754" w:rsidRPr="001A7083" w:rsidRDefault="000A6754" w:rsidP="000A6754">
            <w:pPr>
              <w:jc w:val="center"/>
              <w:rPr>
                <w:b/>
                <w:sz w:val="16"/>
                <w:szCs w:val="16"/>
              </w:rPr>
            </w:pPr>
            <w:r w:rsidRPr="001A7083">
              <w:rPr>
                <w:b/>
                <w:sz w:val="16"/>
                <w:szCs w:val="16"/>
              </w:rPr>
              <w:t>Avanzado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EABAF8F" w14:textId="3B465C76" w:rsidR="000A6754" w:rsidRPr="001A7083" w:rsidRDefault="000A6754" w:rsidP="000A6754">
            <w:pPr>
              <w:jc w:val="center"/>
              <w:rPr>
                <w:b/>
                <w:sz w:val="16"/>
                <w:szCs w:val="16"/>
              </w:rPr>
            </w:pPr>
            <w:r w:rsidRPr="001A7083">
              <w:rPr>
                <w:b/>
                <w:sz w:val="16"/>
                <w:szCs w:val="16"/>
              </w:rPr>
              <w:t>Competente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B7AC73B" w14:textId="1555F875" w:rsidR="000A6754" w:rsidRPr="001A7083" w:rsidRDefault="000A6754" w:rsidP="000A6754">
            <w:pPr>
              <w:jc w:val="center"/>
              <w:rPr>
                <w:b/>
                <w:sz w:val="16"/>
                <w:szCs w:val="16"/>
              </w:rPr>
            </w:pPr>
            <w:r w:rsidRPr="001A7083">
              <w:rPr>
                <w:b/>
                <w:sz w:val="16"/>
                <w:szCs w:val="16"/>
              </w:rPr>
              <w:t>Inicial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03A0AD0" w14:textId="1E294EF6" w:rsidR="000A6754" w:rsidRPr="001A7083" w:rsidRDefault="000A6754" w:rsidP="000A6754">
            <w:pPr>
              <w:jc w:val="center"/>
              <w:rPr>
                <w:b/>
                <w:sz w:val="16"/>
                <w:szCs w:val="16"/>
              </w:rPr>
            </w:pPr>
            <w:r w:rsidRPr="001A7083">
              <w:rPr>
                <w:b/>
                <w:sz w:val="16"/>
                <w:szCs w:val="16"/>
              </w:rPr>
              <w:t>Bajo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DBD8204" w14:textId="31C6FE85" w:rsidR="000A6754" w:rsidRPr="001A7083" w:rsidRDefault="000A6754" w:rsidP="000A6754">
            <w:pPr>
              <w:jc w:val="center"/>
              <w:rPr>
                <w:b/>
                <w:sz w:val="16"/>
                <w:szCs w:val="16"/>
              </w:rPr>
            </w:pPr>
            <w:r w:rsidRPr="001A7083">
              <w:rPr>
                <w:b/>
                <w:sz w:val="16"/>
                <w:szCs w:val="16"/>
              </w:rPr>
              <w:t>Observaciones</w:t>
            </w:r>
          </w:p>
        </w:tc>
      </w:tr>
      <w:tr w:rsidR="000A6754" w:rsidRPr="00FA24EB" w14:paraId="5158646D" w14:textId="77777777" w:rsidTr="001A7083">
        <w:trPr>
          <w:jc w:val="center"/>
        </w:trPr>
        <w:tc>
          <w:tcPr>
            <w:tcW w:w="39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7BB240" w14:textId="3B1F1AF3" w:rsidR="000A6754" w:rsidRPr="00183ADA" w:rsidRDefault="002E6581" w:rsidP="000A6754">
            <w:pPr>
              <w:rPr>
                <w:sz w:val="18"/>
                <w:szCs w:val="20"/>
              </w:rPr>
            </w:pPr>
            <w:r w:rsidRPr="00183ADA">
              <w:rPr>
                <w:sz w:val="18"/>
                <w:szCs w:val="20"/>
              </w:rPr>
              <w:t>Aplicación de la normativa técnica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920532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01720105" w14:textId="77777777" w:rsidR="000A6754" w:rsidRPr="00FA24EB" w:rsidRDefault="000A675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9574073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0D9DC00A" w14:textId="77777777" w:rsidR="000A6754" w:rsidRPr="00FA24EB" w:rsidRDefault="000A675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17451450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77DCE67A" w14:textId="77777777" w:rsidR="000A6754" w:rsidRPr="00FA24EB" w:rsidRDefault="000A675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6898027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7082D9A1" w14:textId="77777777" w:rsidR="000A6754" w:rsidRPr="00FA24EB" w:rsidRDefault="000A675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E3EF18" w14:textId="77777777" w:rsidR="000A6754" w:rsidRPr="00FA24EB" w:rsidRDefault="000A6754" w:rsidP="00DE1030">
            <w:pPr>
              <w:jc w:val="center"/>
            </w:pPr>
          </w:p>
        </w:tc>
      </w:tr>
      <w:tr w:rsidR="007C49A8" w:rsidRPr="00FA24EB" w14:paraId="2C5ECA37" w14:textId="77777777" w:rsidTr="001A7083">
        <w:trPr>
          <w:jc w:val="center"/>
        </w:trPr>
        <w:tc>
          <w:tcPr>
            <w:tcW w:w="39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65547D" w14:textId="4F8CD9C0" w:rsidR="007C49A8" w:rsidRPr="00183ADA" w:rsidRDefault="002E6581" w:rsidP="007C49A8">
            <w:pPr>
              <w:rPr>
                <w:sz w:val="18"/>
                <w:szCs w:val="20"/>
              </w:rPr>
            </w:pPr>
            <w:r w:rsidRPr="00183ADA">
              <w:rPr>
                <w:sz w:val="18"/>
                <w:szCs w:val="20"/>
              </w:rPr>
              <w:t>Manejo de maquinaria y herramientas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354628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2D670877" w14:textId="3D54EBF9" w:rsidR="007C49A8" w:rsidRDefault="007C49A8" w:rsidP="00DE1030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253591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64BC9AE4" w14:textId="7DED894B" w:rsidR="007C49A8" w:rsidRDefault="007C49A8" w:rsidP="00DE1030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1052421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328EF89E" w14:textId="1CB8FA49" w:rsidR="007C49A8" w:rsidRDefault="007C49A8" w:rsidP="00DE1030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19768719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31E48C6F" w14:textId="7F6675B1" w:rsidR="007C49A8" w:rsidRDefault="007C49A8" w:rsidP="00DE1030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EC394B" w14:textId="77777777" w:rsidR="007C49A8" w:rsidRPr="00FA24EB" w:rsidRDefault="007C49A8" w:rsidP="00DE1030">
            <w:pPr>
              <w:jc w:val="center"/>
            </w:pPr>
          </w:p>
        </w:tc>
      </w:tr>
      <w:tr w:rsidR="00B415CC" w:rsidRPr="00FA24EB" w14:paraId="6B6D032D" w14:textId="77777777" w:rsidTr="001A7083">
        <w:trPr>
          <w:jc w:val="center"/>
        </w:trPr>
        <w:tc>
          <w:tcPr>
            <w:tcW w:w="39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FF40D4" w14:textId="024C3C7F" w:rsidR="00B415CC" w:rsidRPr="00183ADA" w:rsidRDefault="002E6581" w:rsidP="00B415CC">
            <w:pPr>
              <w:rPr>
                <w:sz w:val="18"/>
                <w:szCs w:val="20"/>
              </w:rPr>
            </w:pPr>
            <w:r w:rsidRPr="00183ADA">
              <w:rPr>
                <w:sz w:val="18"/>
                <w:szCs w:val="20"/>
              </w:rPr>
              <w:t>Resolución de incidencias técnicas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661725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1566C2AF" w14:textId="5A43294E" w:rsidR="00B415CC" w:rsidRDefault="00B415CC" w:rsidP="00DE1030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17271376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224779DD" w14:textId="5D946C67" w:rsidR="00B415CC" w:rsidRDefault="00B415CC" w:rsidP="00DE1030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1899082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2B1AC5F0" w14:textId="220F87CF" w:rsidR="00B415CC" w:rsidRDefault="00B415CC" w:rsidP="00DE1030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7296156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3D2859EF" w14:textId="48D9C240" w:rsidR="00B415CC" w:rsidRDefault="00B415CC" w:rsidP="00DE1030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0F062E" w14:textId="77777777" w:rsidR="00B415CC" w:rsidRPr="00FA24EB" w:rsidRDefault="00B415CC" w:rsidP="00DE1030">
            <w:pPr>
              <w:jc w:val="center"/>
            </w:pPr>
          </w:p>
        </w:tc>
      </w:tr>
      <w:tr w:rsidR="00404724" w:rsidRPr="00FA24EB" w14:paraId="02A23262" w14:textId="77777777" w:rsidTr="001A7083">
        <w:trPr>
          <w:jc w:val="center"/>
        </w:trPr>
        <w:tc>
          <w:tcPr>
            <w:tcW w:w="39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A147E1" w14:textId="55203931" w:rsidR="00404724" w:rsidRPr="00183ADA" w:rsidRDefault="002E6581" w:rsidP="00404724">
            <w:pPr>
              <w:rPr>
                <w:sz w:val="18"/>
                <w:szCs w:val="20"/>
              </w:rPr>
            </w:pPr>
            <w:r w:rsidRPr="00183ADA">
              <w:rPr>
                <w:sz w:val="18"/>
                <w:szCs w:val="20"/>
              </w:rPr>
              <w:t>Ejecución técnica y destreza procedimental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526658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434F3DDB" w14:textId="4FC26FB8" w:rsidR="00404724" w:rsidRDefault="00404724" w:rsidP="00DE1030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4323284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5204E076" w14:textId="7144C00E" w:rsidR="00404724" w:rsidRDefault="00404724" w:rsidP="00DE1030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13272480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2023E9E8" w14:textId="7588CD99" w:rsidR="00404724" w:rsidRDefault="00404724" w:rsidP="00DE1030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1327231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1CD1375C" w14:textId="1C4451CF" w:rsidR="00404724" w:rsidRDefault="00404724" w:rsidP="00DE1030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45823D" w14:textId="77777777" w:rsidR="00404724" w:rsidRPr="00FA24EB" w:rsidRDefault="00404724" w:rsidP="00DE1030">
            <w:pPr>
              <w:jc w:val="center"/>
            </w:pPr>
          </w:p>
        </w:tc>
      </w:tr>
      <w:tr w:rsidR="00404724" w:rsidRPr="00FA24EB" w14:paraId="477A7263" w14:textId="77777777" w:rsidTr="000D0872">
        <w:trPr>
          <w:jc w:val="center"/>
        </w:trPr>
        <w:tc>
          <w:tcPr>
            <w:tcW w:w="1035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FC4443C" w14:textId="3952A669" w:rsidR="00404724" w:rsidRPr="000D0872" w:rsidRDefault="00404724" w:rsidP="00404724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r w:rsidRPr="000D0872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COMPETENCIAS PARA LA EMPLEABILIDAD</w:t>
            </w:r>
          </w:p>
        </w:tc>
      </w:tr>
      <w:tr w:rsidR="00404724" w:rsidRPr="00FA24EB" w14:paraId="156D476A" w14:textId="77777777" w:rsidTr="001A7083">
        <w:trPr>
          <w:jc w:val="center"/>
        </w:trPr>
        <w:tc>
          <w:tcPr>
            <w:tcW w:w="39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A1EBB63" w14:textId="77777777" w:rsidR="00404724" w:rsidRPr="000D0872" w:rsidRDefault="00404724" w:rsidP="00404724">
            <w:pPr>
              <w:jc w:val="center"/>
              <w:rPr>
                <w:sz w:val="18"/>
                <w:szCs w:val="18"/>
              </w:rPr>
            </w:pPr>
            <w:r w:rsidRPr="00E542A0">
              <w:rPr>
                <w:b/>
                <w:sz w:val="18"/>
                <w:szCs w:val="18"/>
              </w:rPr>
              <w:t>Dimensiones y Criterios Evaluables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807A240" w14:textId="77777777" w:rsidR="00404724" w:rsidRPr="001A7083" w:rsidRDefault="00404724" w:rsidP="00404724">
            <w:pPr>
              <w:jc w:val="center"/>
              <w:rPr>
                <w:b/>
                <w:sz w:val="16"/>
                <w:szCs w:val="16"/>
              </w:rPr>
            </w:pPr>
            <w:r w:rsidRPr="001A7083">
              <w:rPr>
                <w:b/>
                <w:sz w:val="16"/>
                <w:szCs w:val="16"/>
              </w:rPr>
              <w:t>Avanzado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7E85090" w14:textId="77777777" w:rsidR="00404724" w:rsidRPr="001A7083" w:rsidRDefault="00404724" w:rsidP="00404724">
            <w:pPr>
              <w:jc w:val="center"/>
              <w:rPr>
                <w:b/>
                <w:sz w:val="16"/>
                <w:szCs w:val="16"/>
              </w:rPr>
            </w:pPr>
            <w:r w:rsidRPr="001A7083">
              <w:rPr>
                <w:b/>
                <w:sz w:val="16"/>
                <w:szCs w:val="16"/>
              </w:rPr>
              <w:t>Competente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6675996" w14:textId="77777777" w:rsidR="00404724" w:rsidRPr="001A7083" w:rsidRDefault="00404724" w:rsidP="00404724">
            <w:pPr>
              <w:jc w:val="center"/>
              <w:rPr>
                <w:b/>
                <w:sz w:val="16"/>
                <w:szCs w:val="16"/>
              </w:rPr>
            </w:pPr>
            <w:r w:rsidRPr="001A7083">
              <w:rPr>
                <w:b/>
                <w:sz w:val="16"/>
                <w:szCs w:val="16"/>
              </w:rPr>
              <w:t>Inicial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5E4AEF4" w14:textId="77777777" w:rsidR="00404724" w:rsidRPr="001A7083" w:rsidRDefault="00404724" w:rsidP="00404724">
            <w:pPr>
              <w:jc w:val="center"/>
              <w:rPr>
                <w:b/>
                <w:sz w:val="16"/>
                <w:szCs w:val="16"/>
              </w:rPr>
            </w:pPr>
            <w:r w:rsidRPr="001A7083">
              <w:rPr>
                <w:b/>
                <w:sz w:val="16"/>
                <w:szCs w:val="16"/>
              </w:rPr>
              <w:t>Bajo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11889DA" w14:textId="77777777" w:rsidR="00404724" w:rsidRPr="001A7083" w:rsidRDefault="00404724" w:rsidP="00404724">
            <w:pPr>
              <w:jc w:val="center"/>
              <w:rPr>
                <w:b/>
                <w:sz w:val="16"/>
                <w:szCs w:val="16"/>
              </w:rPr>
            </w:pPr>
            <w:r w:rsidRPr="001A7083">
              <w:rPr>
                <w:b/>
                <w:sz w:val="16"/>
                <w:szCs w:val="16"/>
              </w:rPr>
              <w:t>Observaciones</w:t>
            </w:r>
          </w:p>
        </w:tc>
      </w:tr>
      <w:tr w:rsidR="00404724" w:rsidRPr="00FA24EB" w14:paraId="2E62D8C5" w14:textId="77777777" w:rsidTr="006E7E08">
        <w:trPr>
          <w:jc w:val="center"/>
        </w:trPr>
        <w:tc>
          <w:tcPr>
            <w:tcW w:w="1035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597178" w14:textId="43C28CCE" w:rsidR="00404724" w:rsidRPr="008A35CA" w:rsidRDefault="00404724" w:rsidP="00404724">
            <w:pPr>
              <w:rPr>
                <w:sz w:val="19"/>
                <w:szCs w:val="19"/>
              </w:rPr>
            </w:pPr>
            <w:r w:rsidRPr="000D0872">
              <w:rPr>
                <w:b/>
              </w:rPr>
              <w:t xml:space="preserve"> </w:t>
            </w:r>
            <w:r w:rsidRPr="000B7A86">
              <w:rPr>
                <w:b/>
                <w:sz w:val="18"/>
                <w:szCs w:val="18"/>
              </w:rPr>
              <w:t xml:space="preserve">DESEMPEÑO DE TAREAS </w:t>
            </w:r>
          </w:p>
        </w:tc>
      </w:tr>
      <w:tr w:rsidR="00404724" w:rsidRPr="00FA24EB" w14:paraId="5786DE6E" w14:textId="77777777" w:rsidTr="001A7083">
        <w:trPr>
          <w:jc w:val="center"/>
        </w:trPr>
        <w:tc>
          <w:tcPr>
            <w:tcW w:w="39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22BEAE" w14:textId="1136566E" w:rsidR="00404724" w:rsidRPr="00183ADA" w:rsidRDefault="00404724" w:rsidP="00404724">
            <w:pPr>
              <w:rPr>
                <w:sz w:val="18"/>
                <w:szCs w:val="20"/>
              </w:rPr>
            </w:pPr>
            <w:r w:rsidRPr="00183ADA">
              <w:rPr>
                <w:sz w:val="18"/>
                <w:szCs w:val="20"/>
              </w:rPr>
              <w:t>Responsabilidad, puntualidad y cumplimiento de normas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5835782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4CF9ED21" w14:textId="7B0B0EA8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1342592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2B0AF59D" w14:textId="54956C5A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14074162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5E7D4DB8" w14:textId="347425F0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2134785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081B62D7" w14:textId="46470691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AB812A" w14:textId="77777777" w:rsidR="00404724" w:rsidRPr="00FA24EB" w:rsidRDefault="00404724" w:rsidP="00DE1030">
            <w:pPr>
              <w:jc w:val="center"/>
            </w:pPr>
          </w:p>
        </w:tc>
      </w:tr>
      <w:tr w:rsidR="00404724" w:rsidRPr="00FA24EB" w14:paraId="34A4606E" w14:textId="77777777" w:rsidTr="001A7083">
        <w:trPr>
          <w:jc w:val="center"/>
        </w:trPr>
        <w:tc>
          <w:tcPr>
            <w:tcW w:w="39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100850" w14:textId="15ACC31F" w:rsidR="00404724" w:rsidRPr="00183ADA" w:rsidRDefault="00404724" w:rsidP="00404724">
            <w:pPr>
              <w:rPr>
                <w:sz w:val="18"/>
                <w:szCs w:val="20"/>
              </w:rPr>
            </w:pPr>
            <w:r w:rsidRPr="00183ADA">
              <w:rPr>
                <w:sz w:val="18"/>
                <w:szCs w:val="20"/>
              </w:rPr>
              <w:t xml:space="preserve">Seguridad laboral y uso riguroso de </w:t>
            </w:r>
            <w:proofErr w:type="spellStart"/>
            <w:r w:rsidRPr="00183ADA">
              <w:rPr>
                <w:sz w:val="18"/>
                <w:szCs w:val="20"/>
              </w:rPr>
              <w:t>EPIs</w:t>
            </w:r>
            <w:proofErr w:type="spellEnd"/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6285915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3E1BC38C" w14:textId="75C894F6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178981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4A29ADA5" w14:textId="492BB726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337742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3BF78056" w14:textId="508D1D84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1112747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21034494" w14:textId="1221B391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6A935F" w14:textId="77777777" w:rsidR="00404724" w:rsidRPr="00FA24EB" w:rsidRDefault="00404724" w:rsidP="00DE1030">
            <w:pPr>
              <w:jc w:val="center"/>
            </w:pPr>
          </w:p>
        </w:tc>
      </w:tr>
      <w:tr w:rsidR="00404724" w:rsidRPr="00FA24EB" w14:paraId="45C0E95D" w14:textId="77777777" w:rsidTr="001A7083">
        <w:trPr>
          <w:jc w:val="center"/>
        </w:trPr>
        <w:tc>
          <w:tcPr>
            <w:tcW w:w="39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14294A" w14:textId="227E5021" w:rsidR="00404724" w:rsidRPr="00183ADA" w:rsidRDefault="00404724" w:rsidP="00404724">
            <w:pPr>
              <w:rPr>
                <w:sz w:val="18"/>
                <w:szCs w:val="20"/>
              </w:rPr>
            </w:pPr>
            <w:r w:rsidRPr="00183ADA">
              <w:rPr>
                <w:sz w:val="18"/>
                <w:szCs w:val="20"/>
              </w:rPr>
              <w:lastRenderedPageBreak/>
              <w:t>Autocontrol, concentración y perseverancia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107046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1D80C0BF" w14:textId="508780FE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2983746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6F6F1016" w14:textId="05039E15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1196220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12C91EBF" w14:textId="5B4E2987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2045402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48AD3783" w14:textId="79AD5338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378A49" w14:textId="77777777" w:rsidR="00404724" w:rsidRPr="00FA24EB" w:rsidRDefault="00404724" w:rsidP="00DE1030">
            <w:pPr>
              <w:jc w:val="center"/>
            </w:pPr>
          </w:p>
        </w:tc>
      </w:tr>
      <w:tr w:rsidR="00404724" w:rsidRPr="00FA24EB" w14:paraId="4B410708" w14:textId="77777777" w:rsidTr="001A7083">
        <w:trPr>
          <w:jc w:val="center"/>
        </w:trPr>
        <w:tc>
          <w:tcPr>
            <w:tcW w:w="39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C55C45" w14:textId="1B6661EE" w:rsidR="00404724" w:rsidRPr="00183ADA" w:rsidRDefault="00404724" w:rsidP="00404724">
            <w:pPr>
              <w:rPr>
                <w:sz w:val="18"/>
                <w:szCs w:val="20"/>
              </w:rPr>
            </w:pPr>
            <w:r w:rsidRPr="00183ADA">
              <w:rPr>
                <w:sz w:val="18"/>
                <w:szCs w:val="20"/>
              </w:rPr>
              <w:t>Motivación de logro y cuidado del acabado/calidad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639868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7271817B" w14:textId="299E4506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19090631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0781314A" w14:textId="46DBD77F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12216767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024CA30D" w14:textId="08959B36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4157536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5117E1EB" w14:textId="5CB17657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42D70E" w14:textId="77777777" w:rsidR="00404724" w:rsidRPr="00FA24EB" w:rsidRDefault="00404724" w:rsidP="00DE1030">
            <w:pPr>
              <w:jc w:val="center"/>
            </w:pPr>
          </w:p>
        </w:tc>
      </w:tr>
      <w:tr w:rsidR="00404724" w:rsidRPr="00FA24EB" w14:paraId="56B56704" w14:textId="77777777" w:rsidTr="006E7E08">
        <w:trPr>
          <w:jc w:val="center"/>
        </w:trPr>
        <w:tc>
          <w:tcPr>
            <w:tcW w:w="1035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B79AAC" w14:textId="2A2B72FA" w:rsidR="00404724" w:rsidRPr="008A35CA" w:rsidRDefault="00404724" w:rsidP="00404724">
            <w:pPr>
              <w:rPr>
                <w:sz w:val="19"/>
                <w:szCs w:val="19"/>
              </w:rPr>
            </w:pPr>
            <w:r w:rsidRPr="000B7A86">
              <w:rPr>
                <w:b/>
                <w:sz w:val="18"/>
                <w:szCs w:val="18"/>
              </w:rPr>
              <w:t>COLABORACIÓN Y TRABAJO EN EQUIPO</w:t>
            </w:r>
            <w:r w:rsidRPr="000B7A86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404724" w:rsidRPr="00FA24EB" w14:paraId="685EC78D" w14:textId="77777777" w:rsidTr="001A7083">
        <w:trPr>
          <w:jc w:val="center"/>
        </w:trPr>
        <w:tc>
          <w:tcPr>
            <w:tcW w:w="39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3DD694" w14:textId="163503B7" w:rsidR="00404724" w:rsidRPr="00183ADA" w:rsidRDefault="00404724" w:rsidP="00404724">
            <w:pPr>
              <w:rPr>
                <w:sz w:val="18"/>
                <w:szCs w:val="20"/>
              </w:rPr>
            </w:pPr>
            <w:r w:rsidRPr="00183ADA">
              <w:rPr>
                <w:sz w:val="18"/>
                <w:szCs w:val="20"/>
              </w:rPr>
              <w:t>Integración, cooperación y apoyo a compañeros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8744299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475DA23D" w14:textId="4469CB70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8231655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6E25DA05" w14:textId="3124CCBC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1905948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3D29E62E" w14:textId="34A9A275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17986013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0B705000" w14:textId="2FF97DE2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B9C8F1" w14:textId="77777777" w:rsidR="00404724" w:rsidRPr="00FA24EB" w:rsidRDefault="00404724" w:rsidP="00DE1030">
            <w:pPr>
              <w:jc w:val="center"/>
            </w:pPr>
          </w:p>
        </w:tc>
      </w:tr>
      <w:tr w:rsidR="00404724" w:rsidRPr="00FA24EB" w14:paraId="76C9EB8B" w14:textId="77777777" w:rsidTr="001A7083">
        <w:trPr>
          <w:jc w:val="center"/>
        </w:trPr>
        <w:tc>
          <w:tcPr>
            <w:tcW w:w="39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1A4BC2" w14:textId="3D29A732" w:rsidR="00404724" w:rsidRPr="00183ADA" w:rsidRDefault="00404724" w:rsidP="00404724">
            <w:pPr>
              <w:rPr>
                <w:sz w:val="18"/>
                <w:szCs w:val="20"/>
              </w:rPr>
            </w:pPr>
            <w:r w:rsidRPr="00183ADA">
              <w:rPr>
                <w:sz w:val="18"/>
                <w:szCs w:val="20"/>
              </w:rPr>
              <w:t>Empatía, respeto y orientación al cliente/usuario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0651382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66D91BA7" w14:textId="266814B7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115570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3206CF21" w14:textId="7C4B8DA7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8303721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4A44E953" w14:textId="6FBD1CD1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268592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50B7E1CE" w14:textId="3AC27D57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5E6EB5" w14:textId="77777777" w:rsidR="00404724" w:rsidRPr="00FA24EB" w:rsidRDefault="00404724" w:rsidP="00DE1030">
            <w:pPr>
              <w:jc w:val="center"/>
            </w:pPr>
          </w:p>
        </w:tc>
      </w:tr>
      <w:tr w:rsidR="00404724" w:rsidRPr="00FA24EB" w14:paraId="38224307" w14:textId="77777777" w:rsidTr="001A7083">
        <w:trPr>
          <w:jc w:val="center"/>
        </w:trPr>
        <w:tc>
          <w:tcPr>
            <w:tcW w:w="39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5E32E0" w14:textId="52277593" w:rsidR="00404724" w:rsidRPr="00183ADA" w:rsidRDefault="00404724" w:rsidP="00404724">
            <w:pPr>
              <w:rPr>
                <w:sz w:val="18"/>
                <w:szCs w:val="20"/>
              </w:rPr>
            </w:pPr>
            <w:r w:rsidRPr="00183ADA">
              <w:rPr>
                <w:sz w:val="18"/>
                <w:szCs w:val="20"/>
              </w:rPr>
              <w:t>Aceptación de orientaciones y resolución de dilemas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332828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27D28D20" w14:textId="42349618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1584489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537CBE9E" w14:textId="2D3AAD58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17746272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73A9A3DD" w14:textId="09333D3F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19362773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4E0047C6" w14:textId="34436967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CE65BF" w14:textId="77777777" w:rsidR="00404724" w:rsidRPr="00FA24EB" w:rsidRDefault="00404724" w:rsidP="00DE1030">
            <w:pPr>
              <w:jc w:val="center"/>
            </w:pPr>
          </w:p>
        </w:tc>
      </w:tr>
      <w:tr w:rsidR="00404724" w:rsidRPr="00FA24EB" w14:paraId="5A2B2FF6" w14:textId="77777777" w:rsidTr="006E7E08">
        <w:trPr>
          <w:jc w:val="center"/>
        </w:trPr>
        <w:tc>
          <w:tcPr>
            <w:tcW w:w="1035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723A17" w14:textId="2998F849" w:rsidR="00404724" w:rsidRPr="008A35CA" w:rsidRDefault="00404724" w:rsidP="00404724">
            <w:pPr>
              <w:rPr>
                <w:sz w:val="19"/>
                <w:szCs w:val="19"/>
              </w:rPr>
            </w:pPr>
            <w:r w:rsidRPr="000D0872">
              <w:rPr>
                <w:b/>
              </w:rPr>
              <w:t xml:space="preserve"> </w:t>
            </w:r>
            <w:r w:rsidRPr="000B7A86">
              <w:rPr>
                <w:b/>
                <w:sz w:val="18"/>
                <w:szCs w:val="18"/>
              </w:rPr>
              <w:t>RESOLUCIÓN ADAPTATIVA DE PROBLEMAS</w:t>
            </w:r>
          </w:p>
        </w:tc>
      </w:tr>
      <w:tr w:rsidR="00404724" w:rsidRPr="00FA24EB" w14:paraId="573B0840" w14:textId="77777777" w:rsidTr="001A7083">
        <w:trPr>
          <w:jc w:val="center"/>
        </w:trPr>
        <w:tc>
          <w:tcPr>
            <w:tcW w:w="39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DBE5A1" w14:textId="1183CD34" w:rsidR="00404724" w:rsidRPr="00183ADA" w:rsidRDefault="00404724" w:rsidP="00404724">
            <w:pPr>
              <w:rPr>
                <w:sz w:val="18"/>
                <w:szCs w:val="20"/>
              </w:rPr>
            </w:pPr>
            <w:r w:rsidRPr="00183ADA">
              <w:rPr>
                <w:sz w:val="18"/>
                <w:szCs w:val="20"/>
              </w:rPr>
              <w:t>Diagnóstico de incidencias e imprevistos en la tarea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493567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20053598" w14:textId="5D62D569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2071063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02E5D579" w14:textId="7F2B1706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48771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463B40D9" w14:textId="0EC29424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617134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6A33A005" w14:textId="4B383A6A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8ED2D5" w14:textId="77777777" w:rsidR="00404724" w:rsidRPr="00FA24EB" w:rsidRDefault="00404724" w:rsidP="00DE1030">
            <w:pPr>
              <w:jc w:val="center"/>
            </w:pPr>
          </w:p>
        </w:tc>
      </w:tr>
      <w:tr w:rsidR="00404724" w:rsidRPr="00FA24EB" w14:paraId="0ACBC306" w14:textId="77777777" w:rsidTr="001A7083">
        <w:trPr>
          <w:jc w:val="center"/>
        </w:trPr>
        <w:tc>
          <w:tcPr>
            <w:tcW w:w="39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B8550C" w14:textId="7CA8933E" w:rsidR="00404724" w:rsidRPr="00183ADA" w:rsidRDefault="00404724" w:rsidP="00404724">
            <w:pPr>
              <w:rPr>
                <w:sz w:val="18"/>
                <w:szCs w:val="20"/>
              </w:rPr>
            </w:pPr>
            <w:r w:rsidRPr="00183ADA">
              <w:rPr>
                <w:sz w:val="18"/>
                <w:szCs w:val="20"/>
              </w:rPr>
              <w:t>Autonomía en la búsqueda de soluciones y recursos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791437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50A36003" w14:textId="40F40E23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15734216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26A724D7" w14:textId="2AEA7C68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17235970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753D0619" w14:textId="66DC5458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5646896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411FDD8D" w14:textId="7C8262D6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83366C" w14:textId="77777777" w:rsidR="00404724" w:rsidRPr="00FA24EB" w:rsidRDefault="00404724" w:rsidP="00DE1030">
            <w:pPr>
              <w:jc w:val="center"/>
            </w:pPr>
          </w:p>
        </w:tc>
      </w:tr>
      <w:tr w:rsidR="00404724" w:rsidRPr="00FA24EB" w14:paraId="5CD90B02" w14:textId="77777777" w:rsidTr="006E7E08">
        <w:trPr>
          <w:jc w:val="center"/>
        </w:trPr>
        <w:tc>
          <w:tcPr>
            <w:tcW w:w="1035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058556" w14:textId="406621C9" w:rsidR="00404724" w:rsidRPr="008A35CA" w:rsidRDefault="00404724" w:rsidP="00404724">
            <w:pPr>
              <w:rPr>
                <w:sz w:val="19"/>
                <w:szCs w:val="19"/>
              </w:rPr>
            </w:pPr>
            <w:r w:rsidRPr="000B7A86">
              <w:rPr>
                <w:b/>
                <w:sz w:val="18"/>
                <w:szCs w:val="18"/>
              </w:rPr>
              <w:t>LECTURA FUNCIONAL Y COMPETENCIA DIGITAL</w:t>
            </w:r>
          </w:p>
        </w:tc>
      </w:tr>
      <w:tr w:rsidR="00404724" w:rsidRPr="00FA24EB" w14:paraId="5516FE27" w14:textId="77777777" w:rsidTr="001A7083">
        <w:trPr>
          <w:jc w:val="center"/>
        </w:trPr>
        <w:tc>
          <w:tcPr>
            <w:tcW w:w="39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88329B" w14:textId="4100B6D6" w:rsidR="00404724" w:rsidRPr="00183ADA" w:rsidRDefault="00404724" w:rsidP="00404724">
            <w:pPr>
              <w:rPr>
                <w:sz w:val="18"/>
                <w:szCs w:val="20"/>
              </w:rPr>
            </w:pPr>
            <w:r w:rsidRPr="00183ADA">
              <w:rPr>
                <w:sz w:val="18"/>
                <w:szCs w:val="20"/>
              </w:rPr>
              <w:t>Interpretación de manuales, órdenes y planos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6566023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3D0A26D8" w14:textId="128816E5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15779758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498111B2" w14:textId="683C8A2E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255698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7790C2B6" w14:textId="519F87E6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7214427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078AB349" w14:textId="22FF896F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0CB209" w14:textId="77777777" w:rsidR="00404724" w:rsidRPr="00FA24EB" w:rsidRDefault="00404724" w:rsidP="00DE1030">
            <w:pPr>
              <w:jc w:val="center"/>
            </w:pPr>
          </w:p>
        </w:tc>
      </w:tr>
      <w:tr w:rsidR="00404724" w:rsidRPr="00FA24EB" w14:paraId="678704B5" w14:textId="77777777" w:rsidTr="001A7083">
        <w:trPr>
          <w:jc w:val="center"/>
        </w:trPr>
        <w:tc>
          <w:tcPr>
            <w:tcW w:w="39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20F3CF" w14:textId="7D46A1B0" w:rsidR="00404724" w:rsidRPr="00183ADA" w:rsidRDefault="00404724" w:rsidP="00404724">
            <w:pPr>
              <w:rPr>
                <w:sz w:val="18"/>
                <w:szCs w:val="20"/>
              </w:rPr>
            </w:pPr>
            <w:r w:rsidRPr="00183ADA">
              <w:rPr>
                <w:sz w:val="18"/>
                <w:szCs w:val="20"/>
              </w:rPr>
              <w:t>Registro escrito claro e informes de trabajo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953710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01363DA5" w14:textId="102998D0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1031567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18E796B8" w14:textId="579EB045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8220906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078DD808" w14:textId="4BE6C806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1557207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67A558F3" w14:textId="1335A749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5240A6" w14:textId="77777777" w:rsidR="00404724" w:rsidRPr="00FA24EB" w:rsidRDefault="00404724" w:rsidP="00DE1030">
            <w:pPr>
              <w:jc w:val="center"/>
            </w:pPr>
          </w:p>
        </w:tc>
      </w:tr>
      <w:tr w:rsidR="00404724" w:rsidRPr="00FA24EB" w14:paraId="56565B99" w14:textId="77777777" w:rsidTr="001A7083">
        <w:trPr>
          <w:jc w:val="center"/>
        </w:trPr>
        <w:tc>
          <w:tcPr>
            <w:tcW w:w="39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CC7CE1" w14:textId="70F45F9E" w:rsidR="00404724" w:rsidRPr="00183ADA" w:rsidRDefault="00404724" w:rsidP="00404724">
            <w:pPr>
              <w:rPr>
                <w:sz w:val="18"/>
                <w:szCs w:val="20"/>
              </w:rPr>
            </w:pPr>
            <w:r w:rsidRPr="00183ADA">
              <w:rPr>
                <w:sz w:val="18"/>
                <w:szCs w:val="20"/>
              </w:rPr>
              <w:t>Manejo eficiente del software y tecnología de empresa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6720172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5CDF9782" w14:textId="0B98C896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13800573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08C432EB" w14:textId="2FE821CB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14827346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69E208EE" w14:textId="545419E4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2124685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</w:tcPr>
              <w:p w14:paraId="1F7D8F12" w14:textId="11E9B5B3" w:rsidR="00404724" w:rsidRPr="00FA24EB" w:rsidRDefault="00404724" w:rsidP="00DE1030">
                <w:pPr>
                  <w:jc w:val="center"/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E65BA3" w14:textId="77777777" w:rsidR="00404724" w:rsidRPr="00FA24EB" w:rsidRDefault="00404724" w:rsidP="00DE1030">
            <w:pPr>
              <w:jc w:val="center"/>
            </w:pPr>
          </w:p>
        </w:tc>
      </w:tr>
    </w:tbl>
    <w:p w14:paraId="0000C221" w14:textId="77777777" w:rsidR="00DE1030" w:rsidRDefault="00DE1030" w:rsidP="006F5575">
      <w:pPr>
        <w:spacing w:after="0" w:line="240" w:lineRule="auto"/>
        <w:rPr>
          <w:rFonts w:ascii="Calibri" w:hAnsi="Calibri" w:cs="Calibri"/>
          <w:sz w:val="16"/>
          <w:szCs w:val="16"/>
        </w:rPr>
      </w:pPr>
    </w:p>
    <w:p w14:paraId="2AECA08D" w14:textId="365602A4" w:rsidR="00DE1030" w:rsidRPr="00FD324B" w:rsidRDefault="00DE1030" w:rsidP="00DE1030">
      <w:pPr>
        <w:spacing w:after="0" w:line="240" w:lineRule="auto"/>
        <w:jc w:val="both"/>
        <w:rPr>
          <w:rFonts w:cs="Calibri"/>
          <w:sz w:val="18"/>
          <w:szCs w:val="18"/>
        </w:rPr>
      </w:pPr>
      <w:r w:rsidRPr="00FD324B">
        <w:rPr>
          <w:rFonts w:cs="Calibri"/>
          <w:b/>
          <w:sz w:val="18"/>
          <w:szCs w:val="18"/>
          <w:vertAlign w:val="superscript"/>
        </w:rPr>
        <w:t>(1)</w:t>
      </w:r>
      <w:r w:rsidRPr="00FD324B">
        <w:rPr>
          <w:rFonts w:cs="Calibri"/>
          <w:b/>
          <w:sz w:val="18"/>
          <w:szCs w:val="18"/>
        </w:rPr>
        <w:t xml:space="preserve"> Nivel Avanzado: </w:t>
      </w:r>
      <w:r w:rsidRPr="00FD324B">
        <w:rPr>
          <w:rFonts w:cs="Calibri"/>
          <w:sz w:val="18"/>
          <w:szCs w:val="18"/>
        </w:rPr>
        <w:t>Ejecuta las tareas con alta autonomía, anticipa problemas, propone mejoras lógicas, demuestra un manejo excelente de la documentación y herramientas digitales, y apoya proactivamente al equipo.</w:t>
      </w:r>
    </w:p>
    <w:p w14:paraId="52D80B67" w14:textId="77777777" w:rsidR="00DE1030" w:rsidRPr="00FD324B" w:rsidRDefault="00DE1030" w:rsidP="00DE1030">
      <w:pPr>
        <w:spacing w:after="0" w:line="240" w:lineRule="auto"/>
        <w:jc w:val="both"/>
        <w:rPr>
          <w:rFonts w:cs="Calibri"/>
          <w:sz w:val="18"/>
          <w:szCs w:val="18"/>
        </w:rPr>
      </w:pPr>
      <w:r w:rsidRPr="00FD324B">
        <w:rPr>
          <w:rFonts w:cs="Calibri"/>
          <w:b/>
          <w:sz w:val="18"/>
          <w:szCs w:val="18"/>
        </w:rPr>
        <w:t xml:space="preserve">Nivel Competente: </w:t>
      </w:r>
      <w:r w:rsidRPr="00FD324B">
        <w:rPr>
          <w:rFonts w:cs="Calibri"/>
          <w:sz w:val="18"/>
          <w:szCs w:val="18"/>
        </w:rPr>
        <w:t>Cumple con rigor los estándares de trabajo, resuelve incidencias rutinarias de forma adecuada, interpreta correctamente las instrucciones técnicas y colabora de forma armónica.</w:t>
      </w:r>
    </w:p>
    <w:p w14:paraId="453A4183" w14:textId="77777777" w:rsidR="00DE1030" w:rsidRPr="00FD324B" w:rsidRDefault="00DE1030" w:rsidP="00DE1030">
      <w:pPr>
        <w:spacing w:after="0" w:line="240" w:lineRule="auto"/>
        <w:jc w:val="both"/>
        <w:rPr>
          <w:rFonts w:cs="Calibri"/>
          <w:sz w:val="18"/>
          <w:szCs w:val="18"/>
        </w:rPr>
      </w:pPr>
      <w:r w:rsidRPr="00FD324B">
        <w:rPr>
          <w:rFonts w:cs="Calibri"/>
          <w:b/>
          <w:sz w:val="18"/>
          <w:szCs w:val="18"/>
        </w:rPr>
        <w:t xml:space="preserve">Nivel Inicial: </w:t>
      </w:r>
      <w:r w:rsidRPr="00FD324B">
        <w:rPr>
          <w:rFonts w:cs="Calibri"/>
          <w:sz w:val="18"/>
          <w:szCs w:val="18"/>
        </w:rPr>
        <w:t>Requiere supervisión frecuente para realizar tareas de complejidad media; muestra comprensión básica de manuales, pero comete errores menores no críticos.</w:t>
      </w:r>
    </w:p>
    <w:p w14:paraId="66F02949" w14:textId="14F66B39" w:rsidR="00DE1030" w:rsidRPr="00FD324B" w:rsidRDefault="00DE1030" w:rsidP="00DE1030">
      <w:pPr>
        <w:spacing w:after="0" w:line="240" w:lineRule="auto"/>
        <w:jc w:val="both"/>
        <w:rPr>
          <w:rFonts w:cs="Calibri"/>
          <w:sz w:val="18"/>
          <w:szCs w:val="18"/>
        </w:rPr>
      </w:pPr>
      <w:r w:rsidRPr="00FD324B">
        <w:rPr>
          <w:rFonts w:cs="Calibri"/>
          <w:b/>
          <w:sz w:val="18"/>
          <w:szCs w:val="18"/>
        </w:rPr>
        <w:t xml:space="preserve">Nivel Bajo: </w:t>
      </w:r>
      <w:r w:rsidRPr="00FD324B">
        <w:rPr>
          <w:rFonts w:cs="Calibri"/>
          <w:sz w:val="18"/>
          <w:szCs w:val="18"/>
        </w:rPr>
        <w:t>Muestra dificultades para seguir protocolos de trabajo o normas de seguridad, presenta faltas de puntualidad o concentración, o no logra interpretar la documentación técnica sin ayuda constante</w:t>
      </w:r>
      <w:r w:rsidR="007D04CD" w:rsidRPr="00FD324B">
        <w:rPr>
          <w:rFonts w:cs="Calibri"/>
          <w:sz w:val="18"/>
          <w:szCs w:val="18"/>
        </w:rPr>
        <w:t>.</w:t>
      </w:r>
    </w:p>
    <w:p w14:paraId="1AB1D3B1" w14:textId="77777777" w:rsidR="004C0D48" w:rsidRPr="00FD324B" w:rsidRDefault="004C0D48" w:rsidP="006F5575">
      <w:pPr>
        <w:spacing w:after="0" w:line="240" w:lineRule="auto"/>
        <w:rPr>
          <w:rFonts w:cs="Calibri"/>
          <w:sz w:val="18"/>
          <w:szCs w:val="18"/>
        </w:rPr>
      </w:pPr>
    </w:p>
    <w:p w14:paraId="3877C38F" w14:textId="50F653B7" w:rsidR="00DE1030" w:rsidRPr="00FD324B" w:rsidRDefault="004C0D48" w:rsidP="00DE1030">
      <w:pPr>
        <w:spacing w:after="0" w:line="240" w:lineRule="auto"/>
        <w:rPr>
          <w:rFonts w:cs="Calibri"/>
          <w:sz w:val="18"/>
          <w:szCs w:val="18"/>
        </w:rPr>
      </w:pPr>
      <w:r w:rsidRPr="00FD324B">
        <w:rPr>
          <w:rFonts w:cs="Calibri"/>
          <w:b/>
          <w:sz w:val="18"/>
          <w:szCs w:val="18"/>
          <w:vertAlign w:val="superscript"/>
        </w:rPr>
        <w:t xml:space="preserve">(2) </w:t>
      </w:r>
      <w:r w:rsidR="00DE1030" w:rsidRPr="00FD324B">
        <w:rPr>
          <w:rFonts w:cs="Calibri"/>
          <w:b/>
          <w:bCs/>
          <w:sz w:val="18"/>
          <w:szCs w:val="18"/>
        </w:rPr>
        <w:t>La valoración deberá realizarse considerando el grado de autonomía, calidad en la ejecución, responsabilidad, adaptación al entorno profesional y nivel de apoyo o supervisión requerido para el desempeño de las tareas asignadas</w:t>
      </w:r>
      <w:r w:rsidR="007D04CD" w:rsidRPr="00FD324B">
        <w:rPr>
          <w:rFonts w:cs="Calibri"/>
          <w:b/>
          <w:bCs/>
          <w:sz w:val="18"/>
          <w:szCs w:val="18"/>
        </w:rPr>
        <w:t>.</w:t>
      </w:r>
    </w:p>
    <w:p w14:paraId="78E98592" w14:textId="65961B1D" w:rsidR="004C0D48" w:rsidRPr="00DE1030" w:rsidRDefault="004C0D48" w:rsidP="00DE1030">
      <w:pPr>
        <w:spacing w:after="0" w:line="240" w:lineRule="auto"/>
        <w:jc w:val="both"/>
        <w:rPr>
          <w:rFonts w:ascii="Calibri" w:hAnsi="Calibri" w:cs="Calibri"/>
          <w:b/>
          <w:sz w:val="20"/>
          <w:szCs w:val="20"/>
          <w:vertAlign w:val="superscript"/>
        </w:rPr>
      </w:pPr>
    </w:p>
    <w:p w14:paraId="5405B113" w14:textId="77777777" w:rsidR="004C0D48" w:rsidRPr="00577E87" w:rsidRDefault="004C0D48" w:rsidP="006F5575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Y="1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E319EF" w:rsidRPr="00207BA7" w14:paraId="37F828C8" w14:textId="77777777" w:rsidTr="00E319EF">
        <w:tc>
          <w:tcPr>
            <w:tcW w:w="5000" w:type="pct"/>
            <w:vAlign w:val="center"/>
          </w:tcPr>
          <w:p w14:paraId="60E137B2" w14:textId="77777777" w:rsidR="00E319EF" w:rsidRDefault="00E319EF" w:rsidP="00E319EF">
            <w:pPr>
              <w:rPr>
                <w:rFonts w:ascii="Arial" w:hAnsi="Arial" w:cs="Arial"/>
                <w:sz w:val="18"/>
                <w:szCs w:val="18"/>
              </w:rPr>
            </w:pPr>
          </w:p>
          <w:p w14:paraId="38EE1F95" w14:textId="77777777" w:rsidR="00E319EF" w:rsidRDefault="00E319EF" w:rsidP="00E319EF">
            <w:pPr>
              <w:rPr>
                <w:rFonts w:ascii="Arial" w:hAnsi="Arial" w:cs="Arial"/>
                <w:sz w:val="18"/>
                <w:szCs w:val="18"/>
              </w:rPr>
            </w:pPr>
          </w:p>
          <w:p w14:paraId="223E75C4" w14:textId="77777777" w:rsidR="00E319EF" w:rsidRDefault="00E319EF" w:rsidP="00E319EF">
            <w:pPr>
              <w:rPr>
                <w:rFonts w:ascii="Arial" w:hAnsi="Arial" w:cs="Arial"/>
                <w:sz w:val="18"/>
                <w:szCs w:val="18"/>
              </w:rPr>
            </w:pPr>
          </w:p>
          <w:p w14:paraId="5138A37D" w14:textId="77777777" w:rsidR="00E319EF" w:rsidRDefault="00E319EF" w:rsidP="00E319EF">
            <w:pPr>
              <w:rPr>
                <w:rFonts w:ascii="Arial" w:hAnsi="Arial" w:cs="Arial"/>
                <w:sz w:val="18"/>
                <w:szCs w:val="18"/>
              </w:rPr>
            </w:pPr>
          </w:p>
          <w:p w14:paraId="04E4D099" w14:textId="77777777" w:rsidR="00E319EF" w:rsidRPr="00FD324B" w:rsidRDefault="00E319EF" w:rsidP="00E319EF">
            <w:pPr>
              <w:jc w:val="center"/>
              <w:rPr>
                <w:rFonts w:cs="Arial"/>
                <w:sz w:val="18"/>
                <w:szCs w:val="18"/>
              </w:rPr>
            </w:pPr>
            <w:r w:rsidRPr="00FD324B">
              <w:rPr>
                <w:rFonts w:cs="Arial"/>
                <w:sz w:val="18"/>
                <w:szCs w:val="18"/>
              </w:rPr>
              <w:t>Fdo.: Tutor/a dual de la empresa u organismo equiparado</w:t>
            </w:r>
          </w:p>
          <w:p w14:paraId="59233D6B" w14:textId="77777777" w:rsidR="00E319EF" w:rsidRPr="009B7878" w:rsidRDefault="00E319EF" w:rsidP="007027B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6AC535E" w14:textId="77777777" w:rsidR="00875472" w:rsidRPr="00820AC8" w:rsidRDefault="00875472" w:rsidP="00875472">
      <w:pPr>
        <w:rPr>
          <w:rFonts w:ascii="Calibri" w:hAnsi="Calibri" w:cs="Calibri"/>
        </w:rPr>
      </w:pPr>
    </w:p>
    <w:sectPr w:rsidR="00875472" w:rsidRPr="00820AC8" w:rsidSect="009B7878">
      <w:headerReference w:type="default" r:id="rId11"/>
      <w:footerReference w:type="default" r:id="rId12"/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BC09D" w14:textId="77777777" w:rsidR="00264703" w:rsidRDefault="00264703">
      <w:pPr>
        <w:spacing w:after="0" w:line="240" w:lineRule="auto"/>
      </w:pPr>
      <w:r>
        <w:separator/>
      </w:r>
    </w:p>
  </w:endnote>
  <w:endnote w:type="continuationSeparator" w:id="0">
    <w:p w14:paraId="64E7AD0F" w14:textId="77777777" w:rsidR="00264703" w:rsidRDefault="00264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9D7F1" w14:textId="77777777" w:rsidR="006F5575" w:rsidRDefault="006F5575">
    <w:pPr>
      <w:tabs>
        <w:tab w:val="center" w:pos="4550"/>
        <w:tab w:val="left" w:pos="5818"/>
      </w:tabs>
      <w:ind w:right="260"/>
      <w:jc w:val="right"/>
      <w:rPr>
        <w:color w:val="071320" w:themeColor="text2" w:themeShade="80"/>
        <w:sz w:val="24"/>
        <w:szCs w:val="24"/>
      </w:rPr>
    </w:pPr>
    <w:r>
      <w:rPr>
        <w:noProof/>
        <w:color w:val="0A1D30" w:themeColor="text2" w:themeShade="BF"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2FCA362" wp14:editId="1114D99F">
              <wp:simplePos x="0" y="0"/>
              <wp:positionH relativeFrom="column">
                <wp:posOffset>9169603</wp:posOffset>
              </wp:positionH>
              <wp:positionV relativeFrom="paragraph">
                <wp:posOffset>-13437</wp:posOffset>
              </wp:positionV>
              <wp:extent cx="1052830" cy="292608"/>
              <wp:effectExtent l="0" t="0" r="13970" b="12700"/>
              <wp:wrapNone/>
              <wp:docPr id="532174200" name="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2830" cy="292608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solidFill>
                          <a:schemeClr val="bg1">
                            <a:lumMod val="8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FAE62F8" id="Rectángulo 3" o:spid="_x0000_s1026" style="position:absolute;margin-left:722pt;margin-top:-1.05pt;width:82.9pt;height:23.0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" fillcolor="#bfbfbf [2412]" strokecolor="#d8d8d8 [2732]" strokeweight="1pt"/>
          </w:pict>
        </mc:Fallback>
      </mc:AlternateContent>
    </w:r>
    <w:r>
      <w:rPr>
        <w:noProof/>
        <w:color w:val="0A1D30" w:themeColor="text2" w:themeShade="BF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ED5544" wp14:editId="16ED0DDD">
              <wp:simplePos x="0" y="0"/>
              <wp:positionH relativeFrom="column">
                <wp:posOffset>9169603</wp:posOffset>
              </wp:positionH>
              <wp:positionV relativeFrom="paragraph">
                <wp:posOffset>-13437</wp:posOffset>
              </wp:positionV>
              <wp:extent cx="1053389" cy="241402"/>
              <wp:effectExtent l="0" t="0" r="4445" b="6350"/>
              <wp:wrapNone/>
              <wp:docPr id="1232181718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3389" cy="24140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26425B8" id="Rectángulo 2" o:spid="_x0000_s1026" style="position:absolute;margin-left:722pt;margin-top:-1.05pt;width:82.95pt;height:19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" filled="f" stroked="f"/>
          </w:pict>
        </mc:Fallback>
      </mc:AlternateContent>
    </w:r>
    <w:r>
      <w:rPr>
        <w:color w:val="0A1D30" w:themeColor="text2" w:themeShade="BF"/>
        <w:sz w:val="24"/>
        <w:szCs w:val="24"/>
      </w:rPr>
      <w:fldChar w:fldCharType="begin"/>
    </w:r>
    <w:r>
      <w:rPr>
        <w:color w:val="0A1D30" w:themeColor="text2" w:themeShade="BF"/>
        <w:sz w:val="24"/>
        <w:szCs w:val="24"/>
      </w:rPr>
      <w:instrText>PAGE   \* MERGEFORMAT</w:instrText>
    </w:r>
    <w:r>
      <w:rPr>
        <w:color w:val="0A1D30" w:themeColor="text2" w:themeShade="BF"/>
        <w:sz w:val="24"/>
        <w:szCs w:val="24"/>
      </w:rPr>
      <w:fldChar w:fldCharType="separate"/>
    </w:r>
    <w:r>
      <w:rPr>
        <w:color w:val="0A1D30" w:themeColor="text2" w:themeShade="BF"/>
        <w:sz w:val="24"/>
        <w:szCs w:val="24"/>
      </w:rPr>
      <w:t>1</w:t>
    </w:r>
    <w:r>
      <w:rPr>
        <w:color w:val="0A1D30" w:themeColor="text2" w:themeShade="BF"/>
        <w:sz w:val="24"/>
        <w:szCs w:val="24"/>
      </w:rPr>
      <w:fldChar w:fldCharType="end"/>
    </w:r>
    <w:r>
      <w:rPr>
        <w:color w:val="0A1D30" w:themeColor="text2" w:themeShade="BF"/>
        <w:sz w:val="24"/>
        <w:szCs w:val="24"/>
      </w:rPr>
      <w:t xml:space="preserve"> | </w:t>
    </w:r>
    <w:r>
      <w:rPr>
        <w:color w:val="0A1D30" w:themeColor="text2" w:themeShade="BF"/>
        <w:sz w:val="24"/>
        <w:szCs w:val="24"/>
      </w:rPr>
      <w:fldChar w:fldCharType="begin"/>
    </w:r>
    <w:r>
      <w:rPr>
        <w:color w:val="0A1D30" w:themeColor="text2" w:themeShade="BF"/>
        <w:sz w:val="24"/>
        <w:szCs w:val="24"/>
      </w:rPr>
      <w:instrText>NUMPAGES  \* Arabic  \* MERGEFORMAT</w:instrText>
    </w:r>
    <w:r>
      <w:rPr>
        <w:color w:val="0A1D30" w:themeColor="text2" w:themeShade="BF"/>
        <w:sz w:val="24"/>
        <w:szCs w:val="24"/>
      </w:rPr>
      <w:fldChar w:fldCharType="separate"/>
    </w:r>
    <w:r>
      <w:rPr>
        <w:color w:val="0A1D30" w:themeColor="text2" w:themeShade="BF"/>
        <w:sz w:val="24"/>
        <w:szCs w:val="24"/>
      </w:rPr>
      <w:t>1</w:t>
    </w:r>
    <w:r>
      <w:rPr>
        <w:color w:val="0A1D30" w:themeColor="text2" w:themeShade="BF"/>
        <w:sz w:val="24"/>
        <w:szCs w:val="24"/>
      </w:rPr>
      <w:fldChar w:fldCharType="end"/>
    </w:r>
  </w:p>
  <w:p w14:paraId="424E1B4E" w14:textId="77777777" w:rsidR="006F5575" w:rsidRDefault="006F557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6171E" w14:textId="77777777" w:rsidR="00264703" w:rsidRDefault="00264703">
      <w:pPr>
        <w:spacing w:after="0" w:line="240" w:lineRule="auto"/>
      </w:pPr>
      <w:r>
        <w:separator/>
      </w:r>
    </w:p>
  </w:footnote>
  <w:footnote w:type="continuationSeparator" w:id="0">
    <w:p w14:paraId="4BBE476F" w14:textId="77777777" w:rsidR="00264703" w:rsidRDefault="002647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9A592" w14:textId="77777777" w:rsidR="006F5575" w:rsidRDefault="0010560F" w:rsidP="00A741FB">
    <w:pPr>
      <w:pStyle w:val="Encabezado"/>
      <w:jc w:val="center"/>
      <w:rPr>
        <w:b/>
        <w:bCs/>
        <w:sz w:val="28"/>
        <w:szCs w:val="28"/>
      </w:rPr>
    </w:pPr>
    <w:r>
      <w:rPr>
        <w:b/>
        <w:bCs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002CB48C" wp14:editId="058380E1">
          <wp:simplePos x="0" y="0"/>
          <wp:positionH relativeFrom="column">
            <wp:posOffset>82181</wp:posOffset>
          </wp:positionH>
          <wp:positionV relativeFrom="paragraph">
            <wp:posOffset>134679</wp:posOffset>
          </wp:positionV>
          <wp:extent cx="2084070" cy="760730"/>
          <wp:effectExtent l="0" t="0" r="0" b="1270"/>
          <wp:wrapSquare wrapText="bothSides"/>
          <wp:docPr id="1373178312" name="Imagen 3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547420" name="Imagen 3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4070" cy="760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B1BA30" w14:textId="77777777" w:rsidR="006F5575" w:rsidRDefault="006F5575" w:rsidP="00A741FB">
    <w:pPr>
      <w:pStyle w:val="Encabezado"/>
      <w:jc w:val="center"/>
      <w:rPr>
        <w:b/>
        <w:bCs/>
        <w:sz w:val="28"/>
        <w:szCs w:val="28"/>
      </w:rPr>
    </w:pPr>
  </w:p>
  <w:p w14:paraId="2B40AFB6" w14:textId="77777777" w:rsidR="0010560F" w:rsidRDefault="0010560F" w:rsidP="00B023C4">
    <w:pPr>
      <w:pStyle w:val="Encabezado"/>
      <w:jc w:val="center"/>
      <w:rPr>
        <w:b/>
        <w:bCs/>
        <w:sz w:val="28"/>
        <w:szCs w:val="28"/>
      </w:rPr>
    </w:pPr>
  </w:p>
  <w:p w14:paraId="6BA19EA6" w14:textId="77777777" w:rsidR="0010560F" w:rsidRDefault="0010560F" w:rsidP="0010560F">
    <w:pPr>
      <w:pStyle w:val="Encabezado"/>
      <w:rPr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21EAF"/>
    <w:multiLevelType w:val="hybridMultilevel"/>
    <w:tmpl w:val="9C1A41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4599B"/>
    <w:multiLevelType w:val="hybridMultilevel"/>
    <w:tmpl w:val="2A381D80"/>
    <w:lvl w:ilvl="0" w:tplc="E0DE2B8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140835"/>
    <w:multiLevelType w:val="hybridMultilevel"/>
    <w:tmpl w:val="D31A4B66"/>
    <w:lvl w:ilvl="0" w:tplc="803603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EA6A1A"/>
    <w:multiLevelType w:val="hybridMultilevel"/>
    <w:tmpl w:val="BB46E4CA"/>
    <w:lvl w:ilvl="0" w:tplc="07C451F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0435082">
    <w:abstractNumId w:val="0"/>
  </w:num>
  <w:num w:numId="2" w16cid:durableId="680815709">
    <w:abstractNumId w:val="3"/>
  </w:num>
  <w:num w:numId="3" w16cid:durableId="2017030380">
    <w:abstractNumId w:val="1"/>
  </w:num>
  <w:num w:numId="4" w16cid:durableId="10368542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737"/>
    <w:rsid w:val="00000FBB"/>
    <w:rsid w:val="00036634"/>
    <w:rsid w:val="000713B1"/>
    <w:rsid w:val="000759DB"/>
    <w:rsid w:val="000A6754"/>
    <w:rsid w:val="000B285E"/>
    <w:rsid w:val="000B7A86"/>
    <w:rsid w:val="000D0819"/>
    <w:rsid w:val="000D0872"/>
    <w:rsid w:val="000D3DC7"/>
    <w:rsid w:val="00100E0A"/>
    <w:rsid w:val="0010560F"/>
    <w:rsid w:val="001141A9"/>
    <w:rsid w:val="0012686E"/>
    <w:rsid w:val="00141BE1"/>
    <w:rsid w:val="0014742F"/>
    <w:rsid w:val="00156172"/>
    <w:rsid w:val="001702E0"/>
    <w:rsid w:val="00183ADA"/>
    <w:rsid w:val="00196C0F"/>
    <w:rsid w:val="00197B1C"/>
    <w:rsid w:val="001A1A15"/>
    <w:rsid w:val="001A43B9"/>
    <w:rsid w:val="001A7083"/>
    <w:rsid w:val="001B1724"/>
    <w:rsid w:val="001B38B4"/>
    <w:rsid w:val="001C25D2"/>
    <w:rsid w:val="001D0788"/>
    <w:rsid w:val="00212FDE"/>
    <w:rsid w:val="00264703"/>
    <w:rsid w:val="002B41D4"/>
    <w:rsid w:val="002B4DAD"/>
    <w:rsid w:val="002D0CBE"/>
    <w:rsid w:val="002E6581"/>
    <w:rsid w:val="0035157F"/>
    <w:rsid w:val="00390B8B"/>
    <w:rsid w:val="00404724"/>
    <w:rsid w:val="004178C3"/>
    <w:rsid w:val="004236C9"/>
    <w:rsid w:val="004267F7"/>
    <w:rsid w:val="004354E4"/>
    <w:rsid w:val="00440EBE"/>
    <w:rsid w:val="00444C5B"/>
    <w:rsid w:val="00455D24"/>
    <w:rsid w:val="0046185D"/>
    <w:rsid w:val="00481833"/>
    <w:rsid w:val="00481D52"/>
    <w:rsid w:val="00490756"/>
    <w:rsid w:val="00496899"/>
    <w:rsid w:val="004C0D48"/>
    <w:rsid w:val="004F0614"/>
    <w:rsid w:val="004F0B37"/>
    <w:rsid w:val="004F1446"/>
    <w:rsid w:val="004F628F"/>
    <w:rsid w:val="00501FD9"/>
    <w:rsid w:val="0050635C"/>
    <w:rsid w:val="005342BF"/>
    <w:rsid w:val="00577E87"/>
    <w:rsid w:val="00580F97"/>
    <w:rsid w:val="00593A1C"/>
    <w:rsid w:val="00593BD3"/>
    <w:rsid w:val="00605077"/>
    <w:rsid w:val="0061276C"/>
    <w:rsid w:val="0064075D"/>
    <w:rsid w:val="00660470"/>
    <w:rsid w:val="00676E87"/>
    <w:rsid w:val="006900EA"/>
    <w:rsid w:val="006C2FBD"/>
    <w:rsid w:val="006E7E08"/>
    <w:rsid w:val="006F5575"/>
    <w:rsid w:val="006F7612"/>
    <w:rsid w:val="00713609"/>
    <w:rsid w:val="00717BA2"/>
    <w:rsid w:val="0072101D"/>
    <w:rsid w:val="00734712"/>
    <w:rsid w:val="007604BA"/>
    <w:rsid w:val="00784155"/>
    <w:rsid w:val="00792394"/>
    <w:rsid w:val="007C49A8"/>
    <w:rsid w:val="007D04CD"/>
    <w:rsid w:val="007D7C60"/>
    <w:rsid w:val="007E0649"/>
    <w:rsid w:val="007E2FC6"/>
    <w:rsid w:val="007E7D5B"/>
    <w:rsid w:val="007F6F15"/>
    <w:rsid w:val="00806ED7"/>
    <w:rsid w:val="00820AC8"/>
    <w:rsid w:val="00821E7E"/>
    <w:rsid w:val="00822D02"/>
    <w:rsid w:val="00845342"/>
    <w:rsid w:val="008619CB"/>
    <w:rsid w:val="00862A9F"/>
    <w:rsid w:val="00875472"/>
    <w:rsid w:val="0088015D"/>
    <w:rsid w:val="008A35CA"/>
    <w:rsid w:val="008D2B5A"/>
    <w:rsid w:val="008F3C55"/>
    <w:rsid w:val="00901A91"/>
    <w:rsid w:val="00903003"/>
    <w:rsid w:val="00930DE0"/>
    <w:rsid w:val="00952DAD"/>
    <w:rsid w:val="009568CE"/>
    <w:rsid w:val="00957226"/>
    <w:rsid w:val="00960B33"/>
    <w:rsid w:val="009669EC"/>
    <w:rsid w:val="009A3834"/>
    <w:rsid w:val="009B393A"/>
    <w:rsid w:val="009B7878"/>
    <w:rsid w:val="009C0A55"/>
    <w:rsid w:val="009C4072"/>
    <w:rsid w:val="009D27BF"/>
    <w:rsid w:val="00A14B08"/>
    <w:rsid w:val="00A2113E"/>
    <w:rsid w:val="00A55B7B"/>
    <w:rsid w:val="00A65895"/>
    <w:rsid w:val="00A7682A"/>
    <w:rsid w:val="00A85BA3"/>
    <w:rsid w:val="00AC4A69"/>
    <w:rsid w:val="00AD748A"/>
    <w:rsid w:val="00B023C4"/>
    <w:rsid w:val="00B11A17"/>
    <w:rsid w:val="00B125CE"/>
    <w:rsid w:val="00B40C4A"/>
    <w:rsid w:val="00B415CC"/>
    <w:rsid w:val="00B55037"/>
    <w:rsid w:val="00B66395"/>
    <w:rsid w:val="00BC45B6"/>
    <w:rsid w:val="00C074B3"/>
    <w:rsid w:val="00C104D7"/>
    <w:rsid w:val="00C11BF6"/>
    <w:rsid w:val="00C210ED"/>
    <w:rsid w:val="00C27405"/>
    <w:rsid w:val="00C42A89"/>
    <w:rsid w:val="00C47737"/>
    <w:rsid w:val="00C6418F"/>
    <w:rsid w:val="00C74F39"/>
    <w:rsid w:val="00CB77E7"/>
    <w:rsid w:val="00CD1F9E"/>
    <w:rsid w:val="00CE1217"/>
    <w:rsid w:val="00CE68E9"/>
    <w:rsid w:val="00D11AA9"/>
    <w:rsid w:val="00D73210"/>
    <w:rsid w:val="00D76FB1"/>
    <w:rsid w:val="00D77E2C"/>
    <w:rsid w:val="00DA1FEA"/>
    <w:rsid w:val="00DA436B"/>
    <w:rsid w:val="00DB0C49"/>
    <w:rsid w:val="00DE1030"/>
    <w:rsid w:val="00DF4D64"/>
    <w:rsid w:val="00E0018E"/>
    <w:rsid w:val="00E319EF"/>
    <w:rsid w:val="00E542A0"/>
    <w:rsid w:val="00E57550"/>
    <w:rsid w:val="00E626F6"/>
    <w:rsid w:val="00E67B70"/>
    <w:rsid w:val="00E704EC"/>
    <w:rsid w:val="00E8511D"/>
    <w:rsid w:val="00EC213E"/>
    <w:rsid w:val="00EC4A2B"/>
    <w:rsid w:val="00EC744D"/>
    <w:rsid w:val="00ED6323"/>
    <w:rsid w:val="00EF44B7"/>
    <w:rsid w:val="00F33E1C"/>
    <w:rsid w:val="00F51E06"/>
    <w:rsid w:val="00F66B88"/>
    <w:rsid w:val="00F870A6"/>
    <w:rsid w:val="00F90B6F"/>
    <w:rsid w:val="00FC5940"/>
    <w:rsid w:val="00FD324B"/>
    <w:rsid w:val="00FD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BBAB54"/>
  <w15:chartTrackingRefBased/>
  <w15:docId w15:val="{F6EF0FD3-98BA-4880-87C3-167FCB889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575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F557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F557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F557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F557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F557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F557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F557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F557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F557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F55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F55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F55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F557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F557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F557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F557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F557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F557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F55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F55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F557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F55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F5575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6F557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F5575"/>
    <w:pPr>
      <w:spacing w:line="278" w:lineRule="auto"/>
      <w:ind w:left="720"/>
      <w:contextualSpacing/>
    </w:pPr>
    <w:rPr>
      <w:sz w:val="24"/>
      <w:szCs w:val="24"/>
    </w:rPr>
  </w:style>
  <w:style w:type="character" w:styleId="nfasisintenso">
    <w:name w:val="Intense Emphasis"/>
    <w:basedOn w:val="Fuentedeprrafopredeter"/>
    <w:uiPriority w:val="21"/>
    <w:qFormat/>
    <w:rsid w:val="006F557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55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557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F5575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6F5575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F55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F5575"/>
    <w:rPr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6F55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F557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ecciondatos.dgfpre.educacion@jcyl.e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educa.jcyl.es/fp/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ramitacastillayleon.jcyl.e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ubarrjo\OneDrive%20-%20Educacyl\CADDIE\EMPIRIA\DOCUMENTOS%20TECNICOS\1.%20DATOS%20PARA%20CBS\A4-%20Informe%20valorativo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F4936-6CDA-4B41-A1C9-B1B6133A1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A4- Informe valorativo.dotx</Template>
  <TotalTime>9</TotalTime>
  <Pages>3</Pages>
  <Words>736</Words>
  <Characters>4048</Characters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2026-09-10T12:30:00Z</cp:lastPrinted>
  <dcterms:created xsi:type="dcterms:W3CDTF">2026-09-21T08:47:00Z</dcterms:created>
  <dcterms:modified xsi:type="dcterms:W3CDTF">2026-09-21T09:04:00Z</dcterms:modified>
</cp:coreProperties>
</file>